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2BE2E1" w14:textId="77777777" w:rsidR="00193747" w:rsidRPr="009906C4" w:rsidRDefault="00193747" w:rsidP="00193747">
      <w:pPr>
        <w:ind w:left="4678"/>
        <w:jc w:val="both"/>
        <w:rPr>
          <w:rFonts w:ascii="PT Astra Serif" w:hAnsi="PT Astra Serif"/>
          <w:bCs/>
          <w:color w:val="000000"/>
          <w:sz w:val="28"/>
          <w:szCs w:val="28"/>
        </w:rPr>
      </w:pPr>
      <w:bookmarkStart w:id="0" w:name="_GoBack"/>
      <w:r w:rsidRPr="009906C4">
        <w:rPr>
          <w:rFonts w:ascii="PT Astra Serif" w:hAnsi="PT Astra Serif"/>
          <w:bCs/>
          <w:color w:val="000000"/>
          <w:sz w:val="28"/>
          <w:szCs w:val="28"/>
        </w:rPr>
        <w:t>Приложение 1 к Закону Саратовской области «Об исполнении областного бюджета за 2025 год»</w:t>
      </w:r>
    </w:p>
    <w:p w14:paraId="66AB99D1" w14:textId="77777777" w:rsidR="00193747" w:rsidRPr="009906C4" w:rsidRDefault="00193747" w:rsidP="00193747">
      <w:pPr>
        <w:ind w:firstLine="700"/>
        <w:jc w:val="both"/>
        <w:rPr>
          <w:rFonts w:ascii="PT Astra Serif" w:hAnsi="PT Astra Serif"/>
          <w:sz w:val="28"/>
          <w:szCs w:val="28"/>
        </w:rPr>
      </w:pPr>
      <w:r w:rsidRPr="009906C4">
        <w:rPr>
          <w:rFonts w:ascii="PT Astra Serif" w:hAnsi="PT Astra Serif"/>
          <w:sz w:val="28"/>
          <w:szCs w:val="28"/>
        </w:rPr>
        <w:tab/>
      </w:r>
    </w:p>
    <w:p w14:paraId="6038DD16" w14:textId="77777777" w:rsidR="00193747" w:rsidRPr="009906C4" w:rsidRDefault="00193747" w:rsidP="00193747">
      <w:pPr>
        <w:ind w:left="93"/>
        <w:jc w:val="center"/>
        <w:rPr>
          <w:rFonts w:ascii="PT Astra Serif" w:hAnsi="PT Astra Serif"/>
          <w:b/>
          <w:bCs/>
          <w:sz w:val="28"/>
          <w:szCs w:val="28"/>
        </w:rPr>
      </w:pPr>
      <w:r w:rsidRPr="009906C4">
        <w:rPr>
          <w:rFonts w:ascii="PT Astra Serif" w:hAnsi="PT Astra Serif"/>
          <w:b/>
          <w:bCs/>
          <w:sz w:val="28"/>
          <w:szCs w:val="28"/>
        </w:rPr>
        <w:t xml:space="preserve">Доходы областного бюджета за 2025 год </w:t>
      </w:r>
    </w:p>
    <w:p w14:paraId="00867FFE" w14:textId="77777777" w:rsidR="00193747" w:rsidRPr="009906C4" w:rsidRDefault="00193747" w:rsidP="00193747">
      <w:pPr>
        <w:ind w:left="93"/>
        <w:jc w:val="center"/>
        <w:rPr>
          <w:rFonts w:ascii="PT Astra Serif" w:hAnsi="PT Astra Serif"/>
          <w:b/>
          <w:bCs/>
          <w:sz w:val="28"/>
          <w:szCs w:val="28"/>
        </w:rPr>
      </w:pPr>
      <w:r w:rsidRPr="009906C4">
        <w:rPr>
          <w:rFonts w:ascii="PT Astra Serif" w:hAnsi="PT Astra Serif"/>
          <w:b/>
          <w:bCs/>
          <w:sz w:val="28"/>
          <w:szCs w:val="28"/>
        </w:rPr>
        <w:t xml:space="preserve">по кодам классификации доходов бюджета </w:t>
      </w:r>
    </w:p>
    <w:p w14:paraId="42E8F56F" w14:textId="77777777" w:rsidR="00193747" w:rsidRPr="009906C4" w:rsidRDefault="00193747" w:rsidP="00193747">
      <w:pPr>
        <w:ind w:left="93" w:right="57"/>
        <w:jc w:val="right"/>
        <w:rPr>
          <w:rFonts w:ascii="PT Astra Serif" w:hAnsi="PT Astra Serif"/>
        </w:rPr>
      </w:pPr>
    </w:p>
    <w:p w14:paraId="7E1C8C12" w14:textId="77777777" w:rsidR="00193747" w:rsidRPr="009906C4" w:rsidRDefault="00193747" w:rsidP="00193747">
      <w:pPr>
        <w:ind w:left="93" w:right="57"/>
        <w:jc w:val="right"/>
        <w:rPr>
          <w:rFonts w:ascii="PT Astra Serif" w:hAnsi="PT Astra Serif"/>
        </w:rPr>
      </w:pPr>
      <w:r w:rsidRPr="009906C4">
        <w:rPr>
          <w:rFonts w:ascii="PT Astra Serif" w:hAnsi="PT Astra Serif"/>
        </w:rPr>
        <w:t>(рублей)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4"/>
        <w:gridCol w:w="3051"/>
        <w:gridCol w:w="2275"/>
      </w:tblGrid>
      <w:tr w:rsidR="00193747" w:rsidRPr="009906C4" w14:paraId="03D166B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97A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9906C4">
              <w:rPr>
                <w:rFonts w:ascii="PT Astra Serif" w:hAnsi="PT Astra Serif"/>
                <w:bCs/>
              </w:rPr>
              <w:t>Наименование доходов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F14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9906C4">
              <w:rPr>
                <w:rFonts w:ascii="PT Astra Serif" w:hAnsi="PT Astra Serif"/>
                <w:bCs/>
              </w:rPr>
              <w:t>Код бюджетной</w:t>
            </w:r>
          </w:p>
          <w:p w14:paraId="288A1F0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9906C4">
              <w:rPr>
                <w:rFonts w:ascii="PT Astra Serif" w:hAnsi="PT Astra Serif"/>
                <w:bCs/>
              </w:rPr>
              <w:t>классификации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BD7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9906C4">
              <w:rPr>
                <w:rFonts w:ascii="PT Astra Serif" w:hAnsi="PT Astra Serif"/>
                <w:bCs/>
              </w:rPr>
              <w:t>Сумма</w:t>
            </w:r>
          </w:p>
        </w:tc>
      </w:tr>
    </w:tbl>
    <w:p w14:paraId="135EBCC6" w14:textId="77777777" w:rsidR="00193747" w:rsidRPr="009906C4" w:rsidRDefault="00193747" w:rsidP="00193747">
      <w:pPr>
        <w:rPr>
          <w:rFonts w:ascii="PT Astra Serif" w:hAnsi="PT Astra Serif"/>
          <w:sz w:val="2"/>
          <w:szCs w:val="2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4"/>
        <w:gridCol w:w="3051"/>
        <w:gridCol w:w="2275"/>
      </w:tblGrid>
      <w:tr w:rsidR="00193747" w:rsidRPr="009906C4" w14:paraId="5F58E406" w14:textId="77777777" w:rsidTr="007216FD">
        <w:trPr>
          <w:tblHeader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AB2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9906C4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E6D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/>
                <w:spacing w:val="-6"/>
                <w:sz w:val="22"/>
                <w:szCs w:val="22"/>
              </w:rPr>
              <w:t>2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ABD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9906C4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</w:tr>
      <w:tr w:rsidR="00193747" w:rsidRPr="009906C4" w14:paraId="1BE32E0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0907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43B9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  <w:t>000 1 00 00000 00 0000 000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0E050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125821310574,57</w:t>
            </w:r>
          </w:p>
        </w:tc>
      </w:tr>
      <w:tr w:rsidR="00193747" w:rsidRPr="009906C4" w14:paraId="5B9F606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6A095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4B13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  <w:t>000 1 01 00000 00 0000 000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401CD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81964040045,88</w:t>
            </w:r>
          </w:p>
        </w:tc>
      </w:tr>
      <w:tr w:rsidR="00193747" w:rsidRPr="009906C4" w14:paraId="4F853D0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28319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 на прибыль организаций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AC1F9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000 1 01 01000 00 0000 110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49E9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31755125615,76</w:t>
            </w:r>
          </w:p>
        </w:tc>
      </w:tr>
      <w:tr w:rsidR="00193747" w:rsidRPr="009906C4" w14:paraId="0783D4A0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23F0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 на прибыль организаций, зачисля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мый в бюджеты бюджетной системы 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сийской Федерации по соответствующим ставкам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B7FBE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000 1 01 01010 00 0000 110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8A8E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26807528391,68</w:t>
            </w:r>
          </w:p>
        </w:tc>
      </w:tr>
      <w:tr w:rsidR="00193747" w:rsidRPr="009906C4" w14:paraId="79262B4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80AE8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 на прибыль организаций, кроме налога, уплаченного налогоплательщик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ми, осуществляющими деятельность по производству сжиженного природного газа и до 31 декабря 2022 года включ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тельно осуществившими экспорт хотя бы одной партии сжиженного природного газа на основании лицензии на осущест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ление исключительного права на экспорт газа (за исключением налога, уплаченного налогоплательщиками, которые до 1 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варя 2023 года являлись участниками ко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солидированной группы налогоплател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щиков), зачисляемый в бюджеты субъе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B457E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182 1 01 01012 02 0000 110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DBB4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26868970738,68</w:t>
            </w:r>
          </w:p>
        </w:tc>
      </w:tr>
      <w:tr w:rsidR="00193747" w:rsidRPr="009906C4" w14:paraId="715D4D4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7C55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 на прибыль организаций, уплаче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ный налогоплательщиками, которые до 1 января 2023 года являлись участниками консолидированной группы налогопл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тельщиков, за налоговые периоды до 1 января 2023 года (в том числе перерасч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ты, недоимка и задолженность), зачисля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мый в бюджеты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BA15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182 1 01 01014 02 0000 110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A03B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-61362270,00</w:t>
            </w:r>
          </w:p>
        </w:tc>
      </w:tr>
      <w:tr w:rsidR="00193747" w:rsidRPr="009906C4" w14:paraId="36E573A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AC02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 на прибыль организаций, уплачив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емый международными холдинговыми компаниями, зачисляемый в бюджеты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59D7A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182 1 01 01016 02 0000 110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B312C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-80077,00</w:t>
            </w:r>
          </w:p>
        </w:tc>
      </w:tr>
      <w:tr w:rsidR="00193747" w:rsidRPr="009906C4" w14:paraId="2B4D560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93A40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 на прибыль организаций, уплаче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ный налогоплательщиками, которые до 1 января 2023 года являлись участниками консолидированной группы налогопл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тельщиков, в случае, если уплаченная сумма налога на прибыль организаций в бюджет одного субъекта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 xml:space="preserve">дерации в период с 2019 года по 30 июня 2022 года составляла более 99 процентов 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от совокупной суммы налога на прибыль организаций, уплаченной указанным налогоплательщиком в бюджеты всех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8041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090FF7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5A5DC7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7077F5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5AD431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2F28C7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E0367E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3B6DFD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9B7094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DEC13D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4C2865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5A8598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68034A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F7036D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000 1 01 01110 00 0000 110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3D57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B50A1C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F5B129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3E495F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359717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9634C3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170577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DD8368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AB027F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2FA150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F04C55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5129B3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5D9E20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2C0035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10198026,00</w:t>
            </w:r>
          </w:p>
        </w:tc>
      </w:tr>
      <w:tr w:rsidR="00193747" w:rsidRPr="009906C4" w14:paraId="4DF4B0A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95B0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Налог на прибыль организаций, уплаче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ный налогоплательщиками, которые до 1 января 2023 года являлись участниками консолидированной группы налогопл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тельщиков, в случае, если уплаченная сумма налога на прибыль организаций в бюджет одного субъекта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 в период с 2019 года по 30 июня 2022 года составляла более 99 процентов от совокупной суммы налога на прибыль организаций, уплаченной указанным налогоплательщиком в бюджеты всех субъектов Российской Федерации, зачи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ляемый в бюджеты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6D0C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182 1 01 01112 02 0000 110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94079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10198026,00</w:t>
            </w:r>
          </w:p>
        </w:tc>
      </w:tr>
      <w:tr w:rsidR="00193747" w:rsidRPr="009906C4" w14:paraId="47D7631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2AE83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налога на прибыль организ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ций, уплаченного налогоплательщиками, которые до 1 января 2023 года являлись участниками консолидированной группы налогоплательщиков, подлежащие зачи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лению в бюджеты субъектов Российской Федерации по нормативу, установленному Бюджетным кодексом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рации, распределяемые уполномоченным органом Федерального казначейства ме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ду бюджетами субъектов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 по нормативам, установленным федеральным законом о федеральном бюджете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1B5A1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182 1 01 01120 01 0000 110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D56C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1771045900,48</w:t>
            </w:r>
          </w:p>
        </w:tc>
      </w:tr>
      <w:tr w:rsidR="00193747" w:rsidRPr="009906C4" w14:paraId="1197483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05B5E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 на прибыль организаций, уплаче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ный налогоплательщиками, которые до 1 января 2023 года являлись участниками консолидированной группы налогопл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тельщиков, зачисляемый в бюджеты суб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ъ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ектов Российской Федерации в соотве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ствии с нормативом, установленным абз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цем вторым пункта 2 статьи 56 Бюдже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ного кодекса Российской Федерации, ра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пределяемый уполномоченным органом Федерального казначейства между бю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жетами субъектов Российской Федерации и местными бюджетами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DF6F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182 1 01 01130 01 0000 110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B86F6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3166353297,60</w:t>
            </w:r>
          </w:p>
        </w:tc>
      </w:tr>
      <w:tr w:rsidR="00193747" w:rsidRPr="009906C4" w14:paraId="4B8B0C7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BA6FC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EDA3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000 1 01 02000 01 0000 110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56CC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50208914430,12</w:t>
            </w:r>
          </w:p>
        </w:tc>
      </w:tr>
      <w:tr w:rsidR="00193747" w:rsidRPr="009906C4" w14:paraId="3B40862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6A534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 на доходы физических лиц с дох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дов, источником которых является нал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говый агент, за исключением доходов, в отношении которых исчисление и уплата налога осуществляются в соответствии со статьями 227, 227.1 и 228 Налогового 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декса Российской Федерации, а также 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ходов от долевого участия в организации, полученных физическим лицом - налог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 xml:space="preserve">вым резидентом Российской Федерации в 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виде дивидендов (в части суммы налога, не превышающей 650 тысяч рублей за налоговые периоды до 1 января 2025 года, а также в части суммы налога, не прев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ы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шающей 312 тысяч рублей за налоговые периоды после 1 января 2025 года), а та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же налог на доходы физических лиц в 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ношении доходов от долевого участия в организации, полученных физическим лицом, не являющимся налоговым рез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дентом Российской Федерации, в виде дивидендов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A868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0D8469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419867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24975F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73FD3D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6AFDE4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3EF934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8F1CED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F98722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6604BE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74C17C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D38549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511893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CC98F1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B845C1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FCD072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797B96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2B1AA7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4E6957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CFFD8A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E277F3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C49620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642DE6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182 1 01 02010 01 0000 110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B7EF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722D0A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DAC5BE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84FA68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2B5816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8325B3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EE2C83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D27C17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935EA1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4634C5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074EF2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107E94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78C825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471E72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0BD940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3E436E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51BAA9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16B4FC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CE1933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4DA595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7A116D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9F652E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9D854F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44209646865,58</w:t>
            </w:r>
          </w:p>
        </w:tc>
      </w:tr>
      <w:tr w:rsidR="00193747" w:rsidRPr="009906C4" w14:paraId="350040F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66B09A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Налог на доходы физических лиц с дох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дов, полученных от осуществления де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тельности физическими лицами, зарег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стрированными в качестве индивидуал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предпринимателей, нотариусов,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нимающихся частной практикой, адвок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тов, учредивших адвокатские кабинеты, и других лиц, занимающихся частной пра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тикой в соответствии со статьей 227 Налогового кодекса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 (в части суммы налога, не превыш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ющей 650 тысяч рублей за налоговые 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1CD2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182 1 01 02020 01 0000 110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8166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182476678,26</w:t>
            </w:r>
          </w:p>
        </w:tc>
      </w:tr>
      <w:tr w:rsidR="00193747" w:rsidRPr="009906C4" w14:paraId="0EB35E9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90B8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 на доходы физических лиц с дох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дов, полученных от осуществления де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тельности физическими лицами, зарег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стрированными в качестве индивидуал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предпринимателей, нотариусов,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нимающихся частной практикой, адвок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тов, учредивших адвокатские кабинеты, и других лиц, занимающихся частной пра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тикой в соответствии со статьей 227 Налогового кодекса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 (в части суммы налога, превыша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ю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щей 312 тысяч рублей, относящейся к 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сти налоговой базы, превышающей 2,4 миллиона рублей и составляющей не 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лее 5 миллионов рублей)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CB7AE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182 1 01 02021 01 0000 110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5DED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43340146,09</w:t>
            </w:r>
          </w:p>
        </w:tc>
      </w:tr>
      <w:tr w:rsidR="00193747" w:rsidRPr="009906C4" w14:paraId="6CD2DA7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070F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 на доходы физических лиц с дох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дов, полученных от осуществления де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тельности физическими лицами, зарег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стрированными в качестве индивидуал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предпринимателей, нотариусов,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нимающихся частной практикой, адвок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тов, учредивших адвокатские кабинеты, и других лиц, занимающихся частной пра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тикой в соответствии со статьей 227 Налогового кодекса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 (в части суммы налога, превыша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ю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щей 702 тысячи рублей, относящейся к части налоговой базы, превышающей 5 миллионов рублей и составляющей не 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лее 20 миллионов рублей)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A90B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ACEA64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4CDDDE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8C737F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DBAF66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88B373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FD301F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D00372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C50B0C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E99B0E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9258BF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077D6C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0776BC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06EA92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05D152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E01CE3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182 1 01 02022 01 0000 110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149B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785F46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8FD139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FE5665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E93F35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CEA50D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42CA0A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F1BD7E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A3652F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11ABC3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9B3003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31D0CD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C823E1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B93E13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33439C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5983FC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84152207,47</w:t>
            </w:r>
          </w:p>
        </w:tc>
      </w:tr>
      <w:tr w:rsidR="00193747" w:rsidRPr="009906C4" w14:paraId="3E5FCA9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474D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Налог на доходы физических лиц с дох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дов, полученных от осуществления де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тельности физическими лицами, зарег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стрированными в качестве индивидуал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предпринимателей, нотариусов,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нимающихся частной практикой, адвок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тов, учредивших адвокатские кабинеты, и других лиц, занимающихся частной пра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тикой в соответствии со статьей 227 Налогового кодекса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 (в части суммы налога, превыша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ю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щей 3 402 тысячи рублей, относящейся к части налоговой базы, превышающей 20 миллионов рублей и составляющей не 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лее 50 миллионов рублей)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2C24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182 1 01 02023 01 0000 110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31E5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55270146,39</w:t>
            </w:r>
          </w:p>
        </w:tc>
      </w:tr>
      <w:tr w:rsidR="00193747" w:rsidRPr="009906C4" w14:paraId="1141414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B0A2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 на доходы физических лиц с дох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дов, полученных от осуществления де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тельности физическими лицами, зарег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стрированными в качестве индивидуал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предпринимателей, нотариусов,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нимающихся частной практикой, адвок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тов, учредивших адвокатские кабинеты, и других лиц, занимающихся частной пра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тикой в соответствии со статьей 227 Налогового кодекса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 (в части суммы налога, превыша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ю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щей 9 402 тысячи рублей, относящейся к части налоговой базы, превышающей 50 миллионов рублей)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F115B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182 1 01 02024 01 0000 110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BEDD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59860892,31</w:t>
            </w:r>
          </w:p>
        </w:tc>
      </w:tr>
      <w:tr w:rsidR="00193747" w:rsidRPr="009906C4" w14:paraId="2F8BFA2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32E12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 на доходы физических лиц с дох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дов, полученных физическими лицами в соответствии со статьей 228 Налогового кодекса Российской Федерации (за 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ключением доходов от долевого участия в организации, полученных физическим лицом - налоговым резидентом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ы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сяч рублей за налоговые периоды после 1 января 2025 года)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BB2F1F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182 1 01 02030 01 0000 110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0B9626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947888494,60</w:t>
            </w:r>
          </w:p>
        </w:tc>
      </w:tr>
      <w:tr w:rsidR="00193747" w:rsidRPr="009906C4" w14:paraId="6C9B6C0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7CB6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ми, являющимися иностранными гражд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нами, осуществляющими трудовую де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тельность по найму на основании патента в соответствии со статьей 227.1 Налогов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 кодекса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2510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182 1 01 02040 01 0000 110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C79D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386751943,70</w:t>
            </w:r>
          </w:p>
        </w:tc>
      </w:tr>
      <w:tr w:rsidR="00193747" w:rsidRPr="009906C4" w14:paraId="0DC5A6F0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BF52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 на доходы физических лиц с сумм прибыли контролируемой иностранной компании, полученной физическими 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 xml:space="preserve">цами, признаваемыми контролирующими лицами этой компании, за исключением уплачиваемого в связи с переходом на 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особый порядок уплаты на основании 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дачи в налоговый орган соответствующ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 уведомления (в части суммы налога, не превышающей 650 тысяч рублей за нал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говые периоды до 1 января 2025 года, а также в части суммы налога, не прев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ы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шающей 312 тысяч рублей за налоговые периоды после 1 января 2025 года)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47A97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>182 1 01 02050 01 0000 110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3CEFB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4758,00</w:t>
            </w:r>
          </w:p>
        </w:tc>
      </w:tr>
      <w:tr w:rsidR="00193747" w:rsidRPr="009906C4" w14:paraId="28C3430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1FC0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ских лиц с сумм прибыли контролиру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мой иностранной компании, в том числе фиксированной прибыли контролируемой иностранной компании, а также налога на доходы физических лиц в отношении 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ходов от долевого участия в организации, полученных физическим лицом - налог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вышающей 2,4 миллиона рублей и соста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ляющей не более 5 миллионов рублей (за исключением налога на доходы физич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ских лиц в отношении доходов, указанных в абзаце тридцать девятом статьи 50 Бюджетного кодекса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ции, налога на доходы физических лиц в части суммы налога, превышающей 312 тысяч рублей, относящейся к сумме нал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говых баз, указанных в пункте 6 статьи 210 Налогового кодекса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шении доходов физических лиц, не явл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ющихся налоговыми резидентами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Федерации, указанных в абзаце дев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том пункта 3 статьи 224 Налогового 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декса Российской Федерации, в части суммы налога, превышающей 312 тысяч рублей, относящейся к части налоговой базы, превышающей 2,4 миллиона ру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лей) за налоговые периоды после 1 января 2025 года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EBD9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6CCE98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E26DFE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468FCF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ABE156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9470F2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61DB1C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C3ABC6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45A4DF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76F31A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FD019C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D78A4E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85C118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F1A5F4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1C6402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D98AAD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4DF695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9D97AC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74849B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B418D8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CDF8B3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6EDDED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E8B51D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1CFC6F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B103F4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95963D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556D93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FD6C9E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E0B5C2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4DA625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8FA685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9826E5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BCF95B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5AF30F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CF7843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E98538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4C92D3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4D7B83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2C238A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002F92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D1D8C1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19411D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87E3E6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E2BC2B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FD9B82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E7A898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DFC012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7C5E71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E3F9C6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182 1 01 02080 01 0000 110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0BC1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F1D9F6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E79A18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B36100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411DCE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C541CC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1E1B59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B0163B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F5C0E5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9A01BA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E51473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F2593E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FA88C2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0151EE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54ED43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C2F1A9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61BF4F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9906C1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4904E9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F24616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1B8B49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5F58D8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842569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401D38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51D8E2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9E273E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F84948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C428FF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09A459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96D38B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E2532B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417BB2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D746A4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61D800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4C577C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690714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E56407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DF37A8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0B1805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494580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A01CBA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1EE879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6D5192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832D0D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081F87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525773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95A991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3AF349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38036C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1576463997,66</w:t>
            </w:r>
          </w:p>
        </w:tc>
      </w:tr>
      <w:tr w:rsidR="00193747" w:rsidRPr="009906C4" w14:paraId="1B31424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EFDE6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 на доходы физических лиц в отн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шении доходов от долевого участия в 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ганизации, полученных физическим 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цом - налоговым резидентом Российской Федерации в виде дивидендов (в части суммы налога, не превышающей 650 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ы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сяч рублей за налоговые периоды до 1 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варя 2025 года, а также в части суммы налога, не превышающей 312 тысяч ру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лей за налоговые периоды после 1 января 2025 года)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3F45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>182 1 01 02130 01 0000 110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1FFD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497346976,75</w:t>
            </w:r>
          </w:p>
        </w:tc>
      </w:tr>
      <w:tr w:rsidR="00193747" w:rsidRPr="009906C4" w14:paraId="0818103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C7C5A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Налог на доходы физических лиц в отн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шении доходов от долевого участия в 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ганизации, полученных физическим 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говые периоды после 1 января 2025 года)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F766A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182 1 01 02140 01 0000 110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AB2B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1447095318,26</w:t>
            </w:r>
          </w:p>
        </w:tc>
      </w:tr>
      <w:tr w:rsidR="00193747" w:rsidRPr="009906C4" w14:paraId="071FADE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21A9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шении доходов физических лиц, не явл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ющихся налоговыми резидентами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Федерации, указанных в абзаце дев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том пункта 3 статьи 224 Налогового 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декса Российской Федерации, в части суммы налога, превышающей 312 тысяч рублей, относящейся к части налоговой базы, превышающей 2,4 миллиона ру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лей)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2F73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541A83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2DFB75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B88DE7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CCB69F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2AD612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074099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EA03D6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460223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70E29C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565397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75A6E5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347A67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ECB140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FCC2BB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6B680F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27D9FD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86A432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F9F7B5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44BDE0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D924E9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0DE0E1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1CE446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123971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D67F52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834513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A1CF9A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4A1945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5C4BB6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7552FA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A13364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E16E6C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182 1 01 02150 01 0000 110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FA8E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B2036A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DDDAB7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C07C54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129095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E583DE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A4A8A1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8A0C51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AB6AFD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D83CD4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467DDD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FB7276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07046A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E536E8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1C30BA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2A3CA4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0931AB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674EF6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F10B46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EE5E06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3DE666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60C0E1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785151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7870EE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353EEA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5F6D5E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979E8D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4E5A69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933E03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62C97A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7C207F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9B8F1C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478807315,70</w:t>
            </w:r>
          </w:p>
        </w:tc>
      </w:tr>
      <w:tr w:rsidR="00193747" w:rsidRPr="009906C4" w14:paraId="328485D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FCF4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 на доходы физических лиц в части суммы налога, превышающей 3 402 тыс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 xml:space="preserve">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физических лиц в отношении доходов, указанных в абзаце тридцать девятом ст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шении доходов физических лиц, не явл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ющихся налоговыми резидентами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Федерации, указанных в абзаце дев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том пункта 3 статьи 224 Налогового 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декса Российской Федерации, в части суммы налога, превышающей 312 тысяч рублей, относящейся к части налоговой базы, превышающей 2,4 миллиона ру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лей)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0F9B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>182 1 01 02160 01 0000 110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8D08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102614137,77</w:t>
            </w:r>
          </w:p>
        </w:tc>
      </w:tr>
      <w:tr w:rsidR="00193747" w:rsidRPr="009906C4" w14:paraId="39C9D27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0395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Налог на доходы физических лиц в части суммы налога, превышающей 9 402 тыс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чи рублей, относящейся к части налоговой базы, превышающей 50 миллионов рублей (за исключением налога на доходы физ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ческих лиц в отношении доходов, указа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в абзаце тридцать девятом статьи 50 Бюджетного кодекса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ции, налога на доходы физических лиц в части суммы налога, превышающей 312 тысяч рублей, относящейся к сумме нал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говых баз, указанных в пункте 6 статьи 210 Налогового кодекса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шении доходов физических лиц, не явл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ющихся налоговыми резидентами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Федерации, указанных в абзаце дев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том пункта 3 статьи 224 Налогового 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декса Российской Федерации, в части суммы налога, превышающей 312 тысяч рублей, относящейся к части налоговой базы, превышающей 2,4 миллиона ру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лей)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39D9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C71501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2198E7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97A5EF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69A026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D59CBC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8EB864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E8A5A3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CB380F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D684CA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551FF0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5B1B79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DDDD67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279FB5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CACC79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B72F86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4AF5E0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6B6323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6B055D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5DB1E3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222BB1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96F063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34D542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8A3330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7E98BA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5A090F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BE720A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CDBE82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B66F3D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7A4814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D0141C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182 1 01 02170 01 0000 110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459B8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D6D60C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826124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798D84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DAF1B5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1B91E9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5D6767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F8BB2A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D52BC4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A0E3F1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F9852B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1AB0BA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9E9F9B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01D3C8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CA8654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3424B4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14DDD1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328C64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E4C623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360EDE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893EF3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E4DF11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F26075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0F3AF1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F90676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1DB01A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9DA4DF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6EDB35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8066D7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9A366E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CAF3D2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72680495,34</w:t>
            </w:r>
          </w:p>
        </w:tc>
      </w:tr>
      <w:tr w:rsidR="00193747" w:rsidRPr="009906C4" w14:paraId="22DE014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BFC2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 xml:space="preserve">Налог на доходы физических лиц в части суммы налога, превышающей 312 тысяч рублей, относящейся к сумме налоговых 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баз, указанных в пункте 6 статьи 210 Налогового кодекса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ции, превышающей 2,4 миллиона рублей (за исключением налога на доходы физ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ческих лиц в отношении доходов, указа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в абзацах тридцать пятом и тридцать шестом статьи 50 Бюджетного кодекса Российской Федерации, а также налога на доходы физических лиц в отношении 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ходов от долевого участия в организации, полученных физическим лицом - налог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24D3E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>182 1 01 02180 01 0000 110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25B8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16506722,87</w:t>
            </w:r>
          </w:p>
        </w:tc>
      </w:tr>
      <w:tr w:rsidR="00193747" w:rsidRPr="009906C4" w14:paraId="1F1ADBB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E3628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Налог на доходы физических лиц в части суммы налога, относящейся к сумме нал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говых баз, указанных в пункте 6.1 статьи 210 Налогового кодекса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дерации, не превышающей 5 миллионов рублей, за налоговые периоды после 1 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варя 2025 года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779D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182 1 01 02200 01 0000 110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19C15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49311,97</w:t>
            </w:r>
          </w:p>
        </w:tc>
      </w:tr>
      <w:tr w:rsidR="00193747" w:rsidRPr="009906C4" w14:paraId="29F14EF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C667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ции, не превышающей 5 миллионов ру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361F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182 1 01 02210 01 0000 110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F1CA7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47952190,15</w:t>
            </w:r>
          </w:p>
        </w:tc>
      </w:tr>
      <w:tr w:rsidR="00193747" w:rsidRPr="009906C4" w14:paraId="1D84B36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6F0677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 на доходы физических лиц в части суммы налога, превышающей 650 тысяч рублей, относящейся к налоговой базе, указанной в пункте 6.2 статьи 210 Нал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гового кодекса Российской Федерации, превышающей 5 миллионов рублей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7C791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182 1 01 02230 01 0000 110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FD253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5831,25</w:t>
            </w:r>
          </w:p>
        </w:tc>
      </w:tr>
      <w:tr w:rsidR="00193747" w:rsidRPr="009906C4" w14:paraId="391CD2A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2B2C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НАЛОГИ НА ТОВАРЫ (РАБОТЫ, УСЛУГИ), РЕАЛИЗУЕМЫЕ НА ТЕ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РИТОРИИ РОССИЙСКОЙ ФЕДЕР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F0957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  <w:t>000 1 03 00000 00 0000 000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3D48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12879028681,80</w:t>
            </w:r>
          </w:p>
        </w:tc>
      </w:tr>
      <w:tr w:rsidR="00193747" w:rsidRPr="009906C4" w14:paraId="70A4447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CB00F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Акцизы по подакцизным товарам (пр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дукции), производимым на территории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F05CC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000 1 03 02000 01 0000 110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3BA0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12879028681,80</w:t>
            </w:r>
          </w:p>
        </w:tc>
      </w:tr>
      <w:tr w:rsidR="00193747" w:rsidRPr="009906C4" w14:paraId="2D296BE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312E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Акцизы на пиво, напитки, изготавлива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мые на основе пива, производимые на территории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58C5A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182 1 03 02100 01 0000 110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3E8D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381576990,33</w:t>
            </w:r>
          </w:p>
        </w:tc>
      </w:tr>
      <w:tr w:rsidR="00193747" w:rsidRPr="009906C4" w14:paraId="4AB9D85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C91C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Акцизы на сидр, пуаре, медовуху, прои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водимые на территории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11162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182 1 03 02120 01 0000 110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B72A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208925,00</w:t>
            </w:r>
          </w:p>
        </w:tc>
      </w:tr>
      <w:tr w:rsidR="00193747" w:rsidRPr="009906C4" w14:paraId="6223527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AC73F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уплаты акцизов на алкогол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ную продукцию с объемной долей этил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вого спирта свыше 9 процентов (за 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ключением пива, вин (кроме крепленого (ликерного) вина), вин наливом, плодовой алкогольной продукции, игристых вин, включая российское шампанское, а также за исключением виноградосодержащих напитков, плодовых алкогольных напи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ков, изготавливаемых без добавления ре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тификованного этилового спирта, прои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 xml:space="preserve">веденного из пищевого сырья, и (или) без 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добавления спиртованных виноградного или иного плодового сусла, и (или) без добавления дистиллятов, и (или) без 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бавления крепленого (ликерного) вина), подлежащие распределению в бюджеты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EAA59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>000 1 03 02140 01 0000 110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ECB2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2564084502,43</w:t>
            </w:r>
          </w:p>
        </w:tc>
      </w:tr>
      <w:tr w:rsidR="00193747" w:rsidRPr="009906C4" w14:paraId="383B5AA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2019F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Доходы от уплаты акцизов на алкогол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ную продукцию с объемной долей этил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вого спирта свыше 9 процентов (за 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ключением пива, вин (кроме крепленого (ликерного) вина), вин наливом, плодовой алкогольной продукции, игристых вин, включая российское шампанское, а также за исключением виноградосодержащих напитков, плодовых алкогольных напи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ков, изготавливаемых без добавления ре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тификованного этилового спирта, прои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веденного из пищевого сырья, и (или) без добавления спиртованных виноградного или иного плодового сусла, и (или) без добавления дистиллятов, и (или) без 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бавления крепленого (ликерного) вина), подлежащие распределению в бюджеты субъектов Российской Федерации (в 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рядке, установленном Министерством финансов Российской Федерации)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90038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182 1 03 02142 01 0000 110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4F94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1625135097,02</w:t>
            </w:r>
          </w:p>
        </w:tc>
      </w:tr>
      <w:tr w:rsidR="00193747" w:rsidRPr="009906C4" w14:paraId="54BBBC2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288C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уплаты акцизов на алкогол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ную продукцию с объемной долей этил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вого спирта свыше 9 процентов (за 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ключением пива, вин (кроме крепленого (ликерного) вина), вин наливом, плодовой алкогольной продукции, игристых вин, включая российское шампанское, а также за исключением виноградосодержащих напитков, плодовых алкогольных напи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ков, изготавливаемых без добавления ре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тификованного этилового спирта, прои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веденного из пищевого сырья, и (или) без добавления спиртованных виноградного или иного плодового сусла, и (или) без добавления дистиллятов, и (или) без 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бавления крепленого (ликерного) вина), подлежащие распределению в бюджеты субъектов Российской Федерации (по нормативам, установленным федерал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ным законом о федеральном бюджете в целях компенсации снижения доходов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 в связи с исключением движимого имущества из объектов налогообложения по налогу на имущество организаций)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16CDC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7E22D8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AFA72A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50C86B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C9920D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98D32B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8DF7E4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0FB736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98736E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352C2E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90C7A4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EBBC59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4981CD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A97BFB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AA2DE9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542448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A4B208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F2B5A5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D36B01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60DA04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3CA48F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25DF3A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959829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9F4DAA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17486F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E6B87B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E41DE8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182 1 03 02143 01 0000 110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2CE9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6BC3FC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EE6EB9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BE7D75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83D114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9CBACA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5AA50F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1EFE6B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B73116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86ED61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F16FF2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0473EC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83F45C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E65EBE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71876C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0928DE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15AEBA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80F2E8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977AD4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F3E8A4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D4B274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72DFB4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A0DFBC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5800BF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C577E9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3A100E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2ABD29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938949405,41</w:t>
            </w:r>
          </w:p>
        </w:tc>
      </w:tr>
      <w:tr w:rsidR="00193747" w:rsidRPr="009906C4" w14:paraId="166D45D0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F272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уплаты акцизов на этиловый спирт из пищевого сырья, винный спирт, виноградный спирт (за исключением 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стиллятов винного, виноградного, плод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вого, коньячного, кальвадосного, висков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го), производимый на территории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Федерации, подлежащие распред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лению между бюджетами субъектов 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сийской Федерации (по нормативам, установленным федеральным законом о федеральном бюджете)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EA37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>182 1 03 02190 01 0000 110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2F0D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5415050,22</w:t>
            </w:r>
          </w:p>
        </w:tc>
      </w:tr>
      <w:tr w:rsidR="00193747" w:rsidRPr="009906C4" w14:paraId="13F1969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C05C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Доходы от уплаты акцизов на этиловый спирт из пищевого сырья (дистилляты винный, виноградный, плодовый, конья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ный, кальвадосный, висковый), произв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димый на территории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рации, подлежащие распределению между бюджетами субъектов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(по нормативам, установленным федеральным законом о федеральном бюджете)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61BC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182 1 03 02200 01 0000 110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55B0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19592,06</w:t>
            </w:r>
          </w:p>
        </w:tc>
      </w:tr>
      <w:tr w:rsidR="00193747" w:rsidRPr="009906C4" w14:paraId="0F0FD7E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B45D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уплаты акцизов на спиртос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держащую продукцию, производимую на территории Российской Федерации, по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лежащие распределению между бюдж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тами субъектов Российской Федерации (по нормативам, установленным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ральным законом о федеральном бюдж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4512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182 1 03 02210 01 0000 110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9460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1661760,09</w:t>
            </w:r>
          </w:p>
        </w:tc>
      </w:tr>
      <w:tr w:rsidR="00193747" w:rsidRPr="009906C4" w14:paraId="36EACB2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DB7C1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уплаты акцизов на этиловый спирт из непищевого сырья, производ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мый на территории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ции, подлежащие распределению между бюджетами субъектов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(по нормативам, установленным федеральным законом о федеральном бюджете)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41B6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20D10B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A4740C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A8DF02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242254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E9C5E2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FD587D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DCA06D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182 1 03 02220 01 0000 110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66DD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C604F8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5D7F55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8ECCC4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F656AF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0C4DE1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B89152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4FE9D7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2265767,94</w:t>
            </w:r>
          </w:p>
        </w:tc>
      </w:tr>
      <w:tr w:rsidR="00193747" w:rsidRPr="009906C4" w14:paraId="2A70AEA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0352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том установленных дифференцированных нормативов отчислений в местные бю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жеты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8372B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000 1 03 02230 01 0000 110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542C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4991063806,61</w:t>
            </w:r>
          </w:p>
        </w:tc>
      </w:tr>
      <w:tr w:rsidR="00193747" w:rsidRPr="009906C4" w14:paraId="1C6C5B0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82F8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том установленных дифференцированных нормативов отчислений в местные бю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жеты (по нормативам, установленным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деральным законом о федеральном бю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жете в целях формирования дорожных фондов субъектов Российской Федерации)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3399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182 1 03 02231 01 0000 110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5F60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4094843172,63</w:t>
            </w:r>
          </w:p>
        </w:tc>
      </w:tr>
      <w:tr w:rsidR="00193747" w:rsidRPr="009906C4" w14:paraId="2339A22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C4E39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том установленных дифференцированных нормативов отчислений в местные бю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жеты (по дополнительным нормативам, установленным федеральным законом о федеральном бюджете)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182C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182 1 03 02232 01 0000 110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3BEC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896220633,98</w:t>
            </w:r>
          </w:p>
        </w:tc>
      </w:tr>
      <w:tr w:rsidR="00193747" w:rsidRPr="009906C4" w14:paraId="09806CE0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E2979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(инжекторных) двигателей, подл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жащие распределению между бюджетами субъектов Российской Федерации и мес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ными бюджетами с учетом установленных дифференцированных нормативов отчи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лений в местные бюджеты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5A047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000 1 03 02240 01 0000 110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A064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29204643,67</w:t>
            </w:r>
          </w:p>
        </w:tc>
      </w:tr>
      <w:tr w:rsidR="00193747" w:rsidRPr="009906C4" w14:paraId="7B37489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D89F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уплаты акцизов на моторные масла для дизельных и (или) карбюрато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(инжекторных) двигателей, подл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жащие распределению между бюджетами субъектов Российской Федерации и мес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ными бюджетами с учетом установленных дифференцированных нормативов отчи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лений в местные бюджеты (по нормат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вам, установленным федеральным зак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ном о федеральном бюджете в целях фо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мирования дорожных фондов субъектов Российской Федерации)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3AD1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182 1 03 02241 01 0000 110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420B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23960510,37</w:t>
            </w:r>
          </w:p>
        </w:tc>
      </w:tr>
      <w:tr w:rsidR="00193747" w:rsidRPr="009906C4" w14:paraId="2F3FA58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8D9B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уплаты акцизов на моторные масла для дизельных и (или) карбюрато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(инжекторных) двигателей, подл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жащие распределению между бюджетами субъектов Российской Федерации и мес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ными бюджетами с учетом установленных дифференцированных нормативов отчи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лений в местные бюджеты (по дополн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тельным нормативам, установленным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деральным законом о федеральном бю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жете)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4397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94E303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79DD7C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D6C912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908D85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36129C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18D51E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58CAA4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06CE33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C56BAF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65019E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9FDBFC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182 1 03 02242 01 0000 110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221F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ACE965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26A609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609858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653AC9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310C09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4B979B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A7F039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5B8EAA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20FEB9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7CE5D5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2DFD01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5244133,30</w:t>
            </w:r>
          </w:p>
        </w:tc>
      </w:tr>
      <w:tr w:rsidR="00193747" w:rsidRPr="009906C4" w14:paraId="5EB2BA0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E005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уплаты акцизов на автом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бильный бензин, подлежащие распред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лению между бюджетами субъектов 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сийской Федерации и местными бюдж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тами с учетом установленных диффере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цированных нормативов отчислений в местные бюджеты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FCA5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000 1 03 02250 01 0000 110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2696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5317676548,63</w:t>
            </w:r>
          </w:p>
        </w:tc>
      </w:tr>
      <w:tr w:rsidR="00193747" w:rsidRPr="009906C4" w14:paraId="00CF6AB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6C8E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уплаты акцизов на автом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бильный бензин, подлежащие распред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лению между бюджетами субъектов 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сийской Федерации и местными бюдж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тами с учетом установленных диффере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цированных нормативов отчислений в местные бюджеты (по нормативам, уст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новленным федеральным законом о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ральном бюджете в целях формирования дорожных фондов субъектов Российской Федерации)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A6082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182 1 03 02251 01 0000 110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93AFE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4362807680,48</w:t>
            </w:r>
          </w:p>
        </w:tc>
      </w:tr>
      <w:tr w:rsidR="00193747" w:rsidRPr="009906C4" w14:paraId="1B75651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D9A6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уплаты акцизов на автом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бильный бензин, подлежащие распред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лению между бюджетами субъектов 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сийской Федерации и местными бюдж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тами с учетом установленных диффере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цированных нормативов отчислений в местные бюджеты (по дополнительным нормативам, установленным федерал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ным законом о федеральном бюджете)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58B2B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>182 1 03 02252 01 0000 110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CDDBC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954868868,15</w:t>
            </w:r>
          </w:p>
        </w:tc>
      </w:tr>
      <w:tr w:rsidR="00193747" w:rsidRPr="009906C4" w14:paraId="5AEB790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4109B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Доходы от уплаты акцизов на прямого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ный бензин, подлежащие распределению между бюджетами субъектов Российской Федерации и местными бюджетами с уч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том установленных дифференцированных нормативов отчислений в местные бю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жеты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EDB756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000 1 03 02260 01 0000 110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F64D2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-499039444,73</w:t>
            </w:r>
          </w:p>
        </w:tc>
      </w:tr>
      <w:tr w:rsidR="00193747" w:rsidRPr="009906C4" w14:paraId="69090BD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E9F85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уплаты акцизов на прямого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ный бензин, подлежащие распределению между бюджетами субъектов Российской Федерации и местными бюджетами с уч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том установленных дифференцированных нормативов отчислений в местные бю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жеты (по нормативам, установленным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деральным законом о федеральном бю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жете в целях формирования дорожных фондов субъектов Российской Федерации)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A6311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182 1 03 02261 01 0000 110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077464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-409429400,67</w:t>
            </w:r>
          </w:p>
        </w:tc>
      </w:tr>
      <w:tr w:rsidR="00193747" w:rsidRPr="009906C4" w14:paraId="7FC2B41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876D9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уплаты акцизов на прямого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ный бензин, подлежащие распределению между бюджетами субъектов Российской Федерации и местными бюджетами с уч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том установленных дифференцированных нормативов отчислений в местные бю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жеты (по дополнительным нормативам, установленным федеральным законом о федеральном бюджете)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9435B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182 1 03 02262 01 0000 110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DD103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-89610044,06</w:t>
            </w:r>
          </w:p>
        </w:tc>
      </w:tr>
      <w:tr w:rsidR="00193747" w:rsidRPr="009906C4" w14:paraId="6CB43070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3A81A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Акциз на сталь жидкую, выплавляемую в мартеновских, индукционных и (или) электрических сталеплавильных печах, при условии, если доля массы лома че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металлов в общей массе сырья, 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пользованного для производства стали, за налоговый период составляет не менее 80 процентов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4CDE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182 1 03 02450 01 0000 110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EB01E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84890539,55</w:t>
            </w:r>
          </w:p>
        </w:tc>
      </w:tr>
      <w:tr w:rsidR="00193747" w:rsidRPr="009906C4" w14:paraId="714188C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B323C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6FB90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  <w:t>000 1 05 00000 00 0000 000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AC69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13242718293,84</w:t>
            </w:r>
          </w:p>
        </w:tc>
      </w:tr>
      <w:tr w:rsidR="00193747" w:rsidRPr="009906C4" w14:paraId="0D9811E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88F0E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0513C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000 1 05 01000 00 0000 110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4B7B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12382906512,34</w:t>
            </w:r>
          </w:p>
        </w:tc>
      </w:tr>
      <w:tr w:rsidR="00193747" w:rsidRPr="009906C4" w14:paraId="0EDC9CD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412AE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Налог, взимаемый с налогоплательщиков, выбравших в качестве объекта налогоо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ложения доходы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D5A6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000 1 05 01010 01 0000 110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2F0C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9446735297,17</w:t>
            </w:r>
          </w:p>
        </w:tc>
      </w:tr>
      <w:tr w:rsidR="00193747" w:rsidRPr="009906C4" w14:paraId="14987D8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7A096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Налог, взимаемый с налогоплательщиков, выбравших в качестве объекта налогоо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ложения доходы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75C5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182 1 05 01011 01 0000 110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EE1C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9446734397,17</w:t>
            </w:r>
          </w:p>
        </w:tc>
      </w:tr>
      <w:tr w:rsidR="00193747" w:rsidRPr="009906C4" w14:paraId="3333A5D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3EBD9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Налог, взимаемый с налогоплательщиков, выбравших в качестве объекта налогоо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ложения доходы (за налоговые периоды, истекшие до 1 января 2011 года)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4BB4D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182 1 05 01012 01 0000 110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65106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900,00</w:t>
            </w:r>
          </w:p>
        </w:tc>
      </w:tr>
      <w:tr w:rsidR="00193747" w:rsidRPr="009906C4" w14:paraId="081FBBD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D580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Налог, взимаемый с налогоплательщиков, выбравших в качестве объекта налогоо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ложения доходы, уменьшенные на вел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чину расходов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D7169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000 1 05 01020 01 0000 110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8A064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2936167558,33</w:t>
            </w:r>
          </w:p>
        </w:tc>
      </w:tr>
      <w:tr w:rsidR="00193747" w:rsidRPr="009906C4" w14:paraId="05CF42B0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5270E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Налог, взимаемый с налогоплательщиков, выбравших в качестве объекта налогоо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ложения доходы, уменьшенные на вел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 xml:space="preserve">чину расходов (в том числе минимальный налог, зачисляемый в бюджеты субъектов 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Российской Федерации)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680DA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>182 1 05 01021 01 0000 110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11AD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2936167806,17</w:t>
            </w:r>
          </w:p>
        </w:tc>
      </w:tr>
      <w:tr w:rsidR="00193747" w:rsidRPr="009906C4" w14:paraId="76D8A2D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3DFD3A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Налог, взимаемый с налогоплательщиков, выбравших в качестве объекта налогоо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ложения доходы, уменьшенные на вел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чину расходов (за налоговые периоды, истекшие до 1 января 2011 года)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8891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182 1 05 01022 01 0000 110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0FEB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-247,84</w:t>
            </w:r>
          </w:p>
        </w:tc>
      </w:tr>
      <w:tr w:rsidR="00193747" w:rsidRPr="009906C4" w14:paraId="643A5F8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D308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Минимальный налог, зачисляемый в бюджеты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 (за налоговые периоды, истекшие до 1 января 2016 года)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BC46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182 1 05 01050 01 0000 110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5B362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3656,84</w:t>
            </w:r>
          </w:p>
        </w:tc>
      </w:tr>
      <w:tr w:rsidR="00193747" w:rsidRPr="009906C4" w14:paraId="08783F9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7059B9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 на профессиональный доход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2EDC3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182 1 05 06000 01 0000 110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C2BA7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845777129,47</w:t>
            </w:r>
          </w:p>
        </w:tc>
      </w:tr>
      <w:tr w:rsidR="00193747" w:rsidRPr="009906C4" w14:paraId="6C671D1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BA3C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Налог, взимаемый в связи с применением специального налогового режима «Авт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матизированная упрощенная система налогообложения»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7A83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B3C4CE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35ED90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8B8308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182 1 05 07000 01 0000 110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2AFFE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5A88F6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E92ECC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592D0F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14034652,03</w:t>
            </w:r>
          </w:p>
        </w:tc>
      </w:tr>
      <w:tr w:rsidR="00193747" w:rsidRPr="009906C4" w14:paraId="1A52F69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4169B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НАЛОГИ НА ИМУЩЕСТВО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41FE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  <w:t>000 1 06 00000 00 0000 000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9F5A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11109196027,21</w:t>
            </w:r>
          </w:p>
        </w:tc>
      </w:tr>
      <w:tr w:rsidR="00193747" w:rsidRPr="009906C4" w14:paraId="6F92AA3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AEBA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 на имущество организаций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F359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000 1 06 02000 02 0000110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8C10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11105710027,21</w:t>
            </w:r>
          </w:p>
        </w:tc>
      </w:tr>
      <w:tr w:rsidR="00193747" w:rsidRPr="009906C4" w14:paraId="5A9D745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A184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 на имущество организаций по имуществу, не входящему в Единую 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стему газоснабжения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1B96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182 1 06 02010 02 0000 110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26FF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9221922907,60</w:t>
            </w:r>
          </w:p>
        </w:tc>
      </w:tr>
      <w:tr w:rsidR="00193747" w:rsidRPr="009906C4" w14:paraId="420364F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5679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36C2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182 1 06 02020 02 0000 110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9411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1883787119,61</w:t>
            </w:r>
          </w:p>
        </w:tc>
      </w:tr>
      <w:tr w:rsidR="00193747" w:rsidRPr="009906C4" w14:paraId="65B59C1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59F3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 на игорный бизнес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8E28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182 1 06 05000 02 0000 110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16688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3486000,00</w:t>
            </w:r>
          </w:p>
        </w:tc>
      </w:tr>
      <w:tr w:rsidR="00193747" w:rsidRPr="009906C4" w14:paraId="3E7E9DE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251B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НАЛОГИ, СБОРЫ И РЕГУЛЯРНЫЕ ПЛАТЕЖИ ЗА ПОЛЬЗОВАНИЕ ПР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РОДНЫМИ РЕСУРСАМИ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766D4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  <w:t>000 1 07 00000 00 0000 000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BA17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288377314,17</w:t>
            </w:r>
          </w:p>
        </w:tc>
      </w:tr>
      <w:tr w:rsidR="00193747" w:rsidRPr="009906C4" w14:paraId="78AF70E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BDBC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 на добычу полезных ископаемых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AAC0E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000 1 07 01000 01 0000 110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80BF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284282962,94</w:t>
            </w:r>
          </w:p>
        </w:tc>
      </w:tr>
      <w:tr w:rsidR="00193747" w:rsidRPr="009906C4" w14:paraId="2E567C6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AF88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 на добычу общераспространенных полезных ископаемых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E20B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182 1 07 01020 01 0000 110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9470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284236209,74</w:t>
            </w:r>
          </w:p>
        </w:tc>
      </w:tr>
      <w:tr w:rsidR="00193747" w:rsidRPr="009906C4" w14:paraId="1586C3E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F89B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 на добычу прочих полезных иск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паемых (за исключением полезных иск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паемых, в отношении которых при нал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гообложении установлен рентный коэ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фициент, отличный от 1, полезных иск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паемых в виде природных алмазов, угля, в том числе коксующегося, железных руд, многокомпонентной комплексной руды, в отношении которой при налогообложении установлен коэффициент, характеризу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ю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щий стоимость ценных компонентов в руде)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2BC1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182 1 07 01030 01 0000 110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7C32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46753,20</w:t>
            </w:r>
          </w:p>
        </w:tc>
      </w:tr>
      <w:tr w:rsidR="00193747" w:rsidRPr="009906C4" w14:paraId="7F62173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163DB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Сборы за пользование объектами живо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ного мира и за пользование объектами водных биологических ресурсов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BB78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000 1 07 04000 01 0000 110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BB81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4094351,23</w:t>
            </w:r>
          </w:p>
        </w:tc>
      </w:tr>
      <w:tr w:rsidR="00193747" w:rsidRPr="009906C4" w14:paraId="2F064AF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221A3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Сбор за пользование объектами животн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 мира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46A0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182 1 07 04010 01 0000 110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545D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3489012,03</w:t>
            </w:r>
          </w:p>
        </w:tc>
      </w:tr>
      <w:tr w:rsidR="00193747" w:rsidRPr="009906C4" w14:paraId="68311F2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77909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Сбор за пользование объектами водных биологических ресурсов (исключая вну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ренние водные объекты)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3ECE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182 1 07 04020 01 0000 110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3CB7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5541,60</w:t>
            </w:r>
          </w:p>
        </w:tc>
      </w:tr>
      <w:tr w:rsidR="00193747" w:rsidRPr="009906C4" w14:paraId="4BA289D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5A26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3B42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182 1 07 04030 01 0000 110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128C6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599797,60</w:t>
            </w:r>
          </w:p>
        </w:tc>
      </w:tr>
      <w:tr w:rsidR="00193747" w:rsidRPr="009906C4" w14:paraId="6624F4A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EDF30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ГОСУДАРСТВЕННАЯ ПОШЛИНА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15055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  <w:t>000 1 08 00000 00 0000 000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B7AD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343654147,02</w:t>
            </w:r>
          </w:p>
        </w:tc>
      </w:tr>
      <w:tr w:rsidR="00193747" w:rsidRPr="009906C4" w14:paraId="4EB8CAE0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9B2D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Государственная пошлина за госуда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ственную регистрацию актов гражданск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 состояния и другие юридически знач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мые действия, совершаемые органами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писи актов гражданского состояния и иными уполномоченными органами (за исключением консульских учреждений Российской Федерации)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F6AC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>318 1 08 05000 01 0000 110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F36D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3720285,55</w:t>
            </w:r>
          </w:p>
        </w:tc>
      </w:tr>
      <w:tr w:rsidR="00193747" w:rsidRPr="009906C4" w14:paraId="37BE029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4BC04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дерации, а также с въездом в Российскую Федерацию или выездом из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B3F0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188 1 08 06000 01 0000 110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DB8F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27566885,00</w:t>
            </w:r>
          </w:p>
        </w:tc>
      </w:tr>
      <w:tr w:rsidR="00193747" w:rsidRPr="009906C4" w14:paraId="3F64203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66EC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Государственная пошлина за госуда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ственную регистрацию, а также за сове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шение прочих юридически значимых де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41E1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000 1 08 07000 01 0000 110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3E7E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312366976,47</w:t>
            </w:r>
          </w:p>
        </w:tc>
      </w:tr>
      <w:tr w:rsidR="00193747" w:rsidRPr="009906C4" w14:paraId="305CCD4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34F0F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Государственная пошлина за госуда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ственную регистрацию прав, ограничений (обременений) прав на недвижимое им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щество и сделок с ним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E024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321 1 08 07020 01 0000 110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7A856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144434795,16</w:t>
            </w:r>
          </w:p>
        </w:tc>
      </w:tr>
      <w:tr w:rsidR="00193747" w:rsidRPr="009906C4" w14:paraId="191BB6D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3C2F9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дательством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A143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000 1 08 07080 01 0000 110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728F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48802100,00</w:t>
            </w:r>
          </w:p>
        </w:tc>
      </w:tr>
      <w:tr w:rsidR="00193747" w:rsidRPr="009906C4" w14:paraId="6880C440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3376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дательством Российской Федерации,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числяемая в бюджеты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B0E1E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007 1 08 07082 01 0000 110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6337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48706100,00</w:t>
            </w:r>
          </w:p>
        </w:tc>
      </w:tr>
      <w:tr w:rsidR="00193747" w:rsidRPr="009906C4" w14:paraId="1574C7E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5C6A9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дательством Российской Федерации,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числяемая в бюджеты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2FB1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019 1 08 07082 01 0000 110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F775F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96000,00</w:t>
            </w:r>
          </w:p>
        </w:tc>
      </w:tr>
      <w:tr w:rsidR="00193747" w:rsidRPr="009906C4" w14:paraId="17F76EE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53CC9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9C56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188 1 08 07100 01 0000 110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61CB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13062665,00</w:t>
            </w:r>
          </w:p>
        </w:tc>
      </w:tr>
      <w:tr w:rsidR="00193747" w:rsidRPr="009906C4" w14:paraId="28481A2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7053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Государственная пошлина за госуда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документов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ED7C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318 1 08 07110 01 0000 110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E8E93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76900,00</w:t>
            </w:r>
          </w:p>
        </w:tc>
      </w:tr>
      <w:tr w:rsidR="00193747" w:rsidRPr="009906C4" w14:paraId="55F911C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2134D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Государственная пошлина за госуда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ственную регистрацию политических па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тий и региональных отделений политич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ских партий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43B8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318 1 08 07120 01 0000 110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C586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3500,00</w:t>
            </w:r>
          </w:p>
        </w:tc>
      </w:tr>
      <w:tr w:rsidR="00193747" w:rsidRPr="009906C4" w14:paraId="3A086F7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C0AB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Государственная пошлина за госуда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ственную регистрацию средства массовой информации, за внесение изменений в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пись о регистрации средства массовой информации (в том числе связанных с 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 xml:space="preserve">менением тематики или специализации), 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продукция которого предназначена для распространения преимущественно на территории субъекта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ции, территории муниципального образ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вания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A4A96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>096 1 08 07130 01 0000 110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3F63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24599,99</w:t>
            </w:r>
          </w:p>
        </w:tc>
      </w:tr>
      <w:tr w:rsidR="00193747" w:rsidRPr="009906C4" w14:paraId="3BADB29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AA2FBA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Государственная пошлина за госуда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ственную регистрацию транспортных средств и иные юридически значимые действия, связанные с изменениями и 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ы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дачей документов на транспортные сре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ства, регистрационных знаков, водител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ских удостоверений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5F58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5D9C2D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E13A64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2DF40F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9CC4D1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DB5A9B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D3CCD3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000 1 08 07140 01 0000 110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8800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57390D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D883FE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F094D4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2E7538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F7BF94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216B1C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73143874,50</w:t>
            </w:r>
          </w:p>
        </w:tc>
      </w:tr>
      <w:tr w:rsidR="00193747" w:rsidRPr="009906C4" w14:paraId="0E090BC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952A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Государственная пошлина за госуда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ственную регистрацию транспортных средств и иные юридически значимые действия уполномоченных федеральных государственных органов, связанные с изменением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3BA1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188 1 08 07141 01 0000 110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5CDE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40209675,50</w:t>
            </w:r>
          </w:p>
        </w:tc>
      </w:tr>
      <w:tr w:rsidR="00193747" w:rsidRPr="009906C4" w14:paraId="4FC71D8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6C57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Государственная пошлина за совершение действий уполномоченными органами исполнительной власти субъектов 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сийской Федерации, связанных с выдачей документов о проведении государстве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ного технического осмотра тракторов, 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моходных дорожно-строительных и иных самоходных машин и прицепов к ним, государственной регистрацией мот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транспортных средств, прицепов, тракт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ров, самоходных дорожно-строительных и иных самоходных машин, выдачей уд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стоверений тракториста-машиниста (тра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ториста), временных удостоверений на право управления самоходными машин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ми, в том числе взамен утраченных или пришедших в негодность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22D3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010 1 08 07142 01 0000 110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DD4B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32934199,00</w:t>
            </w:r>
          </w:p>
        </w:tc>
      </w:tr>
      <w:tr w:rsidR="00193747" w:rsidRPr="009906C4" w14:paraId="29818ED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530E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государственные пошлины за го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ударственную регистрацию, а также за совершение прочих юридически знач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мых действий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17B0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318 1 08 07200 01 0000 110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9EAC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293750,00</w:t>
            </w:r>
          </w:p>
        </w:tc>
      </w:tr>
      <w:tr w:rsidR="00193747" w:rsidRPr="009906C4" w14:paraId="73ED2A1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51BC2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государственные пошлины за 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CDDA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002 1 08 07300 01 0000 110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C0C25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22500,00</w:t>
            </w:r>
          </w:p>
        </w:tc>
      </w:tr>
      <w:tr w:rsidR="00193747" w:rsidRPr="009906C4" w14:paraId="19484D4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3EEE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государственные пошлины за 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A0B8D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016 1 08 07300 01 0000 110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0988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372000,00</w:t>
            </w:r>
          </w:p>
        </w:tc>
      </w:tr>
      <w:tr w:rsidR="00193747" w:rsidRPr="009906C4" w14:paraId="39AE3620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8AB2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Государственная пошлина за действия органов исполнительной власти субъектов Российской Федерации, связанные с гос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дарственной аккредитацией образов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тельных учреждений, осуществляемой в пределах переданных полномочий 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сийской Федерации в области образов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9D5C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018 1 08 07380 01 0000 110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ADD0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208000,00</w:t>
            </w:r>
          </w:p>
        </w:tc>
      </w:tr>
      <w:tr w:rsidR="00193747" w:rsidRPr="009906C4" w14:paraId="5B2E199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F48A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 xml:space="preserve">Государственная пошлина за действия 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нях и ученых званиях в пределах пер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данных полномочий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 в области образования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7254F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A32EAD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E6802C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73FBA3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2D726F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2FFD0C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AF8B7A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2AA9AA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5FC8EE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018 1 08 07390 01 0000 110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211C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B70B01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D1F85E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D60767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8AE5A2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3C53B4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07EB8C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88287E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2A5515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770000,00</w:t>
            </w:r>
          </w:p>
        </w:tc>
      </w:tr>
      <w:tr w:rsidR="00193747" w:rsidRPr="009906C4" w14:paraId="36DA07A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8D5C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Государственная пошлина за госуда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ственный кадастровый учет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D186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321 1 08 07550 01 0000 110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E896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11005553,68</w:t>
            </w:r>
          </w:p>
        </w:tc>
      </w:tr>
      <w:tr w:rsidR="00193747" w:rsidRPr="009906C4" w14:paraId="760C781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4D70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Государственная пошлина за осуществл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емые одновременно государственный 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дастровый учет и государственную рег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страцию прав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A125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321 1 08 07560 01 0000 110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D810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19177389,64</w:t>
            </w:r>
          </w:p>
        </w:tc>
      </w:tr>
      <w:tr w:rsidR="00193747" w:rsidRPr="009906C4" w14:paraId="6DCB27D0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8A06A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Государственная пошлина за ускоренную процедуру государственного кадастрового учета и (или) государственной регистр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 прав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DEDF0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321 1 08 07570 01 0000 110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F8F5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969348,50</w:t>
            </w:r>
          </w:p>
        </w:tc>
      </w:tr>
      <w:tr w:rsidR="00193747" w:rsidRPr="009906C4" w14:paraId="26599C9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358B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ЗАДОЛЖЕННОСТЬ И ПЕРЕРАСЧ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ТЫ ПО ОТМЕНЕННЫМ НАЛОГАМ, СБОРАМ И ИНЫМ ОБЯЗАТЕЛЬНЫМ ПЛАТЕЖАМ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F2B9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  <w:t>000 1 09 00000 00 0000 000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801C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-7301,84</w:t>
            </w:r>
          </w:p>
        </w:tc>
      </w:tr>
      <w:tr w:rsidR="00193747" w:rsidRPr="009906C4" w14:paraId="1EB567D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9309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Налоги на имущество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9BB4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000 1 09 04000 00 0000 110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01F23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1298,16</w:t>
            </w:r>
          </w:p>
        </w:tc>
      </w:tr>
      <w:tr w:rsidR="00193747" w:rsidRPr="009906C4" w14:paraId="0BC671D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D90BA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 на имущество предприятий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5FF7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182 1 09 04010 02 0000 110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5840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1298,16</w:t>
            </w:r>
          </w:p>
        </w:tc>
      </w:tr>
      <w:tr w:rsidR="00193747" w:rsidRPr="009906C4" w14:paraId="4E546EF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0AC7A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Налог, взимаемый в виде стоимости 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тента в связи с применением упрощенной системы налогообложения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B585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000 1 09 11000 02 0000 110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904A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-8600,00</w:t>
            </w:r>
          </w:p>
        </w:tc>
      </w:tr>
      <w:tr w:rsidR="00193747" w:rsidRPr="009906C4" w14:paraId="2636941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18340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Налог, взимаемый в виде стоимости 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тента в связи с применением упрощенной системы налогообложения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4E45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182 1 09 11010 02 0000 110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909B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-8600,00</w:t>
            </w:r>
          </w:p>
        </w:tc>
      </w:tr>
      <w:tr w:rsidR="00193747" w:rsidRPr="009906C4" w14:paraId="0FAC78D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DBEB5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ПАЛЬНОЙ СОБСТВЕННОСТИ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FDF7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  <w:t>000 1 11 00000 00 0000 000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CABE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2103315977,30</w:t>
            </w:r>
          </w:p>
        </w:tc>
      </w:tr>
      <w:tr w:rsidR="00193747" w:rsidRPr="009906C4" w14:paraId="7BDC995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3BBF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щим Российской Федерации, субъектам Российской Федерации или муниципал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ным образованиям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6F155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000 1 11 01000 00 0000 120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91F12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67256554,40</w:t>
            </w:r>
          </w:p>
        </w:tc>
      </w:tr>
      <w:tr w:rsidR="00193747" w:rsidRPr="009906C4" w14:paraId="04B0E260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37F5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щим субъектам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8F34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007 1 11 01020 02 0000 120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49363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16974250,16</w:t>
            </w:r>
          </w:p>
        </w:tc>
      </w:tr>
      <w:tr w:rsidR="00193747" w:rsidRPr="009906C4" w14:paraId="37CB21D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E937E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щим субъектам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3114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011 1 11 01020 02 0000 120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BBC7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14043008,69</w:t>
            </w:r>
          </w:p>
        </w:tc>
      </w:tr>
      <w:tr w:rsidR="00193747" w:rsidRPr="009906C4" w14:paraId="672C240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DF67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щим субъектам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435E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015 1 11 01020 02 0000 120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D3B0A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36239295,55</w:t>
            </w:r>
          </w:p>
        </w:tc>
      </w:tr>
      <w:tr w:rsidR="00193747" w:rsidRPr="009906C4" w14:paraId="4ABE336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EC69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размещения средств бюджетов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60CA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000 1 11 02000 00 0000 120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FAB5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1855086443,06</w:t>
            </w:r>
          </w:p>
        </w:tc>
      </w:tr>
      <w:tr w:rsidR="00193747" w:rsidRPr="009906C4" w14:paraId="4902137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6D2BA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 xml:space="preserve">Доходы от операций по управлению 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остатками средств на едином казначе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ском счете, зачисляемые в бюджеты бю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жетной системы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F216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>000 1 11 02100 00 0000 120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0712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1855086443,06</w:t>
            </w:r>
          </w:p>
        </w:tc>
      </w:tr>
      <w:tr w:rsidR="00193747" w:rsidRPr="009906C4" w14:paraId="2DEF2E4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B10FA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Доходы от операций по управлению остатками средств на едином казначе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ском счете, зачисляемые в бюджеты суб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ъ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22A3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005 1 11 02102 02 0000 120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0A9B2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1855086443,06</w:t>
            </w:r>
          </w:p>
        </w:tc>
      </w:tr>
      <w:tr w:rsidR="00193747" w:rsidRPr="009906C4" w14:paraId="3E98123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CEAD49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AA76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000 1 11 03000 00 0000 120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50B1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9019700,86</w:t>
            </w:r>
          </w:p>
        </w:tc>
      </w:tr>
      <w:tr w:rsidR="00193747" w:rsidRPr="009906C4" w14:paraId="0D17247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F375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Проценты, полученные от предоставления бюджетных кредитов внутри страны за счет средств бюджетов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B1EB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005 1 11 03020 02 0000 120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6DE3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9019700,86</w:t>
            </w:r>
          </w:p>
        </w:tc>
      </w:tr>
      <w:tr w:rsidR="00193747" w:rsidRPr="009906C4" w14:paraId="313BA8C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DDBB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Доходы, получаемые в виде арендной 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бо иной платы за передачу в возмездное пользование государственного и муниц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пального имущества (за исключением имущества бюджетных и автономных учреждений, а также имущества госуда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ственных и муниципальных унитарных предприятий, в том числе казенных)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41EA9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000 1 11 05000 00 0000 120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0B1A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171929739,69</w:t>
            </w:r>
          </w:p>
        </w:tc>
      </w:tr>
      <w:tr w:rsidR="00193747" w:rsidRPr="009906C4" w14:paraId="4F52D95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7EAE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Доходы, получаемые в виде арендной платы за земли после разграничения гос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дарственной собственности на землю, а также средства от продажи права на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ключение договоров аренды указанных земельных участков (за исключением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мельных участков бюджетных и автоно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учреждений)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CB59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000 1 11 05020 00 0000 120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1ED80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8615372,58</w:t>
            </w:r>
          </w:p>
        </w:tc>
      </w:tr>
      <w:tr w:rsidR="00193747" w:rsidRPr="009906C4" w14:paraId="30D1573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8B30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ли, находящиеся в собственности субъе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тов Российской Федерации (за исключ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нием земельных участков бюджетных и автономных учреждений субъектов 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сийской Федерации)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A9C86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015 1 11 05022 02 0000 120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9C04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8615372,58</w:t>
            </w:r>
          </w:p>
        </w:tc>
      </w:tr>
      <w:tr w:rsidR="00193747" w:rsidRPr="009906C4" w14:paraId="2A09DA5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C2F33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B9D47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000 1 11 05030 00 0000 120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4DA042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163280845,42</w:t>
            </w:r>
          </w:p>
        </w:tc>
      </w:tr>
      <w:tr w:rsidR="00193747" w:rsidRPr="009906C4" w14:paraId="745ACA5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0B328C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 субъе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тов Российской Федерации и созданных ими учреждений (за исключением имущ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ства бюджетных и автономных учрежд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ний субъектов Российской Федерации)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EFC00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015 1 11 05032 02 0000 120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66F5A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163280845,42</w:t>
            </w:r>
          </w:p>
        </w:tc>
      </w:tr>
      <w:tr w:rsidR="00193747" w:rsidRPr="009906C4" w14:paraId="3D5F522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11C5C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сдачи в аренду имущества, 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ставляющего государственную (муниц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пальную) казну (за исключением земел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участков)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DFA8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000 1 11 05070 00 0000 120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E1CC1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17903,00</w:t>
            </w:r>
          </w:p>
        </w:tc>
      </w:tr>
      <w:tr w:rsidR="00193747" w:rsidRPr="009906C4" w14:paraId="50AD270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DFFDD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сдачи в аренду имущества, 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 xml:space="preserve">ставляющего казну субъекта Российской Федерации (за исключением земельных 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участков)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AAA4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>015 1 11 05072 02 0000 120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0338F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17903,00</w:t>
            </w:r>
          </w:p>
        </w:tc>
      </w:tr>
      <w:tr w:rsidR="00193747" w:rsidRPr="009906C4" w14:paraId="12188FB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F4CCE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Плата от реализации соглашений об уст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новлении сервитутов в отношении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мельных участков в границах полос отв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да автомобильных дорог общего польз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вания регионального или межмуниц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пального значения в целях строительства (реконструкции), капитального ремонта и эксплуатации объектов дорожного серв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са, прокладки, переноса, переустройства и эксплуатации инженерных коммуник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ций, установки и эксплуатации рекламных конструкций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23EB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079 1 11 05100 02 0000 120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D086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15618,69</w:t>
            </w:r>
          </w:p>
        </w:tc>
      </w:tr>
      <w:tr w:rsidR="00193747" w:rsidRPr="009906C4" w14:paraId="416AEFE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4F3F9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Плата по соглашениям об установлении сервитута в отношении земельных учас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ков, находящихся в государственной или муниципальной собственности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468BD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000 1 11 05300 00 0000 120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ED19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18393,79</w:t>
            </w:r>
          </w:p>
        </w:tc>
      </w:tr>
      <w:tr w:rsidR="00193747" w:rsidRPr="009906C4" w14:paraId="585B5DF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1982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Плата по соглашениям об установлении сервитута в отношении земельных учас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ков после разграничения государственной собственности на землю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5FA7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000 1 11 05320 00 0000 120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565DD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18393,79</w:t>
            </w:r>
          </w:p>
        </w:tc>
      </w:tr>
      <w:tr w:rsidR="00193747" w:rsidRPr="009906C4" w14:paraId="20B7D4A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1C56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Плата по соглашениям об установлении сервитута, заключенным органами испо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нительной власти субъектов Российской Федерации, государственными или мун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ципальными предприятиями либо гос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E91A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015 1 11 05322 02 0000 120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684F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18393,79</w:t>
            </w:r>
          </w:p>
        </w:tc>
      </w:tr>
      <w:tr w:rsidR="00193747" w:rsidRPr="009906C4" w14:paraId="06BAA30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57A69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Плата за публичный сервитут, предусмо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ренная решением уполномоченного орг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 об установлении публичного сервитута в отношении земельных участков, нах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дящихся в государственной или муниц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пальной собственности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5D80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000 1 11 05400 00 0000 120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0D3BC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3857,96</w:t>
            </w:r>
          </w:p>
        </w:tc>
      </w:tr>
      <w:tr w:rsidR="00193747" w:rsidRPr="009906C4" w14:paraId="0B1B8EF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CE85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Плата за публичный сервитут, предусмо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ренная решением уполномоченного орг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 об установлении публичного сервитута в отношении земельных участков, кот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рые находятся в федеральной собственн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39E5D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000 1 11 05430 00 0000 120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331E3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3857,96</w:t>
            </w:r>
          </w:p>
        </w:tc>
      </w:tr>
      <w:tr w:rsidR="00193747" w:rsidRPr="009906C4" w14:paraId="4E61D37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48187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Плата за публичный сервитут, предусмо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ренная решением уполномоченного орг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 об установлении публичного сервитута в отношении земельных участков, кот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рые расположены в границах сельских поселений, находятся в федеральной со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ственности и осуществление полномочий Российской Федерации по управлению и распоряжению которыми передано орг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нам государственной власти субъектов Российской Федерации и не предоставл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 xml:space="preserve">ны гражданам или юридическим лицам (за исключением органов государственной 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власти (государственных органов), орг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нов местного самоуправления (муниц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пальных органов), органов управления государственными внебюджетными фо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дами и казенных учреждений)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F16F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481197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7BA96E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C3B663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DCC5CF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41635B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31653E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A9D191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7D830D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BD7804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55FFBB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E48FEA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15E8F6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3B065D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13FD9D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996280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089D96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366F85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053432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545206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016 1 11 05430 10 0000 120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9612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5108BB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6CD3CC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AA09E5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EE659F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616896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9A266D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64F72C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0F3637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43B628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540E6B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5E08B8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255434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C0221E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8DC70F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BE6ABD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B5B377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56B9A5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C0CA15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B9781F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3857,96</w:t>
            </w:r>
          </w:p>
        </w:tc>
      </w:tr>
      <w:tr w:rsidR="00193747" w:rsidRPr="009906C4" w14:paraId="5405AC6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999C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Прочие доходы от использования имущ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ства и прав, находящихся в государстве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ной и муниципальной собственности (за исключением имущества бюджетных и автономных учреждений, а также имущ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ства государственных и муниципальных унитарных предприятий, в том числе 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зенных)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D273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000 1 11 09000 00 0000 120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5F3C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1287,54</w:t>
            </w:r>
          </w:p>
        </w:tc>
      </w:tr>
      <w:tr w:rsidR="00193747" w:rsidRPr="009906C4" w14:paraId="522B2EF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3AB1B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поступления от использования имущества, находящегося в государстве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ной и муниципальной собственности (за исключением имущества бюджетных и автономных учреждений, а также имущ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ства государственных и муниципальных унитарных предприятий, в том числе 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зенных)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813C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000 1 11 09040 00 0000 120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DBCBE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1287,54</w:t>
            </w:r>
          </w:p>
        </w:tc>
      </w:tr>
      <w:tr w:rsidR="00193747" w:rsidRPr="009906C4" w14:paraId="61963E90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6B5B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поступления от использования имущества, находящегося в собственн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сти субъектов Российской Федерации (за исключением имущества бюджетных и автономных учреждений субъектов 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524F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015 1 11 09042 02 0000 120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47CD2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1287,54</w:t>
            </w:r>
          </w:p>
        </w:tc>
      </w:tr>
      <w:tr w:rsidR="00193747" w:rsidRPr="009906C4" w14:paraId="0A76CCA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AFBA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ПЛАТЕЖИ ПРИ ПОЛЬЗОВАНИИ ПРИРОДНЫМИ РЕСУРСАМИ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C4C0E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  <w:t>000 1 12 00000 00 0000 000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9678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126827880,69</w:t>
            </w:r>
          </w:p>
        </w:tc>
      </w:tr>
      <w:tr w:rsidR="00193747" w:rsidRPr="009906C4" w14:paraId="0A2DC9E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95747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Плата за негативное воздействие на окр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жающую среду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0C3C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000 1 12 01000 01 0000 120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29F8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90517292,94</w:t>
            </w:r>
          </w:p>
        </w:tc>
      </w:tr>
      <w:tr w:rsidR="00193747" w:rsidRPr="009906C4" w14:paraId="1CF755B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7FCB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7934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048 1 12 01010 01 0000 120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F9387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10544942,83</w:t>
            </w:r>
          </w:p>
        </w:tc>
      </w:tr>
      <w:tr w:rsidR="00193747" w:rsidRPr="009906C4" w14:paraId="63C2FFF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0215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Плата за сбросы загрязняющих веществ в водные объекты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B50C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048 1 12 01030 01 0000 120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C7DF0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12589638,55</w:t>
            </w:r>
          </w:p>
        </w:tc>
      </w:tr>
      <w:tr w:rsidR="00193747" w:rsidRPr="009906C4" w14:paraId="4C4FAB4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E31920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Плата за размещение отходов произво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ства и потребления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7AB6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000 1 12 01040 01 0000 120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8772E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64689574,80</w:t>
            </w:r>
          </w:p>
        </w:tc>
      </w:tr>
      <w:tr w:rsidR="00193747" w:rsidRPr="009906C4" w14:paraId="07DD0ED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ADF2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Плата за размещение отходов произво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ства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051A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048 1 12 01041 01 0000 120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A70F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61440367,52</w:t>
            </w:r>
          </w:p>
        </w:tc>
      </w:tr>
      <w:tr w:rsidR="00193747" w:rsidRPr="009906C4" w14:paraId="1D64D86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E6CA0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Плата за размещение твердых коммунал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отходов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A03E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048 1 12 01042 01 0000 120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47D3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3247823,39</w:t>
            </w:r>
          </w:p>
        </w:tc>
      </w:tr>
      <w:tr w:rsidR="00193747" w:rsidRPr="009906C4" w14:paraId="06ED6E8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F12C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Плата за размещение и (или) складиров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 побочных продуктов производства, признанных отходами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045F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048 1 12 01043 01 0000 120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580CB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1383,89</w:t>
            </w:r>
          </w:p>
        </w:tc>
      </w:tr>
      <w:tr w:rsidR="00193747" w:rsidRPr="009906C4" w14:paraId="5ECF6D6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4F50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Плата за выбросы загрязняющих веществ, образующихся при сжигании на факел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установках и (или) рассеивании 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путного нефтяного газа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9C85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048 1 12 01070 01 0000 120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64C0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2693136,76</w:t>
            </w:r>
          </w:p>
        </w:tc>
      </w:tr>
      <w:tr w:rsidR="00193747" w:rsidRPr="009906C4" w14:paraId="670BCDA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A4F67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Платежи при пользовании недрами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0ECB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000 1 12 02000 00 0000 120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69B2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28148315,94</w:t>
            </w:r>
          </w:p>
        </w:tc>
      </w:tr>
      <w:tr w:rsidR="00193747" w:rsidRPr="009906C4" w14:paraId="34D17C0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CBA3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 xml:space="preserve">Разовые платежи за пользование недрами при наступлении определенных событий, оговоренных в лицензии, при пользовании 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недрами на территории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E074D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>000 1 12 02010 01 0000 120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F6A6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3739344,00</w:t>
            </w:r>
          </w:p>
        </w:tc>
      </w:tr>
      <w:tr w:rsidR="00193747" w:rsidRPr="009906C4" w14:paraId="0389908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11D5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по участкам недр местного знач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1FA74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016 1 12 02012 01 0000 120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09D9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3739344,00</w:t>
            </w:r>
          </w:p>
        </w:tc>
      </w:tr>
      <w:tr w:rsidR="00193747" w:rsidRPr="009906C4" w14:paraId="39DC78A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B58F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Регулярные платежи за пользование недрами при пользовании недрами на те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ритории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21E6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182 1 12 02030 01 0000 120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63C1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24023971,94</w:t>
            </w:r>
          </w:p>
        </w:tc>
      </w:tr>
      <w:tr w:rsidR="00193747" w:rsidRPr="009906C4" w14:paraId="0C9AE96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C816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Плата за проведение государственной экспертизы запасов полезных ископаемых и подземных вод, геологической инфо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мации о предоставляемых в пользование участках недр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CCF6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000 1 12 02050 01 0000 120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DF98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385000,00</w:t>
            </w:r>
          </w:p>
        </w:tc>
      </w:tr>
      <w:tr w:rsidR="00193747" w:rsidRPr="009906C4" w14:paraId="784971A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96FE2" w14:textId="77777777" w:rsidR="00193747" w:rsidRPr="009906C4" w:rsidRDefault="00193747" w:rsidP="007216FD">
            <w:pPr>
              <w:spacing w:line="233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Плата за проведение государственной экспертизы запасов полезных ископаемых и подземных вод, геологической инфо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мации о предоставляемых в пользование участках недр местного значения, а также запасов общераспространенных полезных ископаемых и запасов подземных вод, 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торые используются для целей питьевого водоснабжения или технического вод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снабжения и объем добычи которых 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ставляет не более 500 кубических метров в сутки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60BEA" w14:textId="77777777" w:rsidR="00193747" w:rsidRPr="009906C4" w:rsidRDefault="00193747" w:rsidP="007216FD">
            <w:pPr>
              <w:spacing w:line="233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016 1 12 02052 01 0000 120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3EF8A" w14:textId="77777777" w:rsidR="00193747" w:rsidRPr="009906C4" w:rsidRDefault="00193747" w:rsidP="007216FD">
            <w:pPr>
              <w:spacing w:line="233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385000,00</w:t>
            </w:r>
          </w:p>
        </w:tc>
      </w:tr>
      <w:tr w:rsidR="00193747" w:rsidRPr="009906C4" w14:paraId="521715A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9ACCF2" w14:textId="77777777" w:rsidR="00193747" w:rsidRPr="009906C4" w:rsidRDefault="00193747" w:rsidP="007216FD">
            <w:pPr>
              <w:spacing w:line="233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Плата за использование лесов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B52453" w14:textId="77777777" w:rsidR="00193747" w:rsidRPr="009906C4" w:rsidRDefault="00193747" w:rsidP="007216FD">
            <w:pPr>
              <w:spacing w:line="233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000 1 12 04000 00 0000 120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F57C7" w14:textId="77777777" w:rsidR="00193747" w:rsidRPr="009906C4" w:rsidRDefault="00193747" w:rsidP="007216FD">
            <w:pPr>
              <w:spacing w:line="233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8162271,81</w:t>
            </w:r>
          </w:p>
        </w:tc>
      </w:tr>
      <w:tr w:rsidR="00193747" w:rsidRPr="009906C4" w14:paraId="1188CFE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78A61" w14:textId="77777777" w:rsidR="00193747" w:rsidRPr="009906C4" w:rsidRDefault="00193747" w:rsidP="007216FD">
            <w:pPr>
              <w:spacing w:line="233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Плата за использование лесов, распол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женных на землях лесного фонда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480BB" w14:textId="77777777" w:rsidR="00193747" w:rsidRPr="009906C4" w:rsidRDefault="00193747" w:rsidP="007216FD">
            <w:pPr>
              <w:spacing w:line="233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000 1 12 04010 00 0000 120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7B6970" w14:textId="77777777" w:rsidR="00193747" w:rsidRPr="009906C4" w:rsidRDefault="00193747" w:rsidP="007216FD">
            <w:pPr>
              <w:spacing w:line="233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8162271,81</w:t>
            </w:r>
          </w:p>
        </w:tc>
      </w:tr>
      <w:tr w:rsidR="00193747" w:rsidRPr="009906C4" w14:paraId="3C04BE3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9D493B" w14:textId="77777777" w:rsidR="00193747" w:rsidRPr="009906C4" w:rsidRDefault="00193747" w:rsidP="007216FD">
            <w:pPr>
              <w:spacing w:line="233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Плата за использование лесов, распол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женных на землях лесного фонда, в части, превышающей минимальный размер арендной платы (за исключением платы за использование лесов, расположенных на землях лесного фонда, в части, превыш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ющей минимальный размер арендной платы, при реализации приоритетных 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вестиционных проектов в целях развития лесного комплекса)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F34A0" w14:textId="77777777" w:rsidR="00193747" w:rsidRPr="009906C4" w:rsidRDefault="00193747" w:rsidP="007216FD">
            <w:pPr>
              <w:spacing w:line="233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016 1 12 04014 02 0000 120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62AFF2" w14:textId="77777777" w:rsidR="00193747" w:rsidRPr="009906C4" w:rsidRDefault="00193747" w:rsidP="007216FD">
            <w:pPr>
              <w:spacing w:line="233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8162271,81</w:t>
            </w:r>
          </w:p>
        </w:tc>
      </w:tr>
      <w:tr w:rsidR="00193747" w:rsidRPr="009906C4" w14:paraId="3CFDB1A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3168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345B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  <w:t>000 1 13 00000 00 0000 000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6DBD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388419568,98</w:t>
            </w:r>
          </w:p>
        </w:tc>
      </w:tr>
      <w:tr w:rsidR="00193747" w:rsidRPr="009906C4" w14:paraId="158E394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965ED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оказания платных услуг (р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бот)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136E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000 1 13 01000 00 0000 130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3D27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12362699,60</w:t>
            </w:r>
          </w:p>
        </w:tc>
      </w:tr>
      <w:tr w:rsidR="00193747" w:rsidRPr="009906C4" w14:paraId="58A80DD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8816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Плата за предоставление сведений и 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кументов, содержащихся в Едином гос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дарственном реестре юридических лиц и в Едином государственном реестре индив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дуальных предпринимателей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C85A9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182 1 13 01020 01 0000 130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8A32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88600,00</w:t>
            </w:r>
          </w:p>
        </w:tc>
      </w:tr>
      <w:tr w:rsidR="00193747" w:rsidRPr="009906C4" w14:paraId="1E8740E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903C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Плата за предоставление сведений из Единого государственного реестра 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движимости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27BA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321 1 13 01031 01 0000 130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E7C6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5677215,93</w:t>
            </w:r>
          </w:p>
        </w:tc>
      </w:tr>
      <w:tr w:rsidR="00193747" w:rsidRPr="009906C4" w14:paraId="6E79A33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0B9D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Плата за предоставление информации из реестра дисквалифицированных лиц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5B56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182 1 13 01190 01 0000 130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E3EB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3350,00</w:t>
            </w:r>
          </w:p>
        </w:tc>
      </w:tr>
      <w:tr w:rsidR="00193747" w:rsidRPr="009906C4" w14:paraId="1054E9E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77448E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Плата за предоставление сведений, док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ментов, содержащихся в государственных реестрах (регистрах)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DD1A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>000 1 13 01400 01 0000 130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1CEB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450,00</w:t>
            </w:r>
          </w:p>
        </w:tc>
      </w:tr>
      <w:tr w:rsidR="00193747" w:rsidRPr="009906C4" w14:paraId="3BA8E82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EE49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Плата за предоставление государстве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ными органами субъектов Российской Федерации, казенными учреждениями субъектов Российской Федерации свед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ний, документов, содержащихся в гос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дарственных реестрах (регистрах), вед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 которых осуществляется данными государственными органами, учрежден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ями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B4573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016 1 13 01410 01 0000 130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83859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450,00</w:t>
            </w:r>
          </w:p>
        </w:tc>
      </w:tr>
      <w:tr w:rsidR="00193747" w:rsidRPr="009906C4" w14:paraId="1516E93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F8C3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2141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000 1 13 01990 00 0000 130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9532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6593083,67</w:t>
            </w:r>
          </w:p>
        </w:tc>
      </w:tr>
      <w:tr w:rsidR="00193747" w:rsidRPr="009906C4" w14:paraId="0710A8C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E913E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доходы от оказания платных услуг (работ) получателями средств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рального бюджета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6D2D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167 1 13 01991 01 0000 130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2BBF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2900,00</w:t>
            </w:r>
          </w:p>
        </w:tc>
      </w:tr>
      <w:tr w:rsidR="00193747" w:rsidRPr="009906C4" w14:paraId="3912DB8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272D60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доходы от оказания платных услуг (работ) получателями средств бю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4869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017 1 13 01992 02 0000 130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D293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6590183,67</w:t>
            </w:r>
          </w:p>
        </w:tc>
      </w:tr>
      <w:tr w:rsidR="00193747" w:rsidRPr="009906C4" w14:paraId="10D7AC50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D8F6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компенсации затрат госуда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ства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2704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000 1 13 02000 00 0000 130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B21A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376056869,38</w:t>
            </w:r>
          </w:p>
        </w:tc>
      </w:tr>
      <w:tr w:rsidR="00193747" w:rsidRPr="009906C4" w14:paraId="6A30664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A30F6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Доходы, поступающие в порядке возм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щения бюджету субъекта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 расходов, направленных на 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крытие процессуальных издержек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5142C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002 1 13 02040 01 0000 130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3CEC6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14200,00</w:t>
            </w:r>
          </w:p>
        </w:tc>
      </w:tr>
      <w:tr w:rsidR="00193747" w:rsidRPr="009906C4" w14:paraId="39D1453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FD422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Доходы, поступающие в порядке возм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щения бюджету субъекта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 расходов, направленных на 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крытие процессуальных издержек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9F43F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079 1 13 02040 01 0000 130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BCAD5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125665,00</w:t>
            </w:r>
          </w:p>
        </w:tc>
      </w:tr>
      <w:tr w:rsidR="00193747" w:rsidRPr="009906C4" w14:paraId="192D5F0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582D49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Доходы, поступающие в порядке возм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щения расходов, понесенных в связи с эксплуатацией имущества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CE241B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000 1 13 02060 00 0000 130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C10CC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207251,00</w:t>
            </w:r>
          </w:p>
        </w:tc>
      </w:tr>
      <w:tr w:rsidR="00193747" w:rsidRPr="009906C4" w14:paraId="42970DF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2EE7F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Доходы, поступающие в порядке возм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щения расходов, понесенных в связи с эксплуатацией имущества субъектов 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47A5F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002 1 13 02062 02 0000 130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74821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207251,00</w:t>
            </w:r>
          </w:p>
        </w:tc>
      </w:tr>
      <w:tr w:rsidR="00193747" w:rsidRPr="009906C4" w14:paraId="077146A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00108E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доходы от компенсации затрат государства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7DE2A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000 1 13 02990 00 0000 130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62F581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375709753,38</w:t>
            </w:r>
          </w:p>
        </w:tc>
      </w:tr>
      <w:tr w:rsidR="00193747" w:rsidRPr="009906C4" w14:paraId="5DFB6BC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AF7691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доходы от компенсации затрат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64579E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001 1 13 02992 02 0000 130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82120E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698,90</w:t>
            </w:r>
          </w:p>
        </w:tc>
      </w:tr>
      <w:tr w:rsidR="00193747" w:rsidRPr="009906C4" w14:paraId="6827FFC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21F6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доходы от компенсации затрат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5AE2F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002 1 13 02992 02 0000 130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315C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8731112,91</w:t>
            </w:r>
          </w:p>
        </w:tc>
      </w:tr>
      <w:tr w:rsidR="00193747" w:rsidRPr="009906C4" w14:paraId="1788952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BAEB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доходы от компенсации затрат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A51E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003 1 13 02992 02 0000 130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530A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2800000,00</w:t>
            </w:r>
          </w:p>
        </w:tc>
      </w:tr>
      <w:tr w:rsidR="00193747" w:rsidRPr="009906C4" w14:paraId="6B11450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CE668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доходы от компенсации затрат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F80A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004 1 13 02992 02 0000 130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7C1C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220,00</w:t>
            </w:r>
          </w:p>
        </w:tc>
      </w:tr>
      <w:tr w:rsidR="00193747" w:rsidRPr="009906C4" w14:paraId="5FA16BC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2330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доходы от компенсации затрат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BC556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005 1 13 02992 02 0000 130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2543A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6616,61</w:t>
            </w:r>
          </w:p>
        </w:tc>
      </w:tr>
      <w:tr w:rsidR="00193747" w:rsidRPr="009906C4" w14:paraId="075F759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B1ADB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доходы от компенсации затрат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1B38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008 1 13 02992 02 0000 130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FF88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5846,63</w:t>
            </w:r>
          </w:p>
        </w:tc>
      </w:tr>
      <w:tr w:rsidR="00193747" w:rsidRPr="009906C4" w14:paraId="5BD098F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F146B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 xml:space="preserve">Прочие доходы от компенсации затрат 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F42A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>009 1 13 02992 02 0000 130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D158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61318492,49</w:t>
            </w:r>
          </w:p>
        </w:tc>
      </w:tr>
      <w:tr w:rsidR="00193747" w:rsidRPr="009906C4" w14:paraId="7EABA9A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8A08C9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Прочие доходы от компенсации затрат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FEFE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013 1 13 02992 02 0000 130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3EF9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873,88</w:t>
            </w:r>
          </w:p>
        </w:tc>
      </w:tr>
      <w:tr w:rsidR="00193747" w:rsidRPr="009906C4" w14:paraId="68E006A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9778A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доходы от компенсации затрат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FC7F8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015 1 13 02992 02 0000 130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618B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310366,32</w:t>
            </w:r>
          </w:p>
        </w:tc>
      </w:tr>
      <w:tr w:rsidR="00193747" w:rsidRPr="009906C4" w14:paraId="728FDB5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6C993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доходы от компенсации затрат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E138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016 1 13 02992 02 0000 130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7F8EA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8840606,30</w:t>
            </w:r>
          </w:p>
        </w:tc>
      </w:tr>
      <w:tr w:rsidR="00193747" w:rsidRPr="009906C4" w14:paraId="28760C1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E16B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доходы от компенсации затрат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B066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017 1 13 02992 02 0000 130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0C08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44957,72</w:t>
            </w:r>
          </w:p>
        </w:tc>
      </w:tr>
      <w:tr w:rsidR="00193747" w:rsidRPr="009906C4" w14:paraId="5270644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BA0E5E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доходы от компенсации затрат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C6015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018 1 13 02992 02 0000 130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E549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3525205,63</w:t>
            </w:r>
          </w:p>
        </w:tc>
      </w:tr>
      <w:tr w:rsidR="00193747" w:rsidRPr="009906C4" w14:paraId="7BBDF49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4950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доходы от компенсации затрат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6B43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019 1 13 02992 02 0000 130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D81E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1297660,41</w:t>
            </w:r>
          </w:p>
        </w:tc>
      </w:tr>
      <w:tr w:rsidR="00193747" w:rsidRPr="009906C4" w14:paraId="24A96F0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CB44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доходы от компенсации затрат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D9C0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023 1 13 02992 02 0000 130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D893C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8351,52</w:t>
            </w:r>
          </w:p>
        </w:tc>
      </w:tr>
      <w:tr w:rsidR="00193747" w:rsidRPr="009906C4" w14:paraId="6E2E315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5AC40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доходы от компенсации затрат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7DD00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025 1 13 02992 02 0000 130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20F3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9167,12</w:t>
            </w:r>
          </w:p>
        </w:tc>
      </w:tr>
      <w:tr w:rsidR="00193747" w:rsidRPr="009906C4" w14:paraId="5744836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8465F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доходы от компенсации затрат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20B44F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027 1 13 02992 02 0000 130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B1EFAD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6079361,55</w:t>
            </w:r>
          </w:p>
        </w:tc>
      </w:tr>
      <w:tr w:rsidR="00193747" w:rsidRPr="009906C4" w14:paraId="5691BAC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730D04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доходы от компенсации затрат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C74E89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031 1 13 02992 02 0000 130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1CAFD1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4944,75</w:t>
            </w:r>
          </w:p>
        </w:tc>
      </w:tr>
      <w:tr w:rsidR="00193747" w:rsidRPr="009906C4" w14:paraId="2C45522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7DDBB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доходы от компенсации затрат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21C8F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032 1 13 02992 02 0000 130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CE7AAF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231,78</w:t>
            </w:r>
          </w:p>
        </w:tc>
      </w:tr>
      <w:tr w:rsidR="00193747" w:rsidRPr="009906C4" w14:paraId="5B918A6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6DA66A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доходы от компенсации затрат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62133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034 1 13 02992 02 0000 130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848290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0,06</w:t>
            </w:r>
          </w:p>
        </w:tc>
      </w:tr>
      <w:tr w:rsidR="00193747" w:rsidRPr="009906C4" w14:paraId="75D84A1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7852E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доходы от компенсации затрат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D27E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035 1 13 02992 02 0000 130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09BD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51195,14</w:t>
            </w:r>
          </w:p>
        </w:tc>
      </w:tr>
      <w:tr w:rsidR="00193747" w:rsidRPr="009906C4" w14:paraId="57A5E69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0632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доходы от компенсации затрат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7909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036 1 13 02992 02 0000 130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44275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2607167,07</w:t>
            </w:r>
          </w:p>
        </w:tc>
      </w:tr>
      <w:tr w:rsidR="00193747" w:rsidRPr="009906C4" w14:paraId="6FB6677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8BC1E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доходы от компенсации затрат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A008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039 1 13 02992 02 0000 130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3E7F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16331087,99</w:t>
            </w:r>
          </w:p>
        </w:tc>
      </w:tr>
      <w:tr w:rsidR="00193747" w:rsidRPr="009906C4" w14:paraId="5C3E7DA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AC025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доходы от компенсации затрат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E1BF3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041 1 13 02992 02 0000 130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12FA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14058569,32</w:t>
            </w:r>
          </w:p>
        </w:tc>
      </w:tr>
      <w:tr w:rsidR="00193747" w:rsidRPr="009906C4" w14:paraId="7BB0BE4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8256B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доходы от компенсации затрат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0765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042 1 13 02992 02 0000 130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78430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217164139,23</w:t>
            </w:r>
          </w:p>
        </w:tc>
      </w:tr>
      <w:tr w:rsidR="00193747" w:rsidRPr="009906C4" w14:paraId="19CFDC6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FCBD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доходы от компенсации затрат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B8CC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043 1 13 02992 02 0000 130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3DB4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403461,00</w:t>
            </w:r>
          </w:p>
        </w:tc>
      </w:tr>
      <w:tr w:rsidR="00193747" w:rsidRPr="009906C4" w14:paraId="50E6035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647C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доходы от компенсации затрат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3DB07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>078 1 13 02992 02 0000 130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A8482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29354148,17</w:t>
            </w:r>
          </w:p>
        </w:tc>
      </w:tr>
      <w:tr w:rsidR="00193747" w:rsidRPr="009906C4" w14:paraId="6D2B508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1A4F3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Прочие доходы от компенсации затрат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E809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079 1 13 02992 02 0000 130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8323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2755270,88</w:t>
            </w:r>
          </w:p>
        </w:tc>
      </w:tr>
      <w:tr w:rsidR="00193747" w:rsidRPr="009906C4" w14:paraId="0E856D7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BC4D9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ДОХОДЫ ОТ ПРОДАЖИ МАТЕР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АЛЬНЫХ И НЕМАТЕРИАЛЬНЫХ АКТИВОВ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A575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  <w:t>000 1 14 00000 00 0000 000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4FC7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7389621,86</w:t>
            </w:r>
          </w:p>
        </w:tc>
      </w:tr>
      <w:tr w:rsidR="00193747" w:rsidRPr="009906C4" w14:paraId="0CEA49D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5561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продажи квартир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4340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000 1 14 01000 00 0000 410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CCC69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1522500,00</w:t>
            </w:r>
          </w:p>
        </w:tc>
      </w:tr>
      <w:tr w:rsidR="00193747" w:rsidRPr="009906C4" w14:paraId="65CFF580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20B56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DBC52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015 1 14 01020 02 0000 410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80EE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1522500,00</w:t>
            </w:r>
          </w:p>
        </w:tc>
      </w:tr>
      <w:tr w:rsidR="00193747" w:rsidRPr="009906C4" w14:paraId="55367A3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A23F0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реализации имущества, нах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дящегося в государственной и муниц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пальной собственности (за исключением движимого имущества бюджетных и 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тономных учреждений, а также имущ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ства государственных и муниципальных унитарных предприятий, в том числе 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зенных)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1925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000 1 14 02000 00 0000 000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28F47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5858898,85</w:t>
            </w:r>
          </w:p>
        </w:tc>
      </w:tr>
      <w:tr w:rsidR="00193747" w:rsidRPr="009906C4" w14:paraId="6059ACF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FBE17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реализации имущества, нах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дящегося в собственности субъектов 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сийской Федерации (за исключением движимого имущества бюджетных и 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тономных учреждений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Федерации, а также имущества гос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дарственных унитарных предприятий субъектов Российской Федерации, в том числе казенных), в части реализации 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новных средств по указанному имуществу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06176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000 1 14 02020 02 0000 410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BDB87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3716159,85</w:t>
            </w:r>
          </w:p>
        </w:tc>
      </w:tr>
      <w:tr w:rsidR="00193747" w:rsidRPr="009906C4" w14:paraId="6A2FE65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4CE7A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реализации имущества, нах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дящегося в собственности субъектов 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сийской Федерации (за исключением имущества бюджетных и автономных учреждений субъектов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рации, а также имущества государстве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унитарных предприятий субъектов Российской Федерации, в том числе 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зенных), в части реализации материал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запасов по указанному имуществу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0CC4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C89F0B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2E3D73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9C57A6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7F5BEA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99EC79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B5C6A1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35EB39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31CB3B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F2884F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0811A9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000 1 14 02020 02 0000 440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61B8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DBAC98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1D1544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69BB9C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F33F7A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7B0265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BBAE62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C1CB2F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409D80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8B0CCB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1AAA2A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2142739,00</w:t>
            </w:r>
          </w:p>
        </w:tc>
      </w:tr>
      <w:tr w:rsidR="00193747" w:rsidRPr="009906C4" w14:paraId="7D2BB38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5995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реализации имущества, нах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дящегося в оперативном управлении учреждений, находящихся в ведении 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ганов государственной власти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рации), в части реализации материальных запасов по указанному имуществу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8556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015 1 14 02022 02 0000 440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F03B9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3716159,85</w:t>
            </w:r>
          </w:p>
        </w:tc>
      </w:tr>
      <w:tr w:rsidR="00193747" w:rsidRPr="009906C4" w14:paraId="143E231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406E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рации, а также имущества государстве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унитарных предприятий субъектов Российской Федерации, в том числе 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 xml:space="preserve">зенных), в части реализации основных 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средств по указанному имуществу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DAC91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>015 1 14 02023 02 0000 410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0DE5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2103474,00</w:t>
            </w:r>
          </w:p>
        </w:tc>
      </w:tr>
      <w:tr w:rsidR="00193747" w:rsidRPr="009906C4" w14:paraId="0CFE80E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D51CD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рации, а также имущества государстве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унитарных предприятий субъектов Российской Федерации, в том числе 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зенных), в части реализации материал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запасов по указанному имуществу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F7A9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015 1 14 02023 02 0000 440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F6FB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39265,00</w:t>
            </w:r>
          </w:p>
        </w:tc>
      </w:tr>
      <w:tr w:rsidR="00193747" w:rsidRPr="009906C4" w14:paraId="4F56E23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4C0B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продажи земельных участков, находящихся в государственной и мун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ципальной собственности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82044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000 1 14 06000 00 0000 430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BACF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8223,01</w:t>
            </w:r>
          </w:p>
        </w:tc>
      </w:tr>
      <w:tr w:rsidR="00193747" w:rsidRPr="009906C4" w14:paraId="7812021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30F5BA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продажи земельных участков, государственная собственность на кот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рые разграничена (за исключением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мельных участков бюджетных и автоно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учреждений)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FBEAF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000 1 14 06020 00 0000 430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52F872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8223,01</w:t>
            </w:r>
          </w:p>
        </w:tc>
      </w:tr>
      <w:tr w:rsidR="00193747" w:rsidRPr="009906C4" w14:paraId="2D83BF3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E6C335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номных учреждений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BB187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015 1 14 06022 02 0000 430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3669BF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8223,01</w:t>
            </w:r>
          </w:p>
        </w:tc>
      </w:tr>
      <w:tr w:rsidR="00193747" w:rsidRPr="009906C4" w14:paraId="7623FC6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AAFD7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Доходы от реализации биологических активов, поступающие в бюджеты м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ниципальных округов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89A4D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  <w:t>000 1 15 00000 00 0000 000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47BF3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19632760,00</w:t>
            </w:r>
          </w:p>
        </w:tc>
      </w:tr>
      <w:tr w:rsidR="00193747" w:rsidRPr="009906C4" w14:paraId="03272DF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970788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Платежи, взимаемые государственными и муниципальными органами (организац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ями) за выполнение определенных фун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08DFE0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000 1 15 02000 00 0000 140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814455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19601512,00</w:t>
            </w:r>
          </w:p>
        </w:tc>
      </w:tr>
      <w:tr w:rsidR="00193747" w:rsidRPr="009906C4" w14:paraId="07A7C18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A782E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Платежи, взимаемые государственными органами (организациями) субъектов 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сийской Федерации за выполнение опр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деленных функций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13955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010 1 15 02020 02 0000 140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13A55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19601512,00</w:t>
            </w:r>
          </w:p>
        </w:tc>
      </w:tr>
      <w:tr w:rsidR="00193747" w:rsidRPr="009906C4" w14:paraId="1A0D8C0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B7E1B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Сборы, вносимые заказчиками докуме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тации, подлежащей государственной эк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логической экспертизе, рассчитанные в соответствии со сметой расходов на пр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ведение государственной экологической экспертизы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5AC72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000 1 15 07000 01 0000 140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96FA4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31248,00</w:t>
            </w:r>
          </w:p>
        </w:tc>
      </w:tr>
      <w:tr w:rsidR="00193747" w:rsidRPr="009906C4" w14:paraId="24EC3F3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2C96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Сборы, вносимые заказчиками докуме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тации, подлежащей государственной эк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логической экспертизе, организация и проведение которой осуществляются 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ганами государственной власти субъектов Российской Федерации, рассчитанные в соответствии со сметой расходов на пр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ведение государственной экологической экспертизы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B4755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016 1 15 07020 01 0000 140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6620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31248,00</w:t>
            </w:r>
          </w:p>
        </w:tc>
      </w:tr>
      <w:tr w:rsidR="00193747" w:rsidRPr="009906C4" w14:paraId="64BE4D8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257E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ШТРАФЫ, САНКЦИИ, ВОЗМЕЩ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НИЕ УЩЕРБА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23B5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  <w:t>000 1 16 00000 00 0000 000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B41F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3337250711,61</w:t>
            </w:r>
          </w:p>
        </w:tc>
      </w:tr>
      <w:tr w:rsidR="00193747" w:rsidRPr="009906C4" w14:paraId="3ECD813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B1726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Кодексом Российской Федерации об административных правонарушениях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FFB3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000 1 16 01000 01 0000 140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5669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2377683118,08</w:t>
            </w:r>
          </w:p>
        </w:tc>
      </w:tr>
      <w:tr w:rsidR="00193747" w:rsidRPr="009906C4" w14:paraId="208F44F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2734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ные главой 5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рушения, посягающие на права граждан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CED9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>000 1 16 01050 01 0000 140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2A2E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912051,50</w:t>
            </w:r>
          </w:p>
        </w:tc>
      </w:tr>
      <w:tr w:rsidR="00193747" w:rsidRPr="009906C4" w14:paraId="30A26B7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56810B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5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рушения, посягающие на права граждан, налагаемые мировыми судьями, комисс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ями по делам несовершеннолетних и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щите их прав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1426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018 1 16 01053 01 0000 140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C9D1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125000,00</w:t>
            </w:r>
          </w:p>
        </w:tc>
      </w:tr>
      <w:tr w:rsidR="00193747" w:rsidRPr="009906C4" w14:paraId="3A94029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2A43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5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рушения, посягающие на права граждан, налагаемые мировыми судьями, комисс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ями по делам несовершеннолетних и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щите их прав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23A2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034 1 16 01053 01 0000 140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5DCD2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10000,00</w:t>
            </w:r>
          </w:p>
        </w:tc>
      </w:tr>
      <w:tr w:rsidR="00193747" w:rsidRPr="009906C4" w14:paraId="2D33C57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35631B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5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рушения, посягающие на права граждан, налагаемые мировыми судьями, комисс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ями по делам несовершеннолетних и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щите их прав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7D86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036 1 16 01053 01 0000 140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A4C55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777051,50</w:t>
            </w:r>
          </w:p>
        </w:tc>
      </w:tr>
      <w:tr w:rsidR="00193747" w:rsidRPr="009906C4" w14:paraId="6D1176D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A5F49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6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рушения, посягающие на здоровье, сан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тарно-эпидемиологическое благополучие населения и общественную нравстве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ность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6483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A5C3D0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F9DABA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ECF006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64F6E5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0491AA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F8F8BA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0ED2E2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000 1 16 01060 01 0000 140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0F852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C72EE1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024136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308978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BAAED3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75B2D8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FEE3FA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20CB89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5507611,00</w:t>
            </w:r>
          </w:p>
        </w:tc>
      </w:tr>
      <w:tr w:rsidR="00193747" w:rsidRPr="009906C4" w14:paraId="64FDD57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983DA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6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рушения, посягающие на здоровье, сан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тарно-эпидемиологическое благополучие населения и общественную нравстве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ность, налагаемые мировыми судьями, комиссиями по делам несовершенноле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них и защите их прав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4295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036 1 16 01063 01 0000 140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3FFE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5507611,00</w:t>
            </w:r>
          </w:p>
        </w:tc>
      </w:tr>
      <w:tr w:rsidR="00193747" w:rsidRPr="009906C4" w14:paraId="57AE907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F393D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7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охраны собственности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C90B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000 1 16 01070 01 0000 140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C90AC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4517065,76</w:t>
            </w:r>
          </w:p>
        </w:tc>
      </w:tr>
      <w:tr w:rsidR="00193747" w:rsidRPr="009906C4" w14:paraId="3BF17B8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E9E75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7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охраны собственности, налагаемые должностными лицами орг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 xml:space="preserve">нов исполнительной власти субъектов 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Российской Федерации, учреждениями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D164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>007 1 16 01072 01 0000 140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D610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661416,50</w:t>
            </w:r>
          </w:p>
        </w:tc>
      </w:tr>
      <w:tr w:rsidR="00193747" w:rsidRPr="009906C4" w14:paraId="6695A59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CC64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7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охраны собственности, налагаемые должностными лицами орг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F82A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013 1 16 01072 01 0000 140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736FD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1306982,61</w:t>
            </w:r>
          </w:p>
        </w:tc>
      </w:tr>
      <w:tr w:rsidR="00193747" w:rsidRPr="009906C4" w14:paraId="0A5571D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DF3E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7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охраны собственности, налагаемые должностными лицами орг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20C2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016 1 16 01072 01 0000 140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81E7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120500,00</w:t>
            </w:r>
          </w:p>
        </w:tc>
      </w:tr>
      <w:tr w:rsidR="00193747" w:rsidRPr="009906C4" w14:paraId="75F4CC0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DA21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7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охраны собственности, налагаемые должностными лицами орг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3F594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C505F8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26E292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72E300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1F4B15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3433C2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5687CB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4844CD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283E8C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98722D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037 1 16 01072 01 0000 140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0838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BD36BD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8DD437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B71173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C93CE8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D65EF9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AA4A38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9227D0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B2399F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FD5539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145000,00</w:t>
            </w:r>
          </w:p>
        </w:tc>
      </w:tr>
      <w:tr w:rsidR="00193747" w:rsidRPr="009906C4" w14:paraId="289CAC6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4124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7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охраны собственности, налагаемые должностными лицами орг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7D9FE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043 1 16 01072 01 0000 140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D568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380002,54</w:t>
            </w:r>
          </w:p>
        </w:tc>
      </w:tr>
      <w:tr w:rsidR="00193747" w:rsidRPr="009906C4" w14:paraId="0A50914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8E592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7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охраны собственности, налагаемые должностными лицами орг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FE614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500 1 16 01072 01 0000 140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6477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22500,00</w:t>
            </w:r>
          </w:p>
        </w:tc>
      </w:tr>
      <w:tr w:rsidR="00193747" w:rsidRPr="009906C4" w14:paraId="6F2A01C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E2EE1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7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охраны собственности, налагаемые мировыми судьями, комисс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ями по делам несовершеннолетних и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щите их прав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5E91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036 1 16 01073 01 0000 140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CCCC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1880664,11</w:t>
            </w:r>
          </w:p>
        </w:tc>
      </w:tr>
      <w:tr w:rsidR="00193747" w:rsidRPr="009906C4" w14:paraId="7066FF1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334AB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8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охраны окружающей среды, природопользования и обращения с животными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5843E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>000 1 16 01080 01 0000 140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1250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2368865,35</w:t>
            </w:r>
          </w:p>
        </w:tc>
      </w:tr>
      <w:tr w:rsidR="00193747" w:rsidRPr="009906C4" w14:paraId="5064DF8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43AD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8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охраны окружающей среды, природопользования и обращения с животными, налагаемые должностными лицами органов исполнительной власти субъектов Российской Федерации, учр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ждениями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623A1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008 1 16 01082 01 0000 140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CA64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51500,00</w:t>
            </w:r>
          </w:p>
        </w:tc>
      </w:tr>
      <w:tr w:rsidR="00193747" w:rsidRPr="009906C4" w14:paraId="25B008E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FBB6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8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охраны окружающей среды, природопользования и обращения с животными, налагаемые должностными лицами органов исполнительной власти субъектов Российской Федерации, учр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ждениями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5EA5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B9CBA3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6A1A8C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2D596D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70986B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380BEB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D2155D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2E6C70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A6E8B5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DE592F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B43738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010 1 16 01082 01 0000 140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3060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FFB6FD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BFF875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4F8F45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DC1B91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BE6963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81EE87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4CA227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999BA6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991B71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62A093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1000,00</w:t>
            </w:r>
          </w:p>
        </w:tc>
      </w:tr>
      <w:tr w:rsidR="00193747" w:rsidRPr="009906C4" w14:paraId="0E3D36B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5246CE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8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охраны окружающей среды, природопользования и обращения с животными, налагаемые должностными лицами органов исполнительной власти субъектов Российской Федерации, учр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ждениями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73323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016 1 16 01082 01 0000 140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5A38A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1512559,82</w:t>
            </w:r>
          </w:p>
        </w:tc>
      </w:tr>
      <w:tr w:rsidR="00193747" w:rsidRPr="009906C4" w14:paraId="554139D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69CE1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8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охраны окружающей среды, природопользования и обращения с животными, налагаемые должностными лицами органов исполнительной власти субъектов Российской Федерации, учр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ждениями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45BF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043 1 16 01082 01 0000 140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8E62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574200,00</w:t>
            </w:r>
          </w:p>
        </w:tc>
      </w:tr>
      <w:tr w:rsidR="00193747" w:rsidRPr="009906C4" w14:paraId="7C0BB63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482E9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8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охраны окружающей среды, природопользования и обращения с животными, налагаемые мировыми 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дьями, комиссиями по делам несоверше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нолетних и защите их прав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2EF90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036 1 16 01083 01 0000 140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3D62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229605,53</w:t>
            </w:r>
          </w:p>
        </w:tc>
      </w:tr>
      <w:tr w:rsidR="00193747" w:rsidRPr="009906C4" w14:paraId="61F640F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5A353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9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промышленности, строител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 и энергетике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B88C1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000 1 16 01090 01 0000 140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2698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1642367,47</w:t>
            </w:r>
          </w:p>
        </w:tc>
      </w:tr>
      <w:tr w:rsidR="00193747" w:rsidRPr="009906C4" w14:paraId="6D89BE6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27526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9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промышленности, строител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 и энергетике, налагаемые должнос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ными лицами органов исполнительной власти субъектов Российской Федерации, учреждениями субъектов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0C08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010 1 16 01092 01 0000 140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72B6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500,00</w:t>
            </w:r>
          </w:p>
        </w:tc>
      </w:tr>
      <w:tr w:rsidR="00193747" w:rsidRPr="009906C4" w14:paraId="1E0C8BF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A4C09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9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промышленности, строител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 и энергетике, налагаемые должнос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ными лицами органов исполнительной власти субъектов Российской Федерации, учреждениями субъектов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3CE3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7AAB86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B70DF2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42E64B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2DA902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5D81F0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F2C002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60DB3A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6B0DF7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A797FA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013 1 16 01092 01 0000 140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2A54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62A46A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EE5CD5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10427F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77D73D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2D1BB6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310008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7F193F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9C6186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FA452E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10000,00</w:t>
            </w:r>
          </w:p>
        </w:tc>
      </w:tr>
      <w:tr w:rsidR="00193747" w:rsidRPr="009906C4" w14:paraId="77A316E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62FAE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9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промышленности, строител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 и энергетике, налагаемые должнос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ными лицами органов исполнительной власти субъектов Российской Федерации, учреждениями субъектов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FED7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025 1 16 01092 01 0000 140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85087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1586000,00</w:t>
            </w:r>
          </w:p>
        </w:tc>
      </w:tr>
      <w:tr w:rsidR="00193747" w:rsidRPr="009906C4" w14:paraId="7DF51DE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2429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9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промышленности, строител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 и энергетике, налагаемые мировыми судьями, комиссиями по делам несове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шеннолетних и защите их прав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11D7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036 1 16 01093 01 0000 140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C4B8E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45867,47</w:t>
            </w:r>
          </w:p>
        </w:tc>
      </w:tr>
      <w:tr w:rsidR="00193747" w:rsidRPr="009906C4" w14:paraId="691859D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8E70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10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сельском хозяйстве, ветерин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рии и мелиорации земель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4F08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000 1 16 01100 01 0000 140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B7EB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47260,95</w:t>
            </w:r>
          </w:p>
        </w:tc>
      </w:tr>
      <w:tr w:rsidR="00193747" w:rsidRPr="009906C4" w14:paraId="2CEC98F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B828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10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сельском хозяйстве, ветерин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рии и мелиорации земель, налагаемые 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AF3F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036 1 16 01103 01 0000 140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F42A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47260,95</w:t>
            </w:r>
          </w:p>
        </w:tc>
      </w:tr>
      <w:tr w:rsidR="00193747" w:rsidRPr="009906C4" w14:paraId="718DDD6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45010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11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на транспорте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703F9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000 1 16 01110 01 0000 140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45670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12445,42</w:t>
            </w:r>
          </w:p>
        </w:tc>
      </w:tr>
      <w:tr w:rsidR="00193747" w:rsidRPr="009906C4" w14:paraId="10ECDE8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73367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11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на транспорте, налагаемые 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FD7E1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036 1 16 01113 01 0000 140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A68A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12445,42</w:t>
            </w:r>
          </w:p>
        </w:tc>
      </w:tr>
      <w:tr w:rsidR="00193747" w:rsidRPr="009906C4" w14:paraId="3CBC7C3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20B1A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12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дорожного движения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B8B9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436DD6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7D7643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D2CBFF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8CD09B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CFAD16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000 1 16 01120 01 0000 140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3F418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EC23A0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C38F1C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FA0A4A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0D9857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3E113A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2299779836,65</w:t>
            </w:r>
          </w:p>
        </w:tc>
      </w:tr>
      <w:tr w:rsidR="00193747" w:rsidRPr="009906C4" w14:paraId="1794ABD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F6DFF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12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дорожного движения, налагаемые судьями федеральных судов, должностными лицами федеральных го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ударственных органов, учреждений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ADC3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106 1 16 01121 01 0000 140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F5A3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2904681,64</w:t>
            </w:r>
          </w:p>
        </w:tc>
      </w:tr>
      <w:tr w:rsidR="00193747" w:rsidRPr="009906C4" w14:paraId="35F00D8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9182B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12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дорожного движения, налагаемые судьями федеральных судов, должностными лицами федеральных го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ударственных органов, учреждений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F987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180 1 16 01121 01 0000 140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9EB9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15750,00</w:t>
            </w:r>
          </w:p>
        </w:tc>
      </w:tr>
      <w:tr w:rsidR="00193747" w:rsidRPr="009906C4" w14:paraId="53C1D25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479D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12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дорожного движения, налагаемые судьями федеральных судов, должностными лицами федеральных го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ударственных органов, учреждений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31FF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187 1 16 01121 01 0000 140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EE586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98242,50</w:t>
            </w:r>
          </w:p>
        </w:tc>
      </w:tr>
      <w:tr w:rsidR="00193747" w:rsidRPr="009906C4" w14:paraId="54DC59B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01220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12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дорожного движения, налагаемые судьями федеральных судов, должностными лицами федеральных го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ударственных органов, учреждений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4356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188 1 16 01121 01 0000 140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70CFA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2160862474,79</w:t>
            </w:r>
          </w:p>
        </w:tc>
      </w:tr>
      <w:tr w:rsidR="00193747" w:rsidRPr="009906C4" w14:paraId="2C23CEA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BC0E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12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дорожного движения, налагаемые мировыми судьями, комисс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ями по делам несовершеннолетних и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щите их прав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3AFC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036 1 16 01123 01 0000 140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AA9E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349056,81</w:t>
            </w:r>
          </w:p>
        </w:tc>
      </w:tr>
      <w:tr w:rsidR="00193747" w:rsidRPr="009906C4" w14:paraId="5185C1D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B425E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12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дорожного движения, налагаемые мировыми судьями, комисс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ями по делам несовершеннолетних и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щите их прав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DF35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188 1 16 01123 01 0000 140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DB06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135549630,91</w:t>
            </w:r>
          </w:p>
        </w:tc>
      </w:tr>
      <w:tr w:rsidR="00193747" w:rsidRPr="009906C4" w14:paraId="0B73709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A9EE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13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связи и информации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5E4A5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8580B8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4BF455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8D3C16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EB0032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175F4D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000 1 16 01130 01 0000 140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3EB7B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21BD37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08CFF4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C295E3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A0F682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C1A63C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1221522,92</w:t>
            </w:r>
          </w:p>
        </w:tc>
      </w:tr>
      <w:tr w:rsidR="00193747" w:rsidRPr="009906C4" w14:paraId="3C90F93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2FE69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13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связи и информации, налагаемые мировыми судьями, комисс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ями по делам несовершеннолетних и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щите их прав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6ECC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013 1 16 01133 01 0000 140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6073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13186,35</w:t>
            </w:r>
          </w:p>
        </w:tc>
      </w:tr>
      <w:tr w:rsidR="00193747" w:rsidRPr="009906C4" w14:paraId="25EBB6A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6950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13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связи и информации, налагаемые мировыми судьями, комисс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ями по делам несовершеннолетних и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щите их прав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7F9DF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036 1 16 01133 01 0000 140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DBA23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1208336,57</w:t>
            </w:r>
          </w:p>
        </w:tc>
      </w:tr>
      <w:tr w:rsidR="00193747" w:rsidRPr="009906C4" w14:paraId="7431477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B233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14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предпринимательской деятельности и деятельности саморегул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руемых организаций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3138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000 1 16 01140 01 0000 140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E1095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17310049,69</w:t>
            </w:r>
          </w:p>
        </w:tc>
      </w:tr>
      <w:tr w:rsidR="00193747" w:rsidRPr="009906C4" w14:paraId="7268924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909FA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14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предпринимательской деятельности и деятельности саморегул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руемых организаций, налагаемые дол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ностными лицами органов исполнител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ной власти субъектов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рации, учреждениями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91B9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013 1 16 01142 01 0000 140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B42E7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5464654,09</w:t>
            </w:r>
          </w:p>
        </w:tc>
      </w:tr>
      <w:tr w:rsidR="00193747" w:rsidRPr="009906C4" w14:paraId="115E07C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0AD5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14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предпринимательской деятельности и деятельности саморегул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руемых организаций, налагаемые дол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ностными лицами органов исполнител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ной власти субъектов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рации, учреждениями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C6027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>027 1 16 01142 01 0000 140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59B41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1874,29</w:t>
            </w:r>
          </w:p>
        </w:tc>
      </w:tr>
      <w:tr w:rsidR="00193747" w:rsidRPr="009906C4" w14:paraId="220FE17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5C628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14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предпринимательской деятельности и деятельности саморегул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руемых организаций, налагаемые дол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ностными лицами органов исполнител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ной власти субъектов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рации, учреждениями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DF3E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1C374C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263100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D6A459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0FD81E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86DAB5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25452A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7F37CC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3079DC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63D15A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074048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DDE819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499 1 16 01142 01 0000 140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F445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68CC0E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0D2145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663626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DC34C4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853375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B7EA06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3DC782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BFAE0E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2933BE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56F323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5E7360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75000,00</w:t>
            </w:r>
          </w:p>
        </w:tc>
      </w:tr>
      <w:tr w:rsidR="00193747" w:rsidRPr="009906C4" w14:paraId="386EDC8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A4E6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14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предпринимательской деятельности и деятельности саморегул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руемых организаций, налагаемые мир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AF998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013 1 16 01143 01 0000 140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148B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25150,00</w:t>
            </w:r>
          </w:p>
        </w:tc>
      </w:tr>
      <w:tr w:rsidR="00193747" w:rsidRPr="009906C4" w14:paraId="494B399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E4D2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14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предпринимательской деятельности и деятельности саморегул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руемых организаций, налагаемые мир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B1C60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036 1 16 01143 01 0000 140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6C89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11743371,31</w:t>
            </w:r>
          </w:p>
        </w:tc>
      </w:tr>
      <w:tr w:rsidR="00193747" w:rsidRPr="009906C4" w14:paraId="078B836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ECB6F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15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финансов, налогов и сборов, страхования, рынка ценных бумаг, добычи, производства, использования и обращения драгоценных металлов и др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гоценных камней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34C1A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000 1 16 01150 01 0000 140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70BC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1473717,98</w:t>
            </w:r>
          </w:p>
        </w:tc>
      </w:tr>
      <w:tr w:rsidR="00193747" w:rsidRPr="009906C4" w14:paraId="6777D1E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D8D9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15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финансов, налогов и сборов, страхования, рынка ценных бумаг, добычи, производства, использования и обращения драгоценных металлов и др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гоценных камней (за исключением штр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фов, указанных в пункте 6 статьи 46 Бюджетного кодекса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ции), налагаемые мировыми судьями, 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миссиями по делам несовершеннолетних и защите их прав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6CCA8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036 1 16 01153 01 0000 140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217C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826201,83</w:t>
            </w:r>
          </w:p>
        </w:tc>
      </w:tr>
      <w:tr w:rsidR="00193747" w:rsidRPr="009906C4" w14:paraId="1A43779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BD710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15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рушения в области финансов, связанные с нецелевым использованием бюджетных средств, невозвратом либо несвоевреме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ным возвратом бюджетного кредита, неперечислением либо несвоевременным перечислением платы за пользование бюджетным кредитом, нарушением усл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вий предоставления бюджетного кредита, нарушением порядка и (или) условий предоставления (расходования) межбю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жетных трансфертов, нарушением усл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вий предоставления бюджетных инвест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ций, субсидий юридическим лицам, инд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видуальным предпринимателям и физич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ским лицам, подлежащие зачислению в бюджет субъекта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368CB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EC0B40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1C733D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21C2A3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D8BCCB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739F27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5183CA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DDB1EE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A3CFD5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0CF339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7FB0AF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4E14B4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212961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E142D4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71A80A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EC6281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2FCAE4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2B6D54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B20C57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343E9F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F73F8C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F1CE0A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032 1 16 01156 01 0000 140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292F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C2D386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DDA322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6C3788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3F3DC3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D54DA0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B3D8F3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3AC2C2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F27126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8FA271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FBAEBE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0FA015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2127EC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A96BB7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3A3756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0DC368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B24BCC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B6AC8C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AA553C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38B0EA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8BEA41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4AADF4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622516,15</w:t>
            </w:r>
          </w:p>
        </w:tc>
      </w:tr>
      <w:tr w:rsidR="00193747" w:rsidRPr="009906C4" w14:paraId="2302E0D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081F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15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финансов, связанные с нецелевым использованием бюджетных средств, невозвратом либо несвоевреме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ным возвратом бюджетного кредита, неперечислением либо несвоевременным перечислением платы за пользование бюджетным кредитом, нарушением усл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вий предоставления бюджетного кредита, нарушением порядка и (или) условий предоставления (расходования) межбю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жетных трансфертов, нарушением усл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вий предоставления бюджетных инвест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ций, субсидий юридическим лицам, инд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видуальным предпринимателям и физич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ским лицам, подлежащие зачислению в бюджет субъекта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61EC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500 1 16 01156 01 0000 140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28319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25000,00</w:t>
            </w:r>
          </w:p>
        </w:tc>
      </w:tr>
      <w:tr w:rsidR="00193747" w:rsidRPr="009906C4" w14:paraId="7A775F6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779AE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16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таможенного дела (нарушение таможенных правил)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E55C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000 1 16 01160 01 0000 140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C8BA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9584,64</w:t>
            </w:r>
          </w:p>
        </w:tc>
      </w:tr>
      <w:tr w:rsidR="00193747" w:rsidRPr="009906C4" w14:paraId="7684FCD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933640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16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таможенного дела (нарушение таможенных правил), налаг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емые мировыми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514A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036 1 16 01163 01 0000 140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56D7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9584,64</w:t>
            </w:r>
          </w:p>
        </w:tc>
      </w:tr>
      <w:tr w:rsidR="00193747" w:rsidRPr="009906C4" w14:paraId="3EFF864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4AE0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17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рушения, посягающие на институты гос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дарственной власти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622C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6A1286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F96BCE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4DA7F9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D5E16E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DA2761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>000 1 16 01170 01 0000 140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90AB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63D482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805DE0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424896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8B8888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A5AF89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533070,20</w:t>
            </w:r>
          </w:p>
        </w:tc>
      </w:tr>
      <w:tr w:rsidR="00193747" w:rsidRPr="009906C4" w14:paraId="75F7E8A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E5DC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17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рушения, посягающие на институты гос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дарственной власти, налагаемые миров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ы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ми судьями, комиссиями по делам нес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вершеннолетних и защите их прав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17AC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036 1 16 01173 01 0000 140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0277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533070,20</w:t>
            </w:r>
          </w:p>
        </w:tc>
      </w:tr>
      <w:tr w:rsidR="00193747" w:rsidRPr="009906C4" w14:paraId="28DDE0B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A4833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18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защиты Государстве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ной границы Российской Федерации и обеспечения режима пребывания ин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странных граждан или лиц без гражда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ства на территории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4AB24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000 1 16 01180 01 0000 140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5BA0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121608,24</w:t>
            </w:r>
          </w:p>
        </w:tc>
      </w:tr>
      <w:tr w:rsidR="00193747" w:rsidRPr="009906C4" w14:paraId="05FD41D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31F0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18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защиты Государстве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ной границы Российской Федерации и обеспечения режима пребывания ин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странных граждан или лиц без гражда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ства на территории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ции, налагаемые мировыми судьями, 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миссиями по делам несовершеннолетних и защите их прав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A391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036 1 16 01183 01 0000 140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E0B1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121608,24</w:t>
            </w:r>
          </w:p>
        </w:tc>
      </w:tr>
      <w:tr w:rsidR="00193747" w:rsidRPr="009906C4" w14:paraId="71205340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4651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19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против порядка управления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7313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000 1 16 01190 01 0000 140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71F1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22358870,68</w:t>
            </w:r>
          </w:p>
        </w:tc>
      </w:tr>
      <w:tr w:rsidR="00193747" w:rsidRPr="009906C4" w14:paraId="0E255BB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26AA4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19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против порядка управления, налагаемые должностными лицами орг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FFC9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007 1 16 01192 01 0000 140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6A755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457500,00</w:t>
            </w:r>
          </w:p>
        </w:tc>
      </w:tr>
      <w:tr w:rsidR="00193747" w:rsidRPr="009906C4" w14:paraId="2E5110B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3C104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19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против порядка управления, налагаемые должностными лицами орг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A939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10C1EF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90C6B7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C8321C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DB4751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EFCAEF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ED25CF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744E13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8800BD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353E8E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010 1 16 01192 01 0000 140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1A30D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8D19DC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C9E88B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8EF17B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76D956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2098D0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373FBA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389A1F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2173CF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08AF7C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5000,00</w:t>
            </w:r>
          </w:p>
        </w:tc>
      </w:tr>
      <w:tr w:rsidR="00193747" w:rsidRPr="009906C4" w14:paraId="0687039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FA505B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19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против порядка управления, налагаемые должностными лицами орг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9AF2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>499 1 16 01192 01 0000 140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0CA2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15000,00</w:t>
            </w:r>
          </w:p>
        </w:tc>
      </w:tr>
      <w:tr w:rsidR="00193747" w:rsidRPr="009906C4" w14:paraId="424688A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0B8A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19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против порядка управления, налагаемые должностными лицами орг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D7C1F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500 1 16 01192 01 0000 140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3A0E6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160000,00</w:t>
            </w:r>
          </w:p>
        </w:tc>
      </w:tr>
      <w:tr w:rsidR="00193747" w:rsidRPr="009906C4" w14:paraId="05C330C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F5AB0A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19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против порядка управления, налагаемые мировыми судьями, комисс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ями по делам несовершеннолетних и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щите их прав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F6AD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013 1 16 01193 01 0000 140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2632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629455,57</w:t>
            </w:r>
          </w:p>
        </w:tc>
      </w:tr>
      <w:tr w:rsidR="00193747" w:rsidRPr="009906C4" w14:paraId="61F47FF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331910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19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против порядка управления, налагаемые мировыми судьями, комисс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ями по делам несовершеннолетних и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щите их прав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553B5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018 1 16 01193 01 0000 140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1C80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1500,00</w:t>
            </w:r>
          </w:p>
        </w:tc>
      </w:tr>
      <w:tr w:rsidR="00193747" w:rsidRPr="009906C4" w14:paraId="3D50284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D765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19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против порядка управления, налагаемые мировыми судьями, комисс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ями по делам несовершеннолетних и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щите их прав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1415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036 1 16 01193 01 0000 140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3A15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21076415,11</w:t>
            </w:r>
          </w:p>
        </w:tc>
      </w:tr>
      <w:tr w:rsidR="00193747" w:rsidRPr="009906C4" w14:paraId="45D21AF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6A1D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19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против порядка управления, налагаемые мировыми судьями, комисс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ями по делам несовершеннолетних и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щите их прав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1C52E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043 1 16 01193 01 0000 140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4796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14000,00</w:t>
            </w:r>
          </w:p>
        </w:tc>
      </w:tr>
      <w:tr w:rsidR="00193747" w:rsidRPr="009906C4" w14:paraId="78A4CA2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615890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20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рушения, посягающие на общественный порядок и общественную безопасность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F563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AEA736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F5971C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56EF72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D0D33F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E8E800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BD2D12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000 1 16 01200 01 0000 140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EB6F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6AEB80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7D63C7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0DA278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C2B236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DFA43E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50C6C5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19497189,63</w:t>
            </w:r>
          </w:p>
        </w:tc>
      </w:tr>
      <w:tr w:rsidR="00193747" w:rsidRPr="009906C4" w14:paraId="609F30F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ECFD5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20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рушения, посягающие на общественный порядок и общественную безопасность, налагаемые должностными лицами орг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BF8FC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>017 1 16 01202 01 0000 140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AABD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34000,00</w:t>
            </w:r>
          </w:p>
        </w:tc>
      </w:tr>
      <w:tr w:rsidR="00193747" w:rsidRPr="009906C4" w14:paraId="563CA24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5859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20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рушения, посягающие на общественный порядок и общественную безопасность, налагаемые мировыми судьями, комисс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ями по делам несовершеннолетних и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щите их прав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2A4E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007 1 16 01203 01 0000 140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FC405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10010,06</w:t>
            </w:r>
          </w:p>
        </w:tc>
      </w:tr>
      <w:tr w:rsidR="00193747" w:rsidRPr="009906C4" w14:paraId="55999C7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29FD0B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20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рушения, посягающие на общественный порядок и общественную безопасность, налагаемые мировыми судьями, комисс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ями по делам несовершеннолетних и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щите их прав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DD6FE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013 1 16 01203 01 0000 140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19DF5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405606,69</w:t>
            </w:r>
          </w:p>
        </w:tc>
      </w:tr>
      <w:tr w:rsidR="00193747" w:rsidRPr="009906C4" w14:paraId="17D3021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554B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20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рушения, посягающие на общественный порядок и общественную безопасность, налагаемые мировыми судьями, комисс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ями по делам несовершеннолетних и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щите их прав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0644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016 1 16 01203 01 0000 140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493B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24500,00</w:t>
            </w:r>
          </w:p>
        </w:tc>
      </w:tr>
      <w:tr w:rsidR="00193747" w:rsidRPr="009906C4" w14:paraId="56D432E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34C1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20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рушения, посягающие на общественный порядок и общественную безопасность, налагаемые мировыми судьями, комисс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ями по делам несовершеннолетних и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щите их прав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A3F1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036 1 16 01203 01 0000 140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2DBB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18789479,21</w:t>
            </w:r>
          </w:p>
        </w:tc>
      </w:tr>
      <w:tr w:rsidR="00193747" w:rsidRPr="009906C4" w14:paraId="6223E0A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B1BAE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20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рушения, посягающие на общественный порядок и общественную безопасность, налагаемые мировыми судьями, комисс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ями по делам несовершеннолетних и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щите их прав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5D35B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8E1C37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814388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AC9181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FACFE2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A9FA81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A00468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79FAB6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37E4A0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043 1 16 01203 01 0000 140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EAEBA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5600C5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0C70E5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F7D450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3CD938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0A088A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9A7C2A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3E2E21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208AEB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69842,11</w:t>
            </w:r>
          </w:p>
        </w:tc>
      </w:tr>
      <w:tr w:rsidR="00193747" w:rsidRPr="009906C4" w14:paraId="14D846B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E1A4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20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рушения, посягающие на общественный порядок и общественную безопасность, налагаемые мировыми судьями, комисс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ями по делам несовершеннолетних и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щите их прав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38ED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>501 1 16 01203 01 0000 140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C38B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63051,56</w:t>
            </w:r>
          </w:p>
        </w:tc>
      </w:tr>
      <w:tr w:rsidR="00193747" w:rsidRPr="009906C4" w14:paraId="2BA9174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1E38A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20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рушения, посягающие на общественный порядок и общественную безопасность, выявленные должностными лицами орг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нов исполнительной власти субъектов Российской Федерации, включенных в соответствующие перечни, утвержденные высшими должностными лицами субъе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FDB1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078 1 16 01205 01 0000 140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4262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100700,00</w:t>
            </w:r>
          </w:p>
        </w:tc>
      </w:tr>
      <w:tr w:rsidR="00193747" w:rsidRPr="009906C4" w14:paraId="08282C5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EF394B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15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финансов, налогов и сборов, страхования, рынка ценных бумаг, добычи, производства, использования и обращения драгоценных металлов и др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гоценных камней (за исключением штр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фов, указанных в пункте 6 статьи 46 Бюджетного кодекса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ции), выявленные инспекторами Счетной палаты Российской Федерации, дол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ностными лицами контрольно-счетных органов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5A9B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000 1 16 01240 01 0000 140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BD50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370000,00</w:t>
            </w:r>
          </w:p>
        </w:tc>
      </w:tr>
      <w:tr w:rsidR="00193747" w:rsidRPr="009906C4" w14:paraId="725F4F7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99AF7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главой 15 Кодекса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об административных правонар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шениях, за административные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 в области финансов, налогов и сборов, страхования, рынка ценных бумаг, добычи, производства, использования и обращения драгоценных металлов и др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гоценных камней (за исключением штр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фов, указанных в пункте 6 статьи 46 Бюджетного кодекса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ции), выявленные должностными лицами контрольно-счетных органов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AA04B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032 1 16 01242 01 0000 140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41751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370000,00</w:t>
            </w:r>
          </w:p>
        </w:tc>
      </w:tr>
      <w:tr w:rsidR="00193747" w:rsidRPr="009906C4" w14:paraId="4DF2B5E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79A98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Кодексом Российской Федерации об административных правонарушениях, за административные правонарушения в 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ласти производства и оборота этилового спирта, алкогольной и спиртосодержащей продукции, а также за административные правонарушения порядка ценообразов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ния в части регулирования цен на этил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вый спирт, алкогольную и спиртосоде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жащую продукцию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8A92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000 1 16 01330 00 0000 140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D4D1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55,55</w:t>
            </w:r>
          </w:p>
        </w:tc>
      </w:tr>
      <w:tr w:rsidR="00193747" w:rsidRPr="009906C4" w14:paraId="160AB13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3A582E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Кодексом Российской Федерации об административных правонарушениях, за административные правонарушения в 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ласти производства и оборота этилового спирта, алкогольной и спиртосодержащей продукции, а также за административные правонарушения порядка ценообразов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ния в части регулирования цен на этил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вый спирт, алкогольную и спиртосоде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жащую продукцию, налагаемые дол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ностными лицами органов исполнител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ной власти субъектов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рации, учреждениями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5CC0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>007 1 16 01332 01 0000 140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20BC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55,55</w:t>
            </w:r>
          </w:p>
        </w:tc>
      </w:tr>
      <w:tr w:rsidR="00193747" w:rsidRPr="009906C4" w14:paraId="2808D85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3CDE8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законами субъектов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 об административных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рушениях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3285B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000 1 16 02000 02 0000 140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4083B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730142,82</w:t>
            </w:r>
          </w:p>
        </w:tc>
      </w:tr>
      <w:tr w:rsidR="00193747" w:rsidRPr="009906C4" w14:paraId="1D5BCA8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086E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законами субъектов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 об административных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242B1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006 1 16 02010 02 0000 140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56BF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60000,00</w:t>
            </w:r>
          </w:p>
        </w:tc>
      </w:tr>
      <w:tr w:rsidR="00193747" w:rsidRPr="009906C4" w14:paraId="5D347A8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74A6A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законами субъектов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 об административных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A552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008 1 16 02010 02 0000 140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2402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20000,00</w:t>
            </w:r>
          </w:p>
        </w:tc>
      </w:tr>
      <w:tr w:rsidR="00193747" w:rsidRPr="009906C4" w14:paraId="3C1882A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4D5CC4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законами субъектов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 об административных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ECAF3B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036 1 16 02010 02 0000 140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0B5714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665643,78</w:t>
            </w:r>
          </w:p>
        </w:tc>
      </w:tr>
      <w:tr w:rsidR="00193747" w:rsidRPr="009906C4" w14:paraId="25C52B5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58A865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Административные штрафы,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законами субъектов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 об административных правон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0E3DD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501 1 16 02010 02 0000 140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25F78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-15500,96</w:t>
            </w:r>
          </w:p>
        </w:tc>
      </w:tr>
      <w:tr w:rsidR="00193747" w:rsidRPr="009906C4" w14:paraId="742BB62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BF9DA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ственным (муниципальным) органом, 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ганом управления государственным вн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бюджетным фондом, казенным учрежд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нием, Центральным банком Российской Федерации, иной организацией, действ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ющей от имени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CECD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000 1 16 07000 00 0000 140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713B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47173117,65</w:t>
            </w:r>
          </w:p>
        </w:tc>
      </w:tr>
      <w:tr w:rsidR="00193747" w:rsidRPr="009906C4" w14:paraId="16E7A7F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9021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Штрафы, неустойки, пени, уплаченные в случае просрочки исполнения поставщ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ком (подрядчиком, исполнителем) обяз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тельств, предусмотренных государстве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ным (муниципальным) контрактом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1FE1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000 1 16 07010 00 0000 140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E0BC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6021778,62</w:t>
            </w:r>
          </w:p>
        </w:tc>
      </w:tr>
      <w:tr w:rsidR="00193747" w:rsidRPr="009906C4" w14:paraId="2297327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294A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Штрафы, неустойки, пени, уплаченные в случае просрочки исполнения поставщ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ком (подрядчиком, исполнителем) обяз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тельств, предусмотренных государстве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ным контрактом, заключенным госуда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ственным органом субъекта Российской Федерации, казенным учреждением суб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ъ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екта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AE9FA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>002 1 16 07010 02 0000 140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02F6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10683,32</w:t>
            </w:r>
          </w:p>
        </w:tc>
      </w:tr>
      <w:tr w:rsidR="00193747" w:rsidRPr="009906C4" w14:paraId="2AAFBEA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729D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Штрафы, неустойки, пени, уплаченные в случае просрочки исполнения поставщ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ком (подрядчиком, исполнителем) обяз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тельств, предусмотренных государстве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ным контрактом, заключенным госуда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ственным органом субъекта Российской Федерации, казенным учреждением суб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ъ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екта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BE7B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016 1 16 07010 02 0000 140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44C7B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12982,25</w:t>
            </w:r>
          </w:p>
        </w:tc>
      </w:tr>
      <w:tr w:rsidR="00193747" w:rsidRPr="009906C4" w14:paraId="5B8896B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330050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Штрафы, неустойки, пени, уплаченные в случае просрочки исполнения поставщ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ком (подрядчиком, исполнителем) обяз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тельств, предусмотренных государстве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ным контрактом, заключенным госуда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ственным органом субъекта Российской Федерации, казенным учреждением суб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ъ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екта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9FD48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017 1 16 07010 02 0000 140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831B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4333052,01</w:t>
            </w:r>
          </w:p>
        </w:tc>
      </w:tr>
      <w:tr w:rsidR="00193747" w:rsidRPr="009906C4" w14:paraId="4AC20010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BDFB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Штрафы, неустойки, пени, уплаченные в случае просрочки исполнения поставщ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ком (подрядчиком, исполнителем) обяз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тельств, предусмотренных государстве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ным контрактом, заключенным госуда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ственным органом субъекта Российской Федерации, казенным учреждением суб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ъ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екта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91A65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023 1 16 07010 02 0000 140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799B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15132,40</w:t>
            </w:r>
          </w:p>
        </w:tc>
      </w:tr>
      <w:tr w:rsidR="00193747" w:rsidRPr="009906C4" w14:paraId="697786A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895130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Штрафы, неустойки, пени, уплаченные в случае просрочки исполнения поставщ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ком (подрядчиком, исполнителем) обяз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тельств, предусмотренных государстве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ным контрактом, заключенным госуда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ственным органом субъекта Российской Федерации, казенным учреждением суб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ъ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екта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C5D1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98B9C6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BFC415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762536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225AEB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AAC93B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9AAFF1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009C12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143787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025 1 16 07010 02 0000 140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146C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8B4CFB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B91FC7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A8E6E2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52434E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90EED0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CA8986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AEADC3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F0E0F8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64535,00</w:t>
            </w:r>
          </w:p>
        </w:tc>
      </w:tr>
      <w:tr w:rsidR="00193747" w:rsidRPr="009906C4" w14:paraId="10318AC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5031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Штрафы, неустойки, пени, уплаченные в случае просрочки исполнения поставщ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ком (подрядчиком, исполнителем) обяз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тельств, предусмотренных государстве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ным контрактом, заключенным госуда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ственным органом субъекта Российской Федерации, казенным учреждением суб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ъ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екта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3739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032 1 16 07010 02 0000 140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5A46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188,53</w:t>
            </w:r>
          </w:p>
        </w:tc>
      </w:tr>
      <w:tr w:rsidR="00193747" w:rsidRPr="009906C4" w14:paraId="719AEA2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6532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Штрафы, неустойки, пени, уплаченные в случае просрочки исполнения поставщ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ком (подрядчиком, исполнителем) обяз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тельств, предусмотренных государстве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ным контрактом, заключенным госуда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ственным органом субъекта Российской Федерации, казенным учреждением суб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ъ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екта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FFA7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035 1 16 07010 02 0000 140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C8B38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32365,82</w:t>
            </w:r>
          </w:p>
        </w:tc>
      </w:tr>
      <w:tr w:rsidR="00193747" w:rsidRPr="009906C4" w14:paraId="29D68EB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68E6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Штрафы, неустойки, пени, уплаченные в случае просрочки исполнения поставщ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ком (подрядчиком, исполнителем) обяз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тельств, предусмотренных государстве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ным контрактом, заключенным госуда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ственным органом субъекта Российской Федерации, казенным учреждением суб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ъ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екта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62A96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>036 1 16 07010 02 0000 140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0A1BB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53614,61</w:t>
            </w:r>
          </w:p>
        </w:tc>
      </w:tr>
      <w:tr w:rsidR="00193747" w:rsidRPr="009906C4" w14:paraId="5FC2966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2D6AF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Штрафы, неустойки, пени, уплаченные в случае просрочки исполнения поставщ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ком (подрядчиком, исполнителем) обяз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тельств, предусмотренных государстве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ным контрактом, заключенным госуда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ственным органом субъекта Российской Федерации, казенным учреждением суб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ъ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екта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CEB2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041 1 16 07010 02 0000 140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53EA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1497266,17</w:t>
            </w:r>
          </w:p>
        </w:tc>
      </w:tr>
      <w:tr w:rsidR="00193747" w:rsidRPr="009906C4" w14:paraId="630B8D7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114E5A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Штрафы, неустойки, пени, уплаченные в случае просрочки исполнения поставщ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ком (подрядчиком, исполнителем) обяз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тельств, предусмотренных государстве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ным контрактом, заключенным госуда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ственным органом субъекта Российской Федерации, казенным учреждением суб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ъ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екта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7B778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042 1 16 07010 02 0000 140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68290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1958,51</w:t>
            </w:r>
          </w:p>
        </w:tc>
      </w:tr>
      <w:tr w:rsidR="00193747" w:rsidRPr="009906C4" w14:paraId="3634C82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F5FE1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Штрафы, неустойки, пени, уплаченные в соответствии с договором аренды лесного участка или договором купли-продажи лесных насаждений в случае неисполн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ния или ненадлежащего исполнения об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зательств перед государственным (мун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ципальным) органом, казенным учрежд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нием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4E1D6C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000 1 16 07030 00 0000 140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B742E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638918,76</w:t>
            </w:r>
          </w:p>
        </w:tc>
      </w:tr>
      <w:tr w:rsidR="00193747" w:rsidRPr="009906C4" w14:paraId="5B9FDCE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03A6B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Штрафы, неустойки, пени, уплаченные в соответствии с договором аренды лесного участка или договором купли-продажи лесных насаждений в случае неисполн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ния или ненадлежащего исполнения об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зательств перед государственным органом субъекта Российской Федерации, казе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ным учреждением субъекта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DED1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016 1 16 07030 02 0000 140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C88F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638918,76</w:t>
            </w:r>
          </w:p>
        </w:tc>
      </w:tr>
      <w:tr w:rsidR="00193747" w:rsidRPr="009906C4" w14:paraId="7ABD3E4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EB3E7A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Иные штрафы, неустойки, пени, уплаче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в соответствии с законом или догов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ром в случае неисполнения или ненадл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жащего исполнения обязательств перед государственным (муниципальным) орг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ном, казенным учреждением, Централ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ным банком Российской Федерации, гос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дарственной корпорацией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881A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000 1 16 07090 00 0000 140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22810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40512420,27</w:t>
            </w:r>
          </w:p>
        </w:tc>
      </w:tr>
      <w:tr w:rsidR="00193747" w:rsidRPr="009906C4" w14:paraId="0AAFF4D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A842E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Иные штрафы, неустойки, пени, уплаче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в соответствии с законом или догов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ром в случае неисполнения или ненадл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жащего исполнения обязательств перед государственным органом субъекта 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сийской Федерации, казенным учрежд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нием субъекта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DAB8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001 1 16 07090 02 0000 140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9690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51497,48</w:t>
            </w:r>
          </w:p>
        </w:tc>
      </w:tr>
      <w:tr w:rsidR="00193747" w:rsidRPr="009906C4" w14:paraId="451AC9B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16D5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Иные штрафы, неустойки, пени, уплаче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в соответствии с законом или догов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ром в случае неисполнения или ненадл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жащего исполнения обязательств перед государственным органом субъекта 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сийской Федерации, казенным учрежд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нием субъекта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D9A0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002 1 16 07090 02 0000 140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9A63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58823,00</w:t>
            </w:r>
          </w:p>
        </w:tc>
      </w:tr>
      <w:tr w:rsidR="00193747" w:rsidRPr="009906C4" w14:paraId="009A5C0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8AE9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Иные штрафы, неустойки, пени, уплаче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ные в соответствии с законом или догов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ром в случае неисполнения или ненадл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жащего исполнения обязательств перед государственным органом субъекта 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сийской Федерации, казенным учрежд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нием субъекта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DE90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>017 1 16 07090 02 0000 140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0E6F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41627,47</w:t>
            </w:r>
          </w:p>
        </w:tc>
      </w:tr>
      <w:tr w:rsidR="00193747" w:rsidRPr="009906C4" w14:paraId="5B005A3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8D2B4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Иные штрафы, неустойки, пени, уплаче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в соответствии с законом или догов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ром в случае неисполнения или ненадл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жащего исполнения обязательств перед государственным органом субъекта 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сийской Федерации, казенным учрежд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нием субъекта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827A4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018 1 16 07090 02 0000 140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5CB99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36020,84</w:t>
            </w:r>
          </w:p>
        </w:tc>
      </w:tr>
      <w:tr w:rsidR="00193747" w:rsidRPr="009906C4" w14:paraId="7EA7252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1BB36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Иные штрафы, неустойки, пени, уплаче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в соответствии с законом или догов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ром в случае неисполнения или ненадл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жащего исполнения обязательств перед государственным органом субъекта 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сийской Федерации, казенным учрежд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нием субъекта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C7C82D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037 1 16 07090 02 0000 140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576414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304111,94</w:t>
            </w:r>
          </w:p>
        </w:tc>
      </w:tr>
      <w:tr w:rsidR="00193747" w:rsidRPr="009906C4" w14:paraId="443FB17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498430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Иные штрафы, неустойки, пени, уплаче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в соответствии с законом или догов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ром в случае неисполнения или ненадл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жащего исполнения обязательств перед государственным органом субъекта 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сийской Федерации, казенным учрежд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нием субъекта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10DA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039 1 16 07090 02 0000 140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5FFB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11164922,06</w:t>
            </w:r>
          </w:p>
        </w:tc>
      </w:tr>
      <w:tr w:rsidR="00193747" w:rsidRPr="009906C4" w14:paraId="488F06B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8940C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Иные штрафы, неустойки, пени, уплаче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в соответствии с законом или догов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ром в случае неисполнения или ненадл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жащего исполнения обязательств перед государственным органом субъекта 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сийской Федерации, казенным учрежд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нием субъекта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881FB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042 1 16 07090 02 0000 140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35732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3090208,00</w:t>
            </w:r>
          </w:p>
        </w:tc>
      </w:tr>
      <w:tr w:rsidR="00193747" w:rsidRPr="009906C4" w14:paraId="6C42F19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2789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Иные штрафы, неустойки, пени, уплаче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в соответствии с законом или догов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ром в случае неисполнения или ненадл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жащего исполнения обязательств перед государственным органом субъекта 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сийской Федерации, казенным учрежд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нием субъекта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A3E2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043 1 16 07090 02 0000 140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90636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156303,76</w:t>
            </w:r>
          </w:p>
        </w:tc>
      </w:tr>
      <w:tr w:rsidR="00193747" w:rsidRPr="009906C4" w14:paraId="3AF30EE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3BE38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Иные штрафы, неустойки, пени, уплаче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в соответствии с законом или догов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ром в случае неисполнения или ненадл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жащего исполнения обязательств перед государственным органом субъекта 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сийской Федерации, казенным учрежд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нием субъекта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94CDF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078 1 16 07090 02 0000 140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AE7CB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133575,72</w:t>
            </w:r>
          </w:p>
        </w:tc>
      </w:tr>
      <w:tr w:rsidR="00193747" w:rsidRPr="009906C4" w14:paraId="7CE4598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8ED9DB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Иные штрафы, неустойки, пени, уплаче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в соответствии с законом или догов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ром в случае неисполнения или ненадл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жащего исполнения обязательств перед государственным органом субъекта 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сийской Федерации, казенным учрежд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нием субъекта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873A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079 1 16 07090 02 0000 140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9F0B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25475330,00</w:t>
            </w:r>
          </w:p>
        </w:tc>
      </w:tr>
      <w:tr w:rsidR="00193747" w:rsidRPr="009906C4" w14:paraId="3470D7F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C2B1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Денежные средства, изымаемые в со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ственность Российской Федерации, суб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ъ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екта Российской Федерации, муниципал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ного образования в соответствии с реш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ниями судов (за исключением обвин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тельных приговоров и постановлений 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дов, вынесенных при производстве по уголовным делам)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F273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>000 1 16 09000 00 0000 140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314D5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549095,05</w:t>
            </w:r>
          </w:p>
        </w:tc>
      </w:tr>
      <w:tr w:rsidR="00193747" w:rsidRPr="009906C4" w14:paraId="42B7ABA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195AD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Денежные средства, изымаемые в со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ственность субъекта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 в соответствии с решениями судов (за исключением обвинительных приговоров и постановлений судов, вынесенных при производстве по уголовным делам)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EFAF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005 1 16 09030 02 0000 140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DCDA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515261,74</w:t>
            </w:r>
          </w:p>
        </w:tc>
      </w:tr>
      <w:tr w:rsidR="00193747" w:rsidRPr="009906C4" w14:paraId="00EFC64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401429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Денежные средства, изымаемые в со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ственность субъекта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 в соответствии с решениями судов (за исключением обвинительных приговоров и постановлений судов, вынесенных при производстве по уголовным делам)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52261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E8CE95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EE1BC4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4FFBBD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1D50F3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5B5F6C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0C9919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008 1 16 09030 02 0000 140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3A23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AD275E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7016CD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CBA4D9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23FD55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5E7BCD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643C52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33833,31</w:t>
            </w:r>
          </w:p>
        </w:tc>
      </w:tr>
      <w:tr w:rsidR="00193747" w:rsidRPr="009906C4" w14:paraId="175AFC00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692D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Платежи в целях возмещения причине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ного ущерба (убытков)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B53E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000 1 16 10000 00 0000 140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1E096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3072161,24</w:t>
            </w:r>
          </w:p>
        </w:tc>
      </w:tr>
      <w:tr w:rsidR="00193747" w:rsidRPr="009906C4" w14:paraId="1725D04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2481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Платежи по искам о возмещении ущерба, а также платежи, уплачиваемые при до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ровольном возмещении ущерба, прич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ненного имуществу, находящемуся в со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ственности субъекта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 (за исключением имущества, закре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ленного за бюджетными (автономными) учреждениями, унитарными предприят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ями субъекта Российской Федерации)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148E1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000 1 16 10020 02 0000 140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9D071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425272,62</w:t>
            </w:r>
          </w:p>
        </w:tc>
      </w:tr>
      <w:tr w:rsidR="00193747" w:rsidRPr="009906C4" w14:paraId="0D40B69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4F6B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Возмещение ущерба при возникновении страховых случаев, когда выгодоприобр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тателями выступают получатели средств бюджета субъекта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A5F3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079 1 16 10021 02 0000 140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2ACE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202800,00</w:t>
            </w:r>
          </w:p>
        </w:tc>
      </w:tr>
      <w:tr w:rsidR="00193747" w:rsidRPr="009906C4" w14:paraId="0768B57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8DAE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Прочее возмещение ущерба, причиненн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 имуществу, находящемуся в собстве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ности субъекта Российской Федерации (за исключением имущества, закрепленного за бюджетными (автономными) учрежд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ниями, унитарными предприятиями суб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ъ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екта Российской Федерации)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29DE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009 1 16 10022 02 0000 140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11D9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75470,84</w:t>
            </w:r>
          </w:p>
        </w:tc>
      </w:tr>
      <w:tr w:rsidR="00193747" w:rsidRPr="009906C4" w14:paraId="64DEA3C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069C5A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Прочее возмещение ущерба, причиненн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 имуществу, находящемуся в собстве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ности субъекта Российской Федерации (за исключением имущества, закрепленного за бюджетными (автономными) учрежд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ниями, унитарными предприятиями суб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ъ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екта Российской Федерации)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A907C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015 1 16 10022 02 0000 140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9C4A6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7002,00</w:t>
            </w:r>
          </w:p>
        </w:tc>
      </w:tr>
      <w:tr w:rsidR="00193747" w:rsidRPr="009906C4" w14:paraId="318972A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E3E8B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Прочее возмещение ущерба, причиненн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 имуществу, находящемуся в собстве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ности субъекта Российской Федерации (за исключением имущества, закрепленного за бюджетными (автономными) учрежд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ниями, унитарными предприятиями суб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ъ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екта Российской Федерации)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2434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182 1 16 10022 02 0000 140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A9F2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139999,78</w:t>
            </w:r>
          </w:p>
        </w:tc>
      </w:tr>
      <w:tr w:rsidR="00193747" w:rsidRPr="009906C4" w14:paraId="6DCF6ED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FFC9A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Платежи в целях возмещения убытков, причиненных уклонением от заключения государственного контракта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70D5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000 1 16 10050 00 0000 140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7930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-1378926,55</w:t>
            </w:r>
          </w:p>
        </w:tc>
      </w:tr>
      <w:tr w:rsidR="00193747" w:rsidRPr="009906C4" w14:paraId="513260F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DC3A5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 xml:space="preserve">Платежи в целях возмещения убытков, причиненных уклонением от заключения 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с государственным органом субъекта 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сийской Федерации (казенным учрежд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нием субъекта Российской Федерации) государственного контракта, а также иные денежные средства, подлежащие зачисл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нию в бюджет субъекта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 за нарушение законодательства Российской Федерации о контрактной 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стеме в сфере закупок товаров, работ, услуг для обеспечения государственных и муниципальных нужд (за исключением государственного контракта, финансир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емого за счет средств дорожного фонда субъекта Российской Федерации)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8298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41ED44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DC34BC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83F589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136EC1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30B96D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EA61B8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57A1D1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8B9ADF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6542E6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68421E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61616A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870D0A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B0250E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2E7199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6CCB37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60E4D6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027 1 16 10056 02 0000 140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D1CF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B0D562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9AEB38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E2A96C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2E6AAA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62EA80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6F023A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593953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9D0C5A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93CAED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80BD63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92564E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A9CCDD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C921F8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CD0572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FAB8C1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329446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-2169439,36</w:t>
            </w:r>
          </w:p>
        </w:tc>
      </w:tr>
      <w:tr w:rsidR="00193747" w:rsidRPr="009906C4" w14:paraId="76895FB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F928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Платежи в целях возмещения убытков, причиненных уклонением от заключения с государственным органом субъекта 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сийской Федерации (казенным учрежд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нием субъекта Российской Федерации) государственного контракта, а также иные денежные средства, подлежащие зачисл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нию в бюджет субъекта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 за нарушение законодательства Российской Федерации о контрактной 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стеме в сфере закупок товаров, работ, услуг для обеспечения государственных и муниципальных нужд (за исключением государственного контракта, финансир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емого за счет средств дорожного фонда субъекта Российской Федерации)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4AC2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039 1 16 10056 02 0000 140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DBBC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740512,81</w:t>
            </w:r>
          </w:p>
        </w:tc>
      </w:tr>
      <w:tr w:rsidR="00193747" w:rsidRPr="009906C4" w14:paraId="4F61E9B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9BF9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Платежи в целях возмещения убытков, причиненных уклонением от заключения с государственным органом субъекта 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сийской Федерации (казенным учрежд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нием субъекта Российской Федерации) государственного контракта, а также иные денежные средства, подлежащие зачисл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нию в бюджет субъекта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 за нарушение законодательства Российской Федерации о контрактной 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стеме в сфере закупок товаров, работ, услуг для обеспечения государственных и муниципальных нужд (за исключением государственного контракта, финансир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емого за счет средств дорожного фонда субъекта Российской Федерации)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7715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500 1 16 10056 02 0000 140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4425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50000,00</w:t>
            </w:r>
          </w:p>
        </w:tc>
      </w:tr>
      <w:tr w:rsidR="00193747" w:rsidRPr="009906C4" w14:paraId="259FCF2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509AE0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Денежные взыскания, налагаемые в во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мещение ущерба, причиненного в резул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тате незаконного или нецелевого испол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зования бюджетных средств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26B7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000 1 16 10100 00 0000 140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F1002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838918,59</w:t>
            </w:r>
          </w:p>
        </w:tc>
      </w:tr>
      <w:tr w:rsidR="00193747" w:rsidRPr="009906C4" w14:paraId="149981C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B018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Денежные взыскания, налагаемые в во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мещение ущерба, причиненного в резул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тате незаконного или нецелевого испол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зования бюджетных средств (в части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77E2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026 1 16 10100 02 0000 140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E6DD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491940,95</w:t>
            </w:r>
          </w:p>
        </w:tc>
      </w:tr>
      <w:tr w:rsidR="00193747" w:rsidRPr="009906C4" w14:paraId="33F2ECF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404C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Денежные взыскания, налагаемые в во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мещение ущерба, причиненного в резул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тате незаконного или нецелевого испол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зования бюджетных средств (в части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09536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FD1D7A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04B334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FFA1BA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904BE9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610CC1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500 1 16 10100 02 0000 140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71BC3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F4F20A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9A3FB0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2E3533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5FCBDA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C05550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39B32A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346977,64</w:t>
            </w:r>
          </w:p>
        </w:tc>
      </w:tr>
      <w:tr w:rsidR="00193747" w:rsidRPr="009906C4" w14:paraId="60AEB97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A61DB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Доходы от денежных взысканий (штр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фов), поступающие в счет погашения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долженности, образовавшейся до 1 января 2020 года, подлежащие зачислению в бюджеты бюджетной системы Российской Федерации по нормативам, действова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шим в 2019 году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8CE0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000 1 16 10120 00 0000 140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D4903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3186896,58</w:t>
            </w:r>
          </w:p>
        </w:tc>
      </w:tr>
      <w:tr w:rsidR="00193747" w:rsidRPr="009906C4" w14:paraId="10FA63D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0D2E3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денежных взысканий (штр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фов), поступающие в счет погашения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долженности, образовавшейся до 1 января 2020 года, подлежащие зачислению в бюджет субъекта Российской Федерации по нормативам, действовавшим в 2019 году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2F21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005 1 16 10122 01 0000 140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FE045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191529,00</w:t>
            </w:r>
          </w:p>
        </w:tc>
      </w:tr>
      <w:tr w:rsidR="00193747" w:rsidRPr="009906C4" w14:paraId="63DBEC6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D4F2D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денежных взысканий (штр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фов), поступающие в счет погашения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долженности, образовавшейся до 1 января 2020 года, подлежащие зачислению в бюджет субъекта Российской Федерации по нормативам, действовавшим в 2019 году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7503B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008 1 16 10122 01 0000 140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D373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409052,88</w:t>
            </w:r>
          </w:p>
        </w:tc>
      </w:tr>
      <w:tr w:rsidR="00193747" w:rsidRPr="009906C4" w14:paraId="5D8295D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08364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денежных взысканий (штр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фов), поступающие в счет погашения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долженности, образовавшейся до 1 января 2020 года, подлежащие зачислению в бюджет субъекта Российской Федерации по нормативам, действовавшим в 2019 году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82BD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009 1 16 10122 01 0000 140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6F1A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2203174,04</w:t>
            </w:r>
          </w:p>
        </w:tc>
      </w:tr>
      <w:tr w:rsidR="00193747" w:rsidRPr="009906C4" w14:paraId="122D4C3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B8669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денежных взысканий (штр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фов), поступающие в счет погашения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долженности, образовавшейся до 1 января 2020 года, подлежащие зачислению в бюджет субъекта Российской Федерации по нормативам, действовавшим в 2019 году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06F8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016 1 16 10122 01 0000 140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3011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750,00</w:t>
            </w:r>
          </w:p>
        </w:tc>
      </w:tr>
      <w:tr w:rsidR="00193747" w:rsidRPr="009906C4" w14:paraId="243A85A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D1755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денежных взысканий (штр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фов), поступающие в счет погашения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долженности, образовавшейся до 1 января 2020 года, подлежащие зачислению в бюджет субъекта Российской Федерации по нормативам, действовавшим в 2019 году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EFCD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036 1 16 10122 01 0000 140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5CDF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-5339,64</w:t>
            </w:r>
          </w:p>
        </w:tc>
      </w:tr>
      <w:tr w:rsidR="00193747" w:rsidRPr="009906C4" w14:paraId="3034190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6D94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денежных взысканий (штр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фов), поступающие в счет погашения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долженности, образовавшейся до 1 января 2020 года, подлежащие зачислению в бюджет субъекта Российской Федерации по нормативам, действовавшим в 2019 году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A185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043 1 16 10122 01 0000 140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34873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29772,70</w:t>
            </w:r>
          </w:p>
        </w:tc>
      </w:tr>
      <w:tr w:rsidR="00193747" w:rsidRPr="009906C4" w14:paraId="55934F5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014E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денежных взысканий (штр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фов), поступающие в счет погашения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 xml:space="preserve">долженности, образовавшейся до 1 января 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2020 года, подлежащие зачислению в бюджет субъекта Российской Федерации по нормативам, действовавшим в 2019 году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EBE1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D6EEF2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3D904C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79A2CA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0B0BA8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6F059B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DAE42F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182 1 16 10122 01 0000 140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C62F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A7C5D2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00EF52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8DF3A9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6D7D53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11BDD2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4FFD4C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111500,00</w:t>
            </w:r>
          </w:p>
        </w:tc>
      </w:tr>
      <w:tr w:rsidR="00193747" w:rsidRPr="009906C4" w14:paraId="4C4F839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8273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Доходы от денежных взысканий (штр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фов), поступающие в счет погашения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долженности, образовавшейся до 1 января 2020 года, подлежащие зачислению в бюджет субъекта Российской Федерации по нормативам, действовавшим в 2019 году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4EB3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188 1 16 10122 01 0000 140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0FB2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225345,62</w:t>
            </w:r>
          </w:p>
        </w:tc>
      </w:tr>
      <w:tr w:rsidR="00193747" w:rsidRPr="009906C4" w14:paraId="18D9BA4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775CA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денежных взысканий (штр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фов), поступающие в счет погашения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долженности, образовавшейся до 1 января 2020 года, подлежащие зачислению в бюджет субъекта Российской Федерации по нормативам, действовавшим в 2019 году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2AE3C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501 1 16 10122 01 0000 140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183C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18768,48</w:t>
            </w:r>
          </w:p>
        </w:tc>
      </w:tr>
      <w:tr w:rsidR="00193747" w:rsidRPr="009906C4" w14:paraId="23F3500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BB36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денежных взысканий (штр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фов), поступающие в счет погашения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долженности, образовавшейся до 1 января 2020 года, подлежащие зачислению в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деральный бюджет и бюджет субъекта Российской Федерации по нормативам, действовавшим в 2019 году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E0AB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053 1 16 10128 01 0000 140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E3DB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2343,50</w:t>
            </w:r>
          </w:p>
        </w:tc>
      </w:tr>
      <w:tr w:rsidR="00193747" w:rsidRPr="009906C4" w14:paraId="6D86324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20A9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Платежи, уплачиваемые в целях возмещ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ния вреда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6DFC5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000 1 16 11000 01 0000 140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7084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2228219,40</w:t>
            </w:r>
          </w:p>
        </w:tc>
      </w:tr>
      <w:tr w:rsidR="00193747" w:rsidRPr="009906C4" w14:paraId="0F806C9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3085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Платежи по искам о возмещении вреда, причиненного окружающей среде, а также платежи, уплачиваемые при добровол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ном возмещении вреда, причиненного окружающей среде на особо охраняемых природных территориях регионального значения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A3968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016 1 16 11020 01 0000 140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D3416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65399,57</w:t>
            </w:r>
          </w:p>
        </w:tc>
      </w:tr>
      <w:tr w:rsidR="00193747" w:rsidRPr="009906C4" w14:paraId="321E995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D215A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Платежи, уплачиваемые в целях возмещ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ния вреда, причиняемого автомобильным дорогам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96524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000 1 16 11060 01 0000 140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E819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2162819,83</w:t>
            </w:r>
          </w:p>
        </w:tc>
      </w:tr>
      <w:tr w:rsidR="00193747" w:rsidRPr="009906C4" w14:paraId="6E037C4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ED280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Платежи, уплачиваемые в целях возмещ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ния вреда, причиняемого автомобильным дорогам регионального или межмуниц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пального значения тяжеловесными тран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портными средствами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629D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079 1 16 11063 01 0000 140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2073B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2162819,83</w:t>
            </w:r>
          </w:p>
        </w:tc>
      </w:tr>
      <w:tr w:rsidR="00193747" w:rsidRPr="009906C4" w14:paraId="67752C5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2CEEA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от сумм пеней, предусмотренных законодательством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 о налогах и сборах, подлежащие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числению в бюджеты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по нормативу, устано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ленному Бюджетным кодексом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Федерации, распределяемые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ральным казначейством между бюджет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89FE1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182 1 16 18000 02 0000 140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A4F67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905814801,82</w:t>
            </w:r>
          </w:p>
        </w:tc>
      </w:tr>
      <w:tr w:rsidR="00193747" w:rsidRPr="009906C4" w14:paraId="243D39C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3AEB3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1C45E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  <w:t>000 1 17 00000 00 0000 000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9744F4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11466846,05</w:t>
            </w:r>
          </w:p>
        </w:tc>
      </w:tr>
      <w:tr w:rsidR="00193747" w:rsidRPr="009906C4" w14:paraId="525C38A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D775B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Невыясненные поступления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8BA85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000 1 17 01000 00 0000 180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85FB3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5148944,33</w:t>
            </w:r>
          </w:p>
        </w:tc>
      </w:tr>
      <w:tr w:rsidR="00193747" w:rsidRPr="009906C4" w14:paraId="371C231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57A3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Невыясненные поступления, зачисляемые в бюджеты субъектов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5D6D6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001 1 17 01020 02 0000 180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A42A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-1377,00</w:t>
            </w:r>
          </w:p>
        </w:tc>
      </w:tr>
      <w:tr w:rsidR="00193747" w:rsidRPr="009906C4" w14:paraId="1F8F63A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7BF89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 xml:space="preserve">Невыясненные поступления, зачисляемые 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в бюджеты субъектов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C5F4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>005 1 17 01020 02 0000 180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E0A10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4793067,47</w:t>
            </w:r>
          </w:p>
        </w:tc>
      </w:tr>
      <w:tr w:rsidR="00193747" w:rsidRPr="009906C4" w14:paraId="078D11A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EE3DFA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Невыясненные поступления, зачисляемые в бюджеты субъектов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CC90E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008 1 17 01020 02 0000 180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F31F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-13504,01</w:t>
            </w:r>
          </w:p>
        </w:tc>
      </w:tr>
      <w:tr w:rsidR="00193747" w:rsidRPr="009906C4" w14:paraId="472DD8B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BCE39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Невыясненные поступления, зачисляемые в бюджеты субъектов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3394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009 1 17 01020 02 0000 180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C900B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88989,86</w:t>
            </w:r>
          </w:p>
        </w:tc>
      </w:tr>
      <w:tr w:rsidR="00193747" w:rsidRPr="009906C4" w14:paraId="31CDE4F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04CD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Невыясненные поступления, зачисляемые в бюджеты субъектов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06B7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010 1 17 01020 02 0000 180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8414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-600,00</w:t>
            </w:r>
          </w:p>
        </w:tc>
      </w:tr>
      <w:tr w:rsidR="00193747" w:rsidRPr="009906C4" w14:paraId="2B57A16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4AD5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Невыясненные поступления, зачисляемые в бюджеты субъектов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0AEC5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013 1 17 01020 02 0000 180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1A706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-262650,58</w:t>
            </w:r>
          </w:p>
        </w:tc>
      </w:tr>
      <w:tr w:rsidR="00193747" w:rsidRPr="009906C4" w14:paraId="13BF339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7887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Невыясненные поступления, зачисляемые в бюджеты субъектов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9A2E5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015 1 17 01020 02 0000 180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0B0E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44086,74</w:t>
            </w:r>
          </w:p>
        </w:tc>
      </w:tr>
      <w:tr w:rsidR="00193747" w:rsidRPr="009906C4" w14:paraId="464D894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BA929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Невыясненные поступления, зачисляемые в бюджеты субъектов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55A4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016 1 17 01020 02 0000 180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65C54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-6096,82</w:t>
            </w:r>
          </w:p>
        </w:tc>
      </w:tr>
      <w:tr w:rsidR="00193747" w:rsidRPr="009906C4" w14:paraId="2CD7F22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794BA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Невыясненные поступления, зачисляемые в бюджеты субъектов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315EA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018 1 17 01020 02 0000 180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A6BD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-34881,64</w:t>
            </w:r>
          </w:p>
        </w:tc>
      </w:tr>
      <w:tr w:rsidR="00193747" w:rsidRPr="009906C4" w14:paraId="4FE1B80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1438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Невыясненные поступления, зачисляемые в бюджеты субъектов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38032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027 1 17 01020 02 0000 180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D03A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395000,00</w:t>
            </w:r>
          </w:p>
        </w:tc>
      </w:tr>
      <w:tr w:rsidR="00193747" w:rsidRPr="009906C4" w14:paraId="357C1C4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E557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Невыясненные поступления, зачисляемые в бюджеты субъектов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0828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036 1 17 01020 02 0000 180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D456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-56460,96</w:t>
            </w:r>
          </w:p>
        </w:tc>
      </w:tr>
      <w:tr w:rsidR="00193747" w:rsidRPr="009906C4" w14:paraId="02D2CE6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63299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Невыясненные поступления, зачисляемые в бюджеты субъектов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0111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039 1 17 01020 02 0000 180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D773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139583,31</w:t>
            </w:r>
          </w:p>
        </w:tc>
      </w:tr>
      <w:tr w:rsidR="00193747" w:rsidRPr="009906C4" w14:paraId="2BAE758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45D87A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Невыясненные поступления, зачисляемые в бюджеты субъектов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8EB8F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041 1 17 01020 02 0000 180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A6A5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312311,19</w:t>
            </w:r>
          </w:p>
        </w:tc>
      </w:tr>
      <w:tr w:rsidR="00193747" w:rsidRPr="009906C4" w14:paraId="1CDADF1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E09C4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Невыясненные поступления, зачисляемые в бюджеты субъектов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D84BD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042 1 17 01020 02 0000 180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3A26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72829,95</w:t>
            </w:r>
          </w:p>
        </w:tc>
      </w:tr>
      <w:tr w:rsidR="00193747" w:rsidRPr="009906C4" w14:paraId="14F7BFA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DC86E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Невыясненные поступления, зачисляемые в бюджеты субъектов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EEF19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078 1 17 01020 02 0000 180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B6E83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10851,12</w:t>
            </w:r>
          </w:p>
        </w:tc>
      </w:tr>
      <w:tr w:rsidR="00193747" w:rsidRPr="009906C4" w14:paraId="76AB082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0478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Невыясненные поступления, зачисляемые в бюджеты субъектов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45DCE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079 1 17 01020 02 0000 180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8DE0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8469,12</w:t>
            </w:r>
          </w:p>
        </w:tc>
      </w:tr>
      <w:tr w:rsidR="00193747" w:rsidRPr="009906C4" w14:paraId="533A264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507A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Невыясненные поступления, зачисляемые в бюджеты субъектов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E2733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500 1 17 01020 02 0000 180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6A187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10000,00</w:t>
            </w:r>
          </w:p>
        </w:tc>
      </w:tr>
      <w:tr w:rsidR="00193747" w:rsidRPr="009906C4" w14:paraId="5C98F84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BA53E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Невыясненные поступления, зачисляемые в бюджеты субъектов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F3CD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501 1 17 01020 02 0000 180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E3E4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-350673,42</w:t>
            </w:r>
          </w:p>
        </w:tc>
      </w:tr>
      <w:tr w:rsidR="00193747" w:rsidRPr="009906C4" w14:paraId="60803FB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9694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C8861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000 1 17 05000 00 0000 180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CCC3C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6295942,66</w:t>
            </w:r>
          </w:p>
        </w:tc>
      </w:tr>
      <w:tr w:rsidR="00193747" w:rsidRPr="009906C4" w14:paraId="06D68F4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199B8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6FBB5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016 1 17 05020 02 0000 180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3E9A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1475,13</w:t>
            </w:r>
          </w:p>
        </w:tc>
      </w:tr>
      <w:tr w:rsidR="00193747" w:rsidRPr="009906C4" w14:paraId="7CFF759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406E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B051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019 1 17 05020 02 0000 180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8F56B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444468,03</w:t>
            </w:r>
          </w:p>
        </w:tc>
      </w:tr>
      <w:tr w:rsidR="00193747" w:rsidRPr="009906C4" w14:paraId="55B323A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EEF0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4E33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039 1 17 05020 02 0000 180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FCAE3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5850000,00</w:t>
            </w:r>
          </w:p>
        </w:tc>
      </w:tr>
      <w:tr w:rsidR="00193747" w:rsidRPr="009906C4" w14:paraId="2F94D85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CA58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 xml:space="preserve">Прочие неналоговые доходы бюджетов 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17ECC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>079 1 17 05020 02 0000 180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4B23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-0,50</w:t>
            </w:r>
          </w:p>
        </w:tc>
      </w:tr>
      <w:tr w:rsidR="00193747" w:rsidRPr="009906C4" w14:paraId="6018773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C79F0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Прочие неналоговые доходы в части 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выясненных поступлений, по которым не осуществлен возврат (уточнение) не поз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нее трех лет со дня их зачисления на 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ный счет соответствующего бюджета бюджетной системы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EE17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000 1 17 16000 00 0000 180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BDCF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21959,06</w:t>
            </w:r>
          </w:p>
        </w:tc>
      </w:tr>
      <w:tr w:rsidR="00193747" w:rsidRPr="009906C4" w14:paraId="446E0A7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A2A5D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неналоговые доходы бюджетов субъектов Российской Федерации в части невыясненных поступлений, по которым не осуществлен возврат (уточнение) не позднее трех лет со дня их зачисления на единый счет бюджета субъекта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104A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005 1 17 16000 02 0000 180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DCEC9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20859,06</w:t>
            </w:r>
          </w:p>
        </w:tc>
      </w:tr>
      <w:tr w:rsidR="00193747" w:rsidRPr="009906C4" w14:paraId="79490CC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936ED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неналоговые доходы бюджетов субъектов Российской Федерации в части невыясненных поступлений, по которым не осуществлен возврат (уточнение) не позднее трех лет со дня их зачисления на единый счет бюджета субъекта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0D7A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036 1 17 16000 02 0000 180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2DBA1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1100,00</w:t>
            </w:r>
          </w:p>
        </w:tc>
      </w:tr>
      <w:tr w:rsidR="00193747" w:rsidRPr="009906C4" w14:paraId="2043320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7CE56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9342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  <w:t xml:space="preserve"> 000 2 00 00000 00 0000 000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180B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62002314031,67</w:t>
            </w:r>
          </w:p>
        </w:tc>
      </w:tr>
      <w:tr w:rsidR="00193747" w:rsidRPr="009906C4" w14:paraId="11EA2D7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30D6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БЕЗВОЗМЕЗДНЫЕ ПОСТУПЛЕНИЯ ОТ ДРУГИХ БЮДЖЕТОВ БЮДЖЕ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НОЙ СИСТЕМЫ РОССИЙСКОЙ Ф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86C66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  <w:t xml:space="preserve"> 000 2 02 00000 00 0000 000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56D2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60990388139,53</w:t>
            </w:r>
          </w:p>
        </w:tc>
      </w:tr>
      <w:tr w:rsidR="00193747" w:rsidRPr="009906C4" w14:paraId="703306A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E16A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17CCE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  <w:t xml:space="preserve"> 000 2 02 10000 00 0000 150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C714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22206457600,00</w:t>
            </w:r>
          </w:p>
        </w:tc>
      </w:tr>
      <w:tr w:rsidR="00193747" w:rsidRPr="009906C4" w14:paraId="2CB8486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2847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F1913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000 2 02 15001 00 0000 150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5BE04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15312564100,00</w:t>
            </w:r>
          </w:p>
        </w:tc>
      </w:tr>
      <w:tr w:rsidR="00193747" w:rsidRPr="009906C4" w14:paraId="372B42C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E893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3994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000 2 02 15001 02 0000 150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3B90B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15312564100,00</w:t>
            </w:r>
          </w:p>
        </w:tc>
      </w:tr>
      <w:tr w:rsidR="00193747" w:rsidRPr="009906C4" w14:paraId="791AFD3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D89AA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Дотации бюджетам на поддержку мер по обеспечению сбалансированности бюдж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6E92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000 2 02 15002 00 0000 150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BE91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3496000000,00</w:t>
            </w:r>
          </w:p>
        </w:tc>
      </w:tr>
      <w:tr w:rsidR="00193747" w:rsidRPr="009906C4" w14:paraId="6975074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0EE3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Дотации бюджетам субъектов Российской Федерации на поддержку мер по обесп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чению сбалансированности бюджетов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06A1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>005 2 02 15002 02 0000 150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386B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3496000000,00</w:t>
            </w:r>
          </w:p>
        </w:tc>
      </w:tr>
      <w:tr w:rsidR="00193747" w:rsidRPr="009906C4" w14:paraId="485B47D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624D6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Дотации бюджетам на частичную компе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сацию дополнительных расходов на 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вышение оплаты труда работников бю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жетной сферы и иные цели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FF5FF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000 2 02 15009 00 0000 150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CD95A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3131790000,00</w:t>
            </w:r>
          </w:p>
        </w:tc>
      </w:tr>
      <w:tr w:rsidR="00193747" w:rsidRPr="009906C4" w14:paraId="3BB14A4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087A1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01AFB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005 2 02 15009 02 0000 150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D7F3D1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3131790000,00</w:t>
            </w:r>
          </w:p>
        </w:tc>
      </w:tr>
      <w:tr w:rsidR="00193747" w:rsidRPr="009906C4" w14:paraId="6099917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C60B7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Дотации бюджетам,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6FFCF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000 2 02 15010 00 0000 150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06BEE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35185000,00</w:t>
            </w:r>
          </w:p>
        </w:tc>
      </w:tr>
      <w:tr w:rsidR="00193747" w:rsidRPr="009906C4" w14:paraId="72F4E710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E030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зований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809D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 xml:space="preserve"> 005 2 02 15010 02 0000 150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EBAE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35185000,00</w:t>
            </w:r>
          </w:p>
        </w:tc>
      </w:tr>
      <w:tr w:rsidR="00193747" w:rsidRPr="009906C4" w14:paraId="4BEF3A20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1450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Дотации бюджетам на премирование 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бедителей Всероссийского конкурса «Лучшая муниципальная практика»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1ECE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000 2 02 15399 00 0000 150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79CE6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15000000,00</w:t>
            </w:r>
          </w:p>
        </w:tc>
      </w:tr>
      <w:tr w:rsidR="00193747" w:rsidRPr="009906C4" w14:paraId="47E4BB3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95C42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Дотации бюджетам субъектов Российской Федерации на премирование победителей Всероссийского конкурса «Лучшая мун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ципальная практика»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1EC0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005 2 02 15399 02 0000 150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95BD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15000000,00</w:t>
            </w:r>
          </w:p>
        </w:tc>
      </w:tr>
      <w:tr w:rsidR="00193747" w:rsidRPr="009906C4" w14:paraId="20AF1B2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EE253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Дотации (гранты) бюджетам субъектов Российской Федерации за достижение 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казателей деятельности органов исполн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тельной власти субъектов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165D5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005 2 02 15549 02 0000 150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87CF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215918500,00</w:t>
            </w:r>
          </w:p>
        </w:tc>
      </w:tr>
      <w:tr w:rsidR="00193747" w:rsidRPr="009906C4" w14:paraId="7E4A8B0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2421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Субсидии бюджетам бюджетной сист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мы Российской Федерации (межбю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д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жетные субсидии)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E8E2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  <w:t xml:space="preserve"> 000 2 02 20000 00 0000 150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BF41C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30751619776,21</w:t>
            </w:r>
          </w:p>
        </w:tc>
      </w:tr>
      <w:tr w:rsidR="00193747" w:rsidRPr="009906C4" w14:paraId="79F256B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4D72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стимулирование увеличения производства картофеля и овощей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DC4F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000 2 02 25014 00 0000 150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F9DF2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56567300,00</w:t>
            </w:r>
          </w:p>
        </w:tc>
      </w:tr>
      <w:tr w:rsidR="00193747" w:rsidRPr="009906C4" w14:paraId="152B8D2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F6C21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стимулирование ув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личения производства картофеля и 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щей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0CAF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009 2 02 25014 02 0000 150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F8358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56567300,00</w:t>
            </w:r>
          </w:p>
        </w:tc>
      </w:tr>
      <w:tr w:rsidR="00193747" w:rsidRPr="009906C4" w14:paraId="5B990D0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2378E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адресное стро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тельство школ в отдельных населенных пунктах с объективно выявленной 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требностью инфраструктуры (зданий) школ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A132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000 2 02 25049 00 0000 150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CE34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833038041,34</w:t>
            </w:r>
          </w:p>
        </w:tc>
      </w:tr>
      <w:tr w:rsidR="00193747" w:rsidRPr="009906C4" w14:paraId="031C4BB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5189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адресное строител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ство школ в отдельных населенных пун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тах с объективно выявленной потребн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стью инфраструктуры (зданий) школ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DD0CE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018 2 02 25049 02 0000 150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5E98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833038041,34</w:t>
            </w:r>
          </w:p>
        </w:tc>
      </w:tr>
      <w:tr w:rsidR="00193747" w:rsidRPr="009906C4" w14:paraId="0AAFC61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262E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преобразование учебных корпусов и общежитий колл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джей как неотъемлемой части учебно-производственного комплекса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84E0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000 2 02 25052 00 0000 150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6F9F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87527415,46</w:t>
            </w:r>
          </w:p>
        </w:tc>
      </w:tr>
      <w:tr w:rsidR="00193747" w:rsidRPr="009906C4" w14:paraId="0AB70D0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4ECF33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преобразование уче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корпусов и общежитий колледжей как неотъемлемой части учебно-производственного комплекса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F9A84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018 2 02 25052 02 0000 150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77C45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87527415,46</w:t>
            </w:r>
          </w:p>
        </w:tc>
      </w:tr>
      <w:tr w:rsidR="00193747" w:rsidRPr="009906C4" w14:paraId="5EF4CB50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7B9498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адресное стро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тельство детских садов в отдельных нас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ленных пунктах с объективно выявленной потребностью инфраструктуры (зданий)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056E6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000 2 02 25054 00 0000 150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27A91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87929600,00</w:t>
            </w:r>
          </w:p>
        </w:tc>
      </w:tr>
      <w:tr w:rsidR="00193747" w:rsidRPr="009906C4" w14:paraId="3B72398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28B691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адресное строител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ство детских садов в отдельных населе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пунктах с объективно выявленной потребностью инфраструктуры (зданий)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0D834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018 2 02 25054 02 0000 150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32294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87929600,00</w:t>
            </w:r>
          </w:p>
        </w:tc>
      </w:tr>
      <w:tr w:rsidR="00193747" w:rsidRPr="009906C4" w14:paraId="5CB944D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156E2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подготовку управле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ческих кадров для организаций народного хозяйства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0531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004 2 02 25066 02 0000 150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F9F2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659500,00</w:t>
            </w:r>
          </w:p>
        </w:tc>
      </w:tr>
      <w:tr w:rsidR="00193747" w:rsidRPr="009906C4" w14:paraId="1D13B11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2528E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государственную поддержку организаций, входящих в 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стему спортивной подготовки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75EDB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000 2 02 25081 00 0000 150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EA24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6516500,00</w:t>
            </w:r>
          </w:p>
        </w:tc>
      </w:tr>
      <w:tr w:rsidR="00193747" w:rsidRPr="009906C4" w14:paraId="73C3DAA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7CB30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ской Федерации на государственную по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держку организаций, входящих в систему спортивной подготовки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C722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 xml:space="preserve"> 026 2 02 25081 02 0000 150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30F0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6516500,00</w:t>
            </w:r>
          </w:p>
        </w:tc>
      </w:tr>
      <w:tr w:rsidR="00193747" w:rsidRPr="009906C4" w14:paraId="56AF82A0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910F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обеспечение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лей, жилыми помещениями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FC9FC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027 2 02 25082 02 0000 150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AA38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151756000,00</w:t>
            </w:r>
          </w:p>
        </w:tc>
      </w:tr>
      <w:tr w:rsidR="00193747" w:rsidRPr="009906C4" w14:paraId="69C2CF4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30A3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осуществление ежем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сячной денежной выплаты, назначаемой в случае рождения третьего ребенка или последующих детей до достижения 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бенком возраста трех лет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BD4D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042 2 02 25084 02 0000 150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2304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134111994,23</w:t>
            </w:r>
          </w:p>
        </w:tc>
      </w:tr>
      <w:tr w:rsidR="00193747" w:rsidRPr="009906C4" w14:paraId="1EDFC58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705E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реализацию 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роприятий, предусмотренных регионал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ной программой переселения, включенной в Государственную программу по оказ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нию содействия добровольному пересел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нию в Российскую Федерацию соотеч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ственников, проживающих за рубежом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A355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000 2 02 25086 00 0000 150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D8DA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5357800,00</w:t>
            </w:r>
          </w:p>
        </w:tc>
      </w:tr>
      <w:tr w:rsidR="00193747" w:rsidRPr="009906C4" w14:paraId="1A7D5B30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912E0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реализацию меропри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тий, предусмотренных региональной пр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граммой переселения, включенной в Го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ударственную программу по оказанию содействия добровольному переселению в Российскую Федерацию соотечественн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ков, проживающих за рубежом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45DE83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042 2 02 25086 02 0000 150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617D7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5357800,00</w:t>
            </w:r>
          </w:p>
        </w:tc>
      </w:tr>
      <w:tr w:rsidR="00193747" w:rsidRPr="009906C4" w14:paraId="5BE83BD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0103C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финансовое обе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печение мероприятий по модернизации реабилитационных организаций для инв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лидов и детей-инвалидов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1BB8CC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000 2 02 25087 00 0000 150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D2C45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50000000,00</w:t>
            </w:r>
          </w:p>
        </w:tc>
      </w:tr>
      <w:tr w:rsidR="00193747" w:rsidRPr="009906C4" w14:paraId="0AF9BA8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4B9837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финансовое обеспеч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 мероприятий по модернизации реаб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литационных организаций для инвалидов и детей-инвалидов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B6746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042 2 02 25087 02 0000 150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5B47B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50000000,00</w:t>
            </w:r>
          </w:p>
        </w:tc>
      </w:tr>
      <w:tr w:rsidR="00193747" w:rsidRPr="009906C4" w14:paraId="45D1641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5EA2B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обеспечение 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тей с сахарным диабетом 1 типа в во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расте от 2-х до 17-ти лет включительно системами непрерывного мониторинга глюкозы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549A4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000 2 02 25107 00 0000 150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6E022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116156634,57</w:t>
            </w:r>
          </w:p>
        </w:tc>
      </w:tr>
      <w:tr w:rsidR="00193747" w:rsidRPr="009906C4" w14:paraId="7F1330F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9F49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обеспечение детей с сахарным диабетом 1 типа в возрасте от 2-х до 17-ти лет включительно системами непрерывного мониторинга глюкозы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81E3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039 2 02 25107 02 0000 150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1BFF0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116156634,57</w:t>
            </w:r>
          </w:p>
        </w:tc>
      </w:tr>
      <w:tr w:rsidR="00193747" w:rsidRPr="009906C4" w14:paraId="3B6D2E4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A5EE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софинансиров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 капитальных вложений в объекты государственной (муниципальной) со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ственности субъектов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и (или) софинансирование мер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приятий, не относящихся к капитальным вложениям в объекты государственной (муниципальной) собственности субъе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6ADD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 xml:space="preserve"> 000 2 02 25113 00 0000 150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7CB4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3642028600,00</w:t>
            </w:r>
          </w:p>
        </w:tc>
      </w:tr>
      <w:tr w:rsidR="00193747" w:rsidRPr="009906C4" w14:paraId="2A1DA19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95B72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софинансирование капитальных вложений в объекты гос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дарственной (муниципальной) собстве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ной) собственности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F5C8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027 2 02 25113 02 0000 150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E9F2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3642028600,00</w:t>
            </w:r>
          </w:p>
        </w:tc>
      </w:tr>
      <w:tr w:rsidR="00193747" w:rsidRPr="009906C4" w14:paraId="2692DFB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CE188B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реализацию рег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ональных проектов «Создание единого цифрового контура в здравоохранении на основе единой государственной информ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ционной системы в сфере здравоохран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ния (ЕГИСЗ)»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9066C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000 2 02 25114 00 0000 150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C4022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33565000,00</w:t>
            </w:r>
          </w:p>
        </w:tc>
      </w:tr>
      <w:tr w:rsidR="00193747" w:rsidRPr="009906C4" w14:paraId="2840477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9E4C7E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реализацию реги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нальных проектов «Создание единого цифрового контура в здравоохранении на основе единой государственной информ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ционной системы в сфере здравоохран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ния (ЕГИСЗ)»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E9812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039 2 02 25114 02 0000 150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0B6C2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33565000,00</w:t>
            </w:r>
          </w:p>
        </w:tc>
      </w:tr>
      <w:tr w:rsidR="00193747" w:rsidRPr="009906C4" w14:paraId="7FAB3F0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193E4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реализацию пр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граммы комплексного развития молоде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ной политики в субъектах Российской Федерации «Регион для молодых»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3637F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000 2 02 25116 00 0000 150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CFEE3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78344400,00</w:t>
            </w:r>
          </w:p>
        </w:tc>
      </w:tr>
      <w:tr w:rsidR="00193747" w:rsidRPr="009906C4" w14:paraId="63FB14F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EC7D6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реализацию програ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мы комплексного развития молодежной политики в субъектах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 «Регион для молодых»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654F28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031 2 02 25116 02 0000 150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A9962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78344400,00</w:t>
            </w:r>
          </w:p>
        </w:tc>
      </w:tr>
      <w:tr w:rsidR="00193747" w:rsidRPr="009906C4" w14:paraId="250D9F7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617705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финансовое обе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печение программ, направленных на обеспечение безопасных и комфортных условий предоставления социальных услуг в сфере социального обслуживания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FC25F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000 2 02 25121 00 0000 150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70A242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224163470,85</w:t>
            </w:r>
          </w:p>
        </w:tc>
      </w:tr>
      <w:tr w:rsidR="00193747" w:rsidRPr="009906C4" w14:paraId="773826F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AB3169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финансовое обеспеч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 программ, направленных на обесп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чение безопасных и комфортных условий предоставления социальных услуг в сфере социального обслуживания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933DD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042 2 02 25121 02 0000 150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76F5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224163470,85</w:t>
            </w:r>
          </w:p>
        </w:tc>
      </w:tr>
      <w:tr w:rsidR="00193747" w:rsidRPr="009906C4" w14:paraId="70EEE05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BA60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строительство (реконструкцию) и капитальный ремонт зданий стационарных организаций соц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ального обслуживания, предназначенных для лиц, страдающих психическими ра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стройствами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D1B5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000 2 02 25125 00 0000 150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EF507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90799000,00</w:t>
            </w:r>
          </w:p>
        </w:tc>
      </w:tr>
      <w:tr w:rsidR="00193747" w:rsidRPr="009906C4" w14:paraId="7C54123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12DCB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строительство (реко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струкцию) и капитальный ремонт зданий стационарных организаций социального обслуживания, предназначенных для лиц, страдающих психическими расстройств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6837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042 2 02 25125 02 0000 150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E20F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90799000,00</w:t>
            </w:r>
          </w:p>
        </w:tc>
      </w:tr>
      <w:tr w:rsidR="00193747" w:rsidRPr="009906C4" w14:paraId="41C8ACF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C1B2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Субсидии бюджетам на единовременные компенсационные выплаты медицинским работникам (врачам, фельдшерам, а также акушеркам и медицинским сестрам фел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дшерских здравпунктов и фельдшерско-акушерских пунктов, врачебных амбул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торий, центров (отделений) общей вр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чебной практики (семейной медицины), прибывшим (переехавшим) на работу в сельские населенные пункты, либо раб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чие поселки, либо поселки городского 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па, либо города с населением до 50 тысяч человек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B9959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000 2 02 25138 00 0000 150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C51B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76985000,00</w:t>
            </w:r>
          </w:p>
        </w:tc>
      </w:tr>
      <w:tr w:rsidR="00193747" w:rsidRPr="009906C4" w14:paraId="3636DC2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0F38C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единовременные ко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пенсационные выплаты медицинским 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ботникам (врачам, фельдшерам, а также акушеркам и медицинским сестрам фел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дшерских здравпунктов и фельдшерско-акушерских пунктов, врачебных амбул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торий, центров (отделений) общей вр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чебной практики (семейной медицины), прибывшим (переехавшим) на работу в сельские населенные пункты, либо раб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чие поселки, либо поселки городского 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па, либо города с населением до 50 тысяч человек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C1DF3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039 2 02 25138 02 0000 150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5AFD2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76985000,00</w:t>
            </w:r>
          </w:p>
        </w:tc>
      </w:tr>
      <w:tr w:rsidR="00193747" w:rsidRPr="009906C4" w14:paraId="2A93913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A8042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обеспечение 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ременных женщин с сахарным диабетом системами непрерывного мониторинга глюкозы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52DE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000 2 02 25152 00 0000 150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EE4F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31169884,36</w:t>
            </w:r>
          </w:p>
        </w:tc>
      </w:tr>
      <w:tr w:rsidR="00193747" w:rsidRPr="009906C4" w14:paraId="5C38415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75DA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обеспечение береме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женщин с сахарным диабетом сист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мами непрерывного мониторинга глюк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зы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1762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039 2 02 25152 02 0000 150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EDF0B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31169884,36</w:t>
            </w:r>
          </w:p>
        </w:tc>
      </w:tr>
      <w:tr w:rsidR="00193747" w:rsidRPr="009906C4" w14:paraId="77151BC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FB4E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реализацию 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роприятий по модернизации коммунал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ной инфраструктуры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B8C8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000 2 02 25154 00 0000 150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C1BD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702589800,00</w:t>
            </w:r>
          </w:p>
        </w:tc>
      </w:tr>
      <w:tr w:rsidR="00193747" w:rsidRPr="009906C4" w14:paraId="416DE42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6F010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реализацию меропри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тий по модернизации коммунальной 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фраструктуры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4948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027 2 02 25154 02 0000 150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826BC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702589800,00</w:t>
            </w:r>
          </w:p>
        </w:tc>
      </w:tr>
      <w:tr w:rsidR="00193747" w:rsidRPr="009906C4" w14:paraId="056505D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D64F6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оснащение реги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нальных, межрайонных (районных) це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тров, оказывающих медицинскую помощь больным с нарушениями углеводного 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мена и сахарным диабетом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B04AA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000 2 02 25158 00 0000 150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2DB42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9900939,02</w:t>
            </w:r>
          </w:p>
        </w:tc>
      </w:tr>
      <w:tr w:rsidR="00193747" w:rsidRPr="009906C4" w14:paraId="0D405CA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D385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оснащение регионал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ных, межрайонных (районных) центров, оказывающих медицинскую помощь больным с нарушениями углеводного 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мена и сахарным диабетом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86F61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039 2 02 25158 02 0000 150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9A8DD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9900939,02</w:t>
            </w:r>
          </w:p>
        </w:tc>
      </w:tr>
      <w:tr w:rsidR="00193747" w:rsidRPr="009906C4" w14:paraId="7382473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E5910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создание системы долговременного ухода за гражданами пожилого возраста и инвалидами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BAD1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000 2 02 25163 00 0000 150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BB24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122229100,00</w:t>
            </w:r>
          </w:p>
        </w:tc>
      </w:tr>
      <w:tr w:rsidR="00193747" w:rsidRPr="009906C4" w14:paraId="7C6079B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33DC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создание системы до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говременного ухода за гражданами пож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лого возраста и инвалидами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6070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 xml:space="preserve"> 042 2 02 25163 02 0000 150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98B4E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122229100,00</w:t>
            </w:r>
          </w:p>
        </w:tc>
      </w:tr>
      <w:tr w:rsidR="00193747" w:rsidRPr="009906C4" w14:paraId="4F465F6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B9C4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Субсидии бюджетам на проведение мер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приятий по обеспечению деятельности советников директора по воспитанию и взаимодействию с детскими обществе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ными объединениями в общеобразов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тельных организациях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8493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000 2 02 25179 00 0000 150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BD4D2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146222842,63</w:t>
            </w:r>
          </w:p>
        </w:tc>
      </w:tr>
      <w:tr w:rsidR="00193747" w:rsidRPr="009906C4" w14:paraId="4A2C89D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C805FB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проведение меропри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тий по обеспечению деятельности сове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ников директора по воспитанию и вза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модействию с детскими общественными объединениями в общеобразовательных организациях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A542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018 2 02 25179 02 0000 150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B8AE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146222842,63</w:t>
            </w:r>
          </w:p>
        </w:tc>
      </w:tr>
      <w:tr w:rsidR="00193747" w:rsidRPr="009906C4" w14:paraId="6CA889D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B2149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развитие палли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тивной медицинской помощи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BCF6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000 2 02 25201 00 0000 150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DF616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70296206,27</w:t>
            </w:r>
          </w:p>
        </w:tc>
      </w:tr>
      <w:tr w:rsidR="00193747" w:rsidRPr="009906C4" w14:paraId="7B56DA4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D5D7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развитие паллиати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ной медицинской помощи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B68B7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039 2 02 25201 02 0000 150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10749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70296206,27</w:t>
            </w:r>
          </w:p>
        </w:tc>
      </w:tr>
      <w:tr w:rsidR="00193747" w:rsidRPr="009906C4" w14:paraId="233EB45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143B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реализацию 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EAC0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000 2 02 25202 00 0000 150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B44E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39804000,00</w:t>
            </w:r>
          </w:p>
        </w:tc>
      </w:tr>
      <w:tr w:rsidR="00193747" w:rsidRPr="009906C4" w14:paraId="1891642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8915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реализацию меропри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тий по предупреждению и борьбе с соц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ально значимыми инфекционными заб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леваниями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DAC5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039 2 02 25202 02 0000 150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9AD1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39804000,00</w:t>
            </w:r>
          </w:p>
        </w:tc>
      </w:tr>
      <w:tr w:rsidR="00193747" w:rsidRPr="009906C4" w14:paraId="4D3A289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D0E0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в целях софинанс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рования расходных обязательств субъе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тов Российской Федерации, возникающих при реализации мероприятий по обесп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чению в амбулаторных условиях против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вирусными лекарственными препаратами лиц, находящихся под диспансерным наблюдением, с диагнозом «хронический вирусный гепатит С»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104A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CAC652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CB0F43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B94B4A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2E3FF2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FC05EB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1FFAE9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8D98B3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CBF2F0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D7AE14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000 2 02 25214 00 0000 150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219B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D40898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FE8949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8989C6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1B4DC7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27A417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72DEDE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80BE2C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B07A07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EA2F91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81211495,61</w:t>
            </w:r>
          </w:p>
        </w:tc>
      </w:tr>
      <w:tr w:rsidR="00193747" w:rsidRPr="009906C4" w14:paraId="027573E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33144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в целях софинансиров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ния расходных обязательств субъектов Российской Федерации, возникающих при реализации мероприятий по обеспечению в амбулаторных условиях противовиру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ными лекарственными препаратами лиц, находящихся под диспансерным набл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ю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дением, с диагнозом «хронический виру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ный гепатит С»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D93D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039 2 02 25214 02 0000 150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DE48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81211495,61</w:t>
            </w:r>
          </w:p>
        </w:tc>
      </w:tr>
      <w:tr w:rsidR="00193747" w:rsidRPr="009906C4" w14:paraId="2DE5122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B335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реализацию орг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низационных мероприятий, связанных с обеспечением лиц лекарственными пр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 xml:space="preserve">ных им тканей, рассеянным склерозом, 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гемолитико-уремическим синдромом, юношеским артритом с системным нач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лом, мукополисахаридозом I, II и VI 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пов, апластической анемией неуточне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ной, наследственным дефицитом факт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ров II (фибриногена), VII (лабильного), X (Стюарта - Прауэра), а также после тран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плантации органов и (или) тканей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EC7A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 xml:space="preserve"> 000 2 02 25216 00 0000 150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E155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7461300,00</w:t>
            </w:r>
          </w:p>
        </w:tc>
      </w:tr>
      <w:tr w:rsidR="00193747" w:rsidRPr="009906C4" w14:paraId="6C1C581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7404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реализацию организ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ционных мероприятий, связанных с обе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печением лиц лекарственными препар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им тканей, рассеянным склерозом, гемолитико-уремическим синдромом, юношеским артритом с системным нач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лом, мукополисахаридозом I, II и VI 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пов, апластической анемией неуточне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ной, наследственным дефицитом факт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ров II (фибриногена), VII (лабильного), X (Стюарта - Прауэра), а также после тран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плантации органов и (или) тканей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6AE91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039 2 02 25216 02 0000 150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E1C9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7461300,00</w:t>
            </w:r>
          </w:p>
        </w:tc>
      </w:tr>
      <w:tr w:rsidR="00193747" w:rsidRPr="009906C4" w14:paraId="49293E9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D9A1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оснащение объе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тов спортивной инфраструктуры спорти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но-технологическим оборудованием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D55B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B8E6D3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2012DC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246E23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000 2 02 25228 00 0000 150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25D6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CA551F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D474B8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328394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22969298,00</w:t>
            </w:r>
          </w:p>
        </w:tc>
      </w:tr>
      <w:tr w:rsidR="00193747" w:rsidRPr="009906C4" w14:paraId="5712C22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307B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5CB22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026 2 02 25228 02 0000 150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C645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22969298,00</w:t>
            </w:r>
          </w:p>
        </w:tc>
      </w:tr>
      <w:tr w:rsidR="00193747" w:rsidRPr="009906C4" w14:paraId="4EB7A8C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E92B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приобретение спортивного оборудования и инвентаря для приведения организаций дополн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тельного образования со специальным наименованием «спортивная школа», 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пользующих в своем наименовании слово «олимпийский» или образованные на его основе слова или словосочетания, в но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мативное состояние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EE30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000 2 02 25229 00 0000 150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7482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12369200,00</w:t>
            </w:r>
          </w:p>
        </w:tc>
      </w:tr>
      <w:tr w:rsidR="00193747" w:rsidRPr="009906C4" w14:paraId="4B9B5EE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2C55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приобретение спо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тивного оборудования и инвентаря для приведения организаций дополнительного образования со специальным наименов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нием «спортивная школа», использующих в своем наименовании слово «олимпи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ский» или образованные на его основе слова или словосочетания, в нормативное состояние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A704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026 2 02 25229 02 0000 150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2386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12369200,00</w:t>
            </w:r>
          </w:p>
        </w:tc>
      </w:tr>
      <w:tr w:rsidR="00193747" w:rsidRPr="009906C4" w14:paraId="11E4CE8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948B5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обеспечение ре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лизации мероприятий по осуществлению единовременных компенсационных 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ы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 учителям, прибывшим (перееха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 xml:space="preserve">шим) на работу в сельские населенные 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пункты, либо рабочие поселки, либо 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селки городского типа, либо города с населением до 50 тысяч человек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1CCF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 xml:space="preserve"> 000 2 02 25256 00 0000 150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10E31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8900000,00</w:t>
            </w:r>
          </w:p>
        </w:tc>
      </w:tr>
      <w:tr w:rsidR="00193747" w:rsidRPr="009906C4" w14:paraId="5EBFD14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33350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обеспечение реализ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 мероприятий по осуществлению 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родского типа, либо города с населением до 50 тысяч человек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642E9F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018 2 02 25256 02 0000 150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5D6A33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8900000,00</w:t>
            </w:r>
          </w:p>
        </w:tc>
      </w:tr>
      <w:tr w:rsidR="00193747" w:rsidRPr="009906C4" w14:paraId="036CF99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CDB909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развитие запр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вочной инфраструктуры компримирова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ного природного газа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07958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000 2 02 25261 00 0000 150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BEE2C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64080000,00</w:t>
            </w:r>
          </w:p>
        </w:tc>
      </w:tr>
      <w:tr w:rsidR="00193747" w:rsidRPr="009906C4" w14:paraId="0C4AD96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F9CAE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развитие заправочной инфраструктуры компримированного природного газа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A60A2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003 2 02 25261 02 0000 150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F9DAC8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64080000,00</w:t>
            </w:r>
          </w:p>
        </w:tc>
      </w:tr>
      <w:tr w:rsidR="00193747" w:rsidRPr="009906C4" w14:paraId="4BB6D46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3782C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в целях достижения результатов федерального проекта «Пр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изводительность труда»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60BF6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000 2 02 25289 00 0000 150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25A1A3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16586500,00</w:t>
            </w:r>
          </w:p>
        </w:tc>
      </w:tr>
      <w:tr w:rsidR="00193747" w:rsidRPr="009906C4" w14:paraId="3C19FA5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0328A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в целях достижения 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зультатов федерального проекта «Прои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водительность труда»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FA2E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007 2 02 25289 02 0000 150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39A92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16586500,00</w:t>
            </w:r>
          </w:p>
        </w:tc>
      </w:tr>
      <w:tr w:rsidR="00193747" w:rsidRPr="009906C4" w14:paraId="4D17DA8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A644B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организацию профессионального обучения и дополн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тельного профессионального образования работников организаций оборонно-промышленного комплекса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6B0D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000 2 02 25292 00 0000 150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DA0C5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29194200,00</w:t>
            </w:r>
          </w:p>
        </w:tc>
      </w:tr>
      <w:tr w:rsidR="00193747" w:rsidRPr="009906C4" w14:paraId="4999C2B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26D84A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организацию профе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сионального обучения и дополнительного профессионального образования работн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ков организаций оборонно-промышленного комплекса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45CA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042 2 02 25292 02 0000 150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387B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29194200,00</w:t>
            </w:r>
          </w:p>
        </w:tc>
      </w:tr>
      <w:tr w:rsidR="00193747" w:rsidRPr="009906C4" w14:paraId="0BA7B97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05E9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Субсидия бюджету Саратовской области на реализацию мероприятий по обновл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нию общественного транспорта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8CA5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078 2 02 25297 02 0000 150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06B05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2784000000,00</w:t>
            </w:r>
          </w:p>
        </w:tc>
      </w:tr>
      <w:tr w:rsidR="00193747" w:rsidRPr="009906C4" w14:paraId="05A6DFB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21AF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организацию бе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платного горячего питания обучающихся, получающих начальное общее образов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 в государственных и муниципальных образовательных организациях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1335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000 2 02 25304 00 0000 150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2AB67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1005190416,70</w:t>
            </w:r>
          </w:p>
        </w:tc>
      </w:tr>
      <w:tr w:rsidR="00193747" w:rsidRPr="009906C4" w14:paraId="27B5734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E1BD0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организацию беспла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ного горячего питания обучающихся, 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лучающих начальное общее образование в государственных и муниципальных обр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зовательных организациях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CD8C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018 2 02 25304 02 0000 150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54F7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1005190416,70</w:t>
            </w:r>
          </w:p>
        </w:tc>
      </w:tr>
      <w:tr w:rsidR="00193747" w:rsidRPr="009906C4" w14:paraId="6496706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41A5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софинансиров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 региональных программ по повыш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нию рождаемости в субъектах Российской Федерации, в которых суммарный коэ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фициент рождаемости ниже среднеро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сийского уровня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4957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000 2 02 25313 00 0000 150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6BFB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149935108,05</w:t>
            </w:r>
          </w:p>
        </w:tc>
      </w:tr>
      <w:tr w:rsidR="00193747" w:rsidRPr="009906C4" w14:paraId="443ED41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6308D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софинансирование региональных программ по повышению рождаемости в субъектах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дерации, в которых суммарный коэфф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циент рождаемости ниже среднеросси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ского уровня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70FC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042 2 02 25313 02 0000 150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404F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149935108,05</w:t>
            </w:r>
          </w:p>
        </w:tc>
      </w:tr>
      <w:tr w:rsidR="00193747" w:rsidRPr="009906C4" w14:paraId="1EB67DD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5A585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создание женских консультаций, в том числе в составе др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гих организаций, для оказания медици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помощи женщинам, в том числе проживающим в сельской местности, 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селках городского типа и малых городах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B8BA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000 2 02 25314 00 0000 150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91FD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220740200,00</w:t>
            </w:r>
          </w:p>
        </w:tc>
      </w:tr>
      <w:tr w:rsidR="00193747" w:rsidRPr="009906C4" w14:paraId="1620115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5ECE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создание женских консультаций, в том числе в составе др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гих организаций, для оказания медици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помощи женщинам, в том числе проживающим в сельской местности, 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селках городского типа и малых городах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D5CC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8BD7E3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89EB1E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B1AF8A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4C1F86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064850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B503B0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FF655F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039 2 02 25314 02 0000 150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4BA77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9643A7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5232CC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17A012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08AD86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99C0FA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312452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EF3B2D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220740200,00</w:t>
            </w:r>
          </w:p>
        </w:tc>
      </w:tr>
      <w:tr w:rsidR="00193747" w:rsidRPr="009906C4" w14:paraId="0088603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5E1F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осуществление капитального ремонта и оснащение обр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зовательных организаций, осуществля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ю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щих образовательную деятельность по образовательным программам дошкол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ного образования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B874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000 2 02 25315 00 0000 150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812C2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84598596,60</w:t>
            </w:r>
          </w:p>
        </w:tc>
      </w:tr>
      <w:tr w:rsidR="00193747" w:rsidRPr="009906C4" w14:paraId="2B25FBF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EE0D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осуществление кап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тального ремонта и оснащение образов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тельных организаций, осуществляющих образовательную деятельность по образ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вательным программам дошкольного 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разования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5467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018 2 02 25315 02 0000 150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C3F5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84598596,60</w:t>
            </w:r>
          </w:p>
        </w:tc>
      </w:tr>
      <w:tr w:rsidR="00193747" w:rsidRPr="009906C4" w14:paraId="717C750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3F828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оснащение (доо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нащение и (или) переоснащение) мед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цинскими изделиями перинатальных це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тров и родильных домов (отделений), в том числе в составе других организаций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03CE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000 2 02 25316 00 0000 150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E4AE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275634213,27</w:t>
            </w:r>
          </w:p>
        </w:tc>
      </w:tr>
      <w:tr w:rsidR="00193747" w:rsidRPr="009906C4" w14:paraId="04E8DE6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28A1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оснащение (доосн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щение и (или) переоснащение) медици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97D06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039 2 02 25316 02 0000 150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2963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275634213,27</w:t>
            </w:r>
          </w:p>
        </w:tc>
      </w:tr>
      <w:tr w:rsidR="00193747" w:rsidRPr="009906C4" w14:paraId="12CFF60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A8A79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развитие виногр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дарства и виноделия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33844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000 2 02 25340 00 0000 150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6B23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277332,90</w:t>
            </w:r>
          </w:p>
        </w:tc>
      </w:tr>
      <w:tr w:rsidR="00193747" w:rsidRPr="009906C4" w14:paraId="7217696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EECD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развитие винограда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ства и виноделия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0128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009 2 02 25340 02 0000 150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4720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277332,90</w:t>
            </w:r>
          </w:p>
        </w:tc>
      </w:tr>
      <w:tr w:rsidR="00193747" w:rsidRPr="009906C4" w14:paraId="39CD59F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3A61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модернизацию региональных и муниципальных библи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тек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772B4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000 2 02 25348 00 0000 150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C5013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21864737,22</w:t>
            </w:r>
          </w:p>
        </w:tc>
      </w:tr>
      <w:tr w:rsidR="00193747" w:rsidRPr="009906C4" w14:paraId="771922B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0A28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модернизацию реги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нальных и муниципальных библиотек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69154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019 2 02 25348 02 0000 150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209A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21864737,22</w:t>
            </w:r>
          </w:p>
        </w:tc>
      </w:tr>
      <w:tr w:rsidR="00193747" w:rsidRPr="009906C4" w14:paraId="143A851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662B0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создание школ креативных индустрий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4AC1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000 2 02 25353 00 0000 150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9CF8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70380200,00</w:t>
            </w:r>
          </w:p>
        </w:tc>
      </w:tr>
      <w:tr w:rsidR="00193747" w:rsidRPr="009906C4" w14:paraId="4A5A94D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FCB06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создание школ кре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тивных индустрий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EC6399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019 2 02 25353 02 0000 150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5A3D2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70380200,00</w:t>
            </w:r>
          </w:p>
        </w:tc>
      </w:tr>
      <w:tr w:rsidR="00193747" w:rsidRPr="009906C4" w14:paraId="180DC73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BF47D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финансовое обе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печение (возмещение) производителям зерновых культур части затрат на прои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водство и реализацию зерновых культур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F1BBA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000 2 02 25358 00 0000 150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C790E1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451494000,00</w:t>
            </w:r>
          </w:p>
        </w:tc>
      </w:tr>
      <w:tr w:rsidR="00193747" w:rsidRPr="009906C4" w14:paraId="18C3E2A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FE9F5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финансовое обеспеч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 (возмещение) производителям зерн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вых культур части затрат на производство и реализацию зерновых культур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F5491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009 2 02 25358 02 0000 150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BFC1D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451494000,00</w:t>
            </w:r>
          </w:p>
        </w:tc>
      </w:tr>
      <w:tr w:rsidR="00193747" w:rsidRPr="009906C4" w14:paraId="211ED9D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A7C0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реализацию рег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ональных проектов модернизации пе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вичного звена здравоохранения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4F93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000 2 02 25365 00 0000 150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8FF8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2440669280,40</w:t>
            </w:r>
          </w:p>
        </w:tc>
      </w:tr>
      <w:tr w:rsidR="00193747" w:rsidRPr="009906C4" w14:paraId="53D8A1D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909F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реализацию реги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нальных проектов модернизации перви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ного звена здравоохранения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02D4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039 2 02 25365 02 0000 150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761A3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2440669280,40</w:t>
            </w:r>
          </w:p>
        </w:tc>
      </w:tr>
      <w:tr w:rsidR="00193747" w:rsidRPr="009906C4" w14:paraId="567E5E9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6C57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развитие тран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портной инфраструктуры на сельских территориях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9193A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000 2 02 25372 00 0000 150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A8DC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241157200,00</w:t>
            </w:r>
          </w:p>
        </w:tc>
      </w:tr>
      <w:tr w:rsidR="00193747" w:rsidRPr="009906C4" w14:paraId="4200C69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FA96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развитие транспор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ной инфраструктуры на сельских терр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ториях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20F5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079 2 02 25372 02 0000 150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31DF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241157200,00</w:t>
            </w:r>
          </w:p>
        </w:tc>
      </w:tr>
      <w:tr w:rsidR="00193747" w:rsidRPr="009906C4" w14:paraId="1799A51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FB4D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в целях софинанс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рования расходных обязательств субъе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тов Российской Федерации, возникающих при реализации мероприятий по провед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нию массового обследования новоро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денных на врожденные и (или) насле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ственные заболевания (расширенный не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натальный скрининг)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8C2F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000 2 02 25385 00 0000 150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B6B8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44270600,00</w:t>
            </w:r>
          </w:p>
        </w:tc>
      </w:tr>
      <w:tr w:rsidR="00193747" w:rsidRPr="009906C4" w14:paraId="4778FBE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5F24EA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в целях софинансиров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ния расходных обязательств субъектов Российской Федерации, возникающих при реализации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1822B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039 2 02 25385 02 0000 150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97E8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44270600,00</w:t>
            </w:r>
          </w:p>
        </w:tc>
      </w:tr>
      <w:tr w:rsidR="00193747" w:rsidRPr="009906C4" w14:paraId="0CCBC56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3CEF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торий, а также на закупку автобусов, пр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водимых в движение электрической эне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гией от батареи, заряжаемой от внешнего источника (электробусов), и объектов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рядной инфраструктуры для них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7A69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000 2 02 25401 00 0000 150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8F701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1679943100,00</w:t>
            </w:r>
          </w:p>
        </w:tc>
      </w:tr>
      <w:tr w:rsidR="00193747" w:rsidRPr="009906C4" w14:paraId="1341529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19A6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в целях обеспечения ре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торий, а также на закупку автобусов, пр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водимых в движение электрической эне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гией от батареи, заряжаемой от внешнего источника (электробусов), и объектов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рядной инфраструктуры для них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C1C0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D7D345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74E652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58C01D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730033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7F8ABA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9DDE88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12D779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852278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2C29AE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EBCEF8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13EBC1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EC22C8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A32E1A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078 2 02 25401 02 0000 150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08915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CBBF11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11C2A2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08A52F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59CBE8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946AFE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7D7808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16B3AD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9BD755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44A802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922A52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1263B8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2C6A80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A27C87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1679943100,00</w:t>
            </w:r>
          </w:p>
        </w:tc>
      </w:tr>
      <w:tr w:rsidR="00193747" w:rsidRPr="009906C4" w14:paraId="25D953C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0B60B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в целях софинансиров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ния расходов, возникающих при оказании гражданам Российской Федерации выс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котехнологичной медицинской помощи, не включенной в базовую программу об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зательного медицинского страхования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B680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039 2 02 25402 02 0000 150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3FE2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43762200,00</w:t>
            </w:r>
          </w:p>
        </w:tc>
      </w:tr>
      <w:tr w:rsidR="00193747" w:rsidRPr="009906C4" w14:paraId="2A1C7D7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F51E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софинансирование расходов, связанных с оказанием госуда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ственной социальной помощи на основ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нии социального контракта отдельным категориям граждан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A5101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042 2 02 25404 02 0000 150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7E72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543871528,85</w:t>
            </w:r>
          </w:p>
        </w:tc>
      </w:tr>
      <w:tr w:rsidR="00193747" w:rsidRPr="009906C4" w14:paraId="00A3C8D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723F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внедрение инте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лектуальных транспортных систем, предусматривающих автоматизацию пр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цессов управления дорожным движением в городских агломерациях, включающих города с населением свыше 300 тысяч 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ловек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A8DE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000 2 02 25418 00 0000 150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217C2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61755799,97</w:t>
            </w:r>
          </w:p>
        </w:tc>
      </w:tr>
      <w:tr w:rsidR="00193747" w:rsidRPr="009906C4" w14:paraId="2A7EC92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CCB8E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внедрение интелле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туальных транспортных систем, пред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сматривающих автоматизацию процессов управления дорожным движением в 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родских агломерациях, включающих 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рода с населением свыше 300 тысяч чел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век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9CC3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079 2 02 25418 02 0000 150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B75B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61755799,97</w:t>
            </w:r>
          </w:p>
        </w:tc>
      </w:tr>
      <w:tr w:rsidR="00193747" w:rsidRPr="009906C4" w14:paraId="2BF2630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81D2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создание ко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фортной городской среды в малых гор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дах и исторических поселениях - побед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телях Всероссийского конкурса лучших проектов создания комфортной городской среды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2892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000 2 02 25424 00 0000 150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3806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418949400,00</w:t>
            </w:r>
          </w:p>
        </w:tc>
      </w:tr>
      <w:tr w:rsidR="00193747" w:rsidRPr="009906C4" w14:paraId="667DCCF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D315A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создание комфортной городской среды в малых городах и ист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рических поселениях - победителях Вс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российского конкурса лучших проектов создания комфортной городской среды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AF33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027 2 02 25424 02 0000 150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103D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418949400,00</w:t>
            </w:r>
          </w:p>
        </w:tc>
      </w:tr>
      <w:tr w:rsidR="00193747" w:rsidRPr="009906C4" w14:paraId="1C8DC40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2CE27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возмещение части затрат на уплату процентов по инвестиц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онным кредитам (займам) в агропромы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ленном комплексе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9CF8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000 2 02 25436 00 0000 150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BE42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4181200,00</w:t>
            </w:r>
          </w:p>
        </w:tc>
      </w:tr>
      <w:tr w:rsidR="00193747" w:rsidRPr="009906C4" w14:paraId="4CAAEE5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5278B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возмещение части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трат на уплату процентов по инвестиц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онным кредитам (займам) в агропромы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ленном комплексе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AB66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 xml:space="preserve"> 009 2 02 25436 02 0000 150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65062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4181200,00</w:t>
            </w:r>
          </w:p>
        </w:tc>
      </w:tr>
      <w:tr w:rsidR="00193747" w:rsidRPr="009906C4" w14:paraId="3717036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86ABCA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Субсидии бюджетам на развитие и прив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дение в нормативное состояние автом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бильных дорог регионального или межмуниципального, местного значения, включающих искусственные дорожные сооружения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794DF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1B0873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C4059A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BBCC54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3E9B5B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7ED4E2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000 2 02 25447 00 0000 150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B0C3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F71B8E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8D07FD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1C44A6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267CE7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367FB0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3190332600,00</w:t>
            </w:r>
          </w:p>
        </w:tc>
      </w:tr>
      <w:tr w:rsidR="00193747" w:rsidRPr="009906C4" w14:paraId="4B46F50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B6769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развитие и приведение в нормативное состояние автомобильных дорог регионального или межмуниц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пального, местного значения, включа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ю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щих искусственные дорожные сооруж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ACF7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079 2 02 25447 02 0000 150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58AB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3190332600,00</w:t>
            </w:r>
          </w:p>
        </w:tc>
      </w:tr>
      <w:tr w:rsidR="00193747" w:rsidRPr="009906C4" w14:paraId="5AEABAC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20A7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создание модел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муниципальных библиотек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C9698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000 2 02 25454 00 0000 150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E22D2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60760000,00</w:t>
            </w:r>
          </w:p>
        </w:tc>
      </w:tr>
      <w:tr w:rsidR="00193747" w:rsidRPr="009906C4" w14:paraId="4201152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B87E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создание модельных муниципальных библиотек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9AA8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019 2 02 25454 02 0000 150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0797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60760000,00</w:t>
            </w:r>
          </w:p>
        </w:tc>
      </w:tr>
      <w:tr w:rsidR="00193747" w:rsidRPr="009906C4" w14:paraId="1232FF3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4B50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компенсацию отдел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ным категориям граждан оплаты взноса на капитальный ремонт общего имущ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ства в многоквартирном доме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2D60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042 2 02 25462 02 0000 150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941E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4459799,50</w:t>
            </w:r>
          </w:p>
        </w:tc>
      </w:tr>
      <w:tr w:rsidR="00193747" w:rsidRPr="009906C4" w14:paraId="4EB9B0A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5737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поддержку тво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ческой деятельности и укрепление мат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риально-технической базы муниципал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театров в населенных пунктах с чи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ленностью населения до 300 тысяч чел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век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C571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000 2 02 25466 00 0000 150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57DD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8479600,00</w:t>
            </w:r>
          </w:p>
        </w:tc>
      </w:tr>
      <w:tr w:rsidR="00193747" w:rsidRPr="009906C4" w14:paraId="1DF43FD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B6AD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F527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019 2 02 25466 02 0000 150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C53B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8479600,00</w:t>
            </w:r>
          </w:p>
        </w:tc>
      </w:tr>
      <w:tr w:rsidR="00193747" w:rsidRPr="009906C4" w14:paraId="38BEE3A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41E2F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обеспечение ра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вития и укрепления материально-технической базы домов культуры в нас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ленных пунктах с числом жителей до 50 тысяч человек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ACD8A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000 2 02 25467 00 0000 150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FF432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32387500,00</w:t>
            </w:r>
          </w:p>
        </w:tc>
      </w:tr>
      <w:tr w:rsidR="00193747" w:rsidRPr="009906C4" w14:paraId="5F32255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0C93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обеспечение развития и укрепления материально-технической базы домов культуры в населенных пун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тах с числом жителей до 50 тысяч человек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A3DCA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019 2 02 25467 02 0000 150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5E4A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32387500,00</w:t>
            </w:r>
          </w:p>
        </w:tc>
      </w:tr>
      <w:tr w:rsidR="00193747" w:rsidRPr="009906C4" w14:paraId="4861409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CFB9A3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проведение ва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цинации против пневмококковой инфе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16C78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000 2 02 25468 00 0000 150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B11A8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427717,08</w:t>
            </w:r>
          </w:p>
        </w:tc>
      </w:tr>
      <w:tr w:rsidR="00193747" w:rsidRPr="009906C4" w14:paraId="1109B5B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F86DC6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проведение вакцин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 xml:space="preserve">ции против пневмококковой инфекции граждан старше трудоспособного возраста 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из групп риска, проживающих в орган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зациях социального обслуживания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81B3F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 xml:space="preserve"> 039 2 02 25468 02 0000 150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5A2352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427717,08</w:t>
            </w:r>
          </w:p>
        </w:tc>
      </w:tr>
      <w:tr w:rsidR="00193747" w:rsidRPr="009906C4" w14:paraId="7937D23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C03EB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Субсидии бюджетам в целях софинанс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рования расходных обязательств субъе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тов Российской Федерации по возмещ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нию части прямых понесенных затрат на создание и (или) модернизацию объектов агропромышленного комплекса, а также на приобретение и ввод в промышленную эксплуатацию маркировочного оборуд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вания для внедрения обязательной марк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ровки отдельных видов молочной проду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F262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000 2 02 25474 00 0000 150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E8D4C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6318403,69</w:t>
            </w:r>
          </w:p>
        </w:tc>
      </w:tr>
      <w:tr w:rsidR="00193747" w:rsidRPr="009906C4" w14:paraId="7A10DB1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8BF2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в целях софинансиров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ния расходных обязательств субъектов Российской Федерации по возмещению части прямых понесенных затрат на 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здание и (или) модернизацию объектов агропромышленного комплекса, а также на приобретение и ввод в промышленную эксплуатацию маркировочного оборуд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вания для внедрения обязательной марк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ровки отдельных видов молочной проду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B25E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009 2 02 25474 02 0000 150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89A87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6318403,69</w:t>
            </w:r>
          </w:p>
        </w:tc>
      </w:tr>
      <w:tr w:rsidR="00193747" w:rsidRPr="009906C4" w14:paraId="7F5FF4A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B2A10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создание системы поддержки фермеров и развитие сельской кооперации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D7897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000 2 02 25480 00 0000 150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2706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87221000,00</w:t>
            </w:r>
          </w:p>
        </w:tc>
      </w:tr>
      <w:tr w:rsidR="00193747" w:rsidRPr="009906C4" w14:paraId="1894487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918C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создание системы поддержки фермеров и развитие сельской кооперации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7BAF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009 2 02 25480 02 0000 150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4BA20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87221000,00</w:t>
            </w:r>
          </w:p>
        </w:tc>
      </w:tr>
      <w:tr w:rsidR="00193747" w:rsidRPr="009906C4" w14:paraId="159392C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C566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реализацию 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роприятий по обеспечению жильем мол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дых семей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C1D4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000 2 02 25497 00 0000 150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7B7DB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21519388,86</w:t>
            </w:r>
          </w:p>
        </w:tc>
      </w:tr>
      <w:tr w:rsidR="00193747" w:rsidRPr="009906C4" w14:paraId="205992E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3A5D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реализацию меропри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тий по обеспечению жильем молодых 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мей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D8A4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027 2 02 25497 02 0000 150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9FDFC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21519388,86</w:t>
            </w:r>
          </w:p>
        </w:tc>
      </w:tr>
      <w:tr w:rsidR="00193747" w:rsidRPr="009906C4" w14:paraId="126F793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5F3E0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поддержку при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ритетных направлений агропромышле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ного комплекса и развитие малых форм хозяйствования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99C3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000 2 02 25501 00 0000 150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99FA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1032973700,00</w:t>
            </w:r>
          </w:p>
        </w:tc>
      </w:tr>
      <w:tr w:rsidR="00193747" w:rsidRPr="009906C4" w14:paraId="6990723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9930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поддержку приор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тетных направлений агропромышленного комплекса и развитие малых форм хозя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ствования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B981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009 2 02 25501 02 0000 150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77F6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1032973700,00</w:t>
            </w:r>
          </w:p>
        </w:tc>
      </w:tr>
      <w:tr w:rsidR="00193747" w:rsidRPr="009906C4" w14:paraId="60B7609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7A2D8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развитие сети учреждений культурно-досугового типа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1587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000 2 02 25513 00 0000 150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B2DC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23430600,00</w:t>
            </w:r>
          </w:p>
        </w:tc>
      </w:tr>
      <w:tr w:rsidR="00193747" w:rsidRPr="009906C4" w14:paraId="2A2C970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1570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развитие сети учр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ждений культурно-досугового типа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456A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019 2 02 25513 02 0000 150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DE81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23430600,00</w:t>
            </w:r>
          </w:p>
        </w:tc>
      </w:tr>
      <w:tr w:rsidR="00193747" w:rsidRPr="009906C4" w14:paraId="386FB5A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A28D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реализацию 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роприятий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 в сфере реабилитации и абилитации инвалидов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D259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000 2 02 25514 00 0000 150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7936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24867600,00</w:t>
            </w:r>
          </w:p>
        </w:tc>
      </w:tr>
      <w:tr w:rsidR="00193747" w:rsidRPr="009906C4" w14:paraId="6AF4010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99C26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ской Федерации на реализацию меропри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тий субъектов Российской Федерации в сфере реабилитации и абилитации инв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лидов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C4D73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 xml:space="preserve"> 042 2 02 25514 02 0000 150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1505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24867600,00</w:t>
            </w:r>
          </w:p>
        </w:tc>
      </w:tr>
      <w:tr w:rsidR="00193747" w:rsidRPr="009906C4" w14:paraId="0DAF9C7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776AE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Субсидии бюджетам на поддержку тво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ческой деятельности и техническое осн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щение детских и кукольных театров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F0B9A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000 2 02 25517 00 0000 150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0FA16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14995900,00</w:t>
            </w:r>
          </w:p>
        </w:tc>
      </w:tr>
      <w:tr w:rsidR="00193747" w:rsidRPr="009906C4" w14:paraId="2C4448A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1ABD0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поддержку творческой деятельности и техническое оснащение детских и кукольных театров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921B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019 2 02 25517 02 0000 150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8ED9B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14995900,00</w:t>
            </w:r>
          </w:p>
        </w:tc>
      </w:tr>
      <w:tr w:rsidR="00193747" w:rsidRPr="009906C4" w14:paraId="295340B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A52250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Субсидия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достижение показат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лей государственной программы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«Реализация госуда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ственной национальной политики»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22E8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028 2 02 25518 02 0000 150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EE3B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8800000,00</w:t>
            </w:r>
          </w:p>
        </w:tc>
      </w:tr>
      <w:tr w:rsidR="00193747" w:rsidRPr="009906C4" w14:paraId="145359B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7A19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поддержку отра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ли культуры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30407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000 2 02 25519 00 0000 150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2681E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32249700,00</w:t>
            </w:r>
          </w:p>
        </w:tc>
      </w:tr>
      <w:tr w:rsidR="00193747" w:rsidRPr="009906C4" w14:paraId="2F37C15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645B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поддержку отрасли культуры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CD045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019 2 02 25519 02 0000 150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DA59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32249700,00</w:t>
            </w:r>
          </w:p>
        </w:tc>
      </w:tr>
      <w:tr w:rsidR="00193747" w:rsidRPr="009906C4" w14:paraId="21531BA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20F9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создание модул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некапитальных средств размещения при реализации инвестиционных проектов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DB30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000 2 02 25522 00 0000 150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B02B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99960000,00</w:t>
            </w:r>
          </w:p>
        </w:tc>
      </w:tr>
      <w:tr w:rsidR="00193747" w:rsidRPr="009906C4" w14:paraId="7FC1F57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8262B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CECF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019 2 02 25522 02 0000 150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DB225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99960000,00</w:t>
            </w:r>
          </w:p>
        </w:tc>
      </w:tr>
      <w:tr w:rsidR="00193747" w:rsidRPr="009906C4" w14:paraId="5B22890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2D27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государственную поддержку малого и среднего предприн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мательства в субъектах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80D8D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000 2 02 25527 00 0000 150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BF0D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16719800,00</w:t>
            </w:r>
          </w:p>
        </w:tc>
      </w:tr>
      <w:tr w:rsidR="00193747" w:rsidRPr="009906C4" w14:paraId="3B9588C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F71D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государственную по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держку малого и среднего предприним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тельства в субъектах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F039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007 2 02 25527 02 0000 150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9CAC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16719800,00</w:t>
            </w:r>
          </w:p>
        </w:tc>
      </w:tr>
      <w:tr w:rsidR="00193747" w:rsidRPr="009906C4" w14:paraId="2575B58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D8C50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реализацию 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роприятий по содействию повышения кадровой обеспеченности предприятий агропромышленного комплекса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CDE9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000 2 02 25533 00 0000 150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23EE3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933700,00</w:t>
            </w:r>
          </w:p>
        </w:tc>
      </w:tr>
      <w:tr w:rsidR="00193747" w:rsidRPr="009906C4" w14:paraId="7C90CAD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0D85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реализацию меропри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тий по содействию повышения кадровой обеспеченности предприятий агропр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мышленного комплекса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37C66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009 2 02 25533 02 0000 150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3975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933700,00</w:t>
            </w:r>
          </w:p>
        </w:tc>
      </w:tr>
      <w:tr w:rsidR="00193747" w:rsidRPr="009906C4" w14:paraId="447D06E0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C2F18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организацию це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тров здоровья для взрослых на базе отд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лений (кабинетов) медицинской проф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лактики в центральных районных и ра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онных больницах, в том числе в удале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населенных пунктах, а также осн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щение (дооснащение) оборудованием для выявления и коррекции факторов риска развития хронических неинфекционных заболеваний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883E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FA9608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FE80D0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449A3E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821E29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6FF40A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960398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B8C01B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52A346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F2A11D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000 2 02 25546 00 0000 150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C241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300D01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13C888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A4E926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352B6A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7362AF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41A263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A38A41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9FC8C6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8A246A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5513006,40</w:t>
            </w:r>
          </w:p>
        </w:tc>
      </w:tr>
      <w:tr w:rsidR="00193747" w:rsidRPr="009906C4" w14:paraId="75D3701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7D9E8A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 xml:space="preserve">ской Федерации на организацию центров 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здоровья для взрослых на базе отделений (кабинетов) медицинской профилактики в центральных районных и районных бол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ницах, в том числе в удаленных населе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пунктах, а также оснащение (доосн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щение) оборудованием для выявления и коррекции факторов риска развития хр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нических неинфекционных заболеваний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37BB7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 xml:space="preserve"> 039 2 02 25546 02 0000 150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1FD24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5513006,40</w:t>
            </w:r>
          </w:p>
        </w:tc>
      </w:tr>
      <w:tr w:rsidR="00193747" w:rsidRPr="009906C4" w14:paraId="495EAD7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7F40C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Субсидии бюджетам на проведение 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монта и (или) материально-технического оснащения региональных и (или) муниц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пальных филармоний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5BF4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000 2 02 25551 00 0000 150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7F99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20384000,00</w:t>
            </w:r>
          </w:p>
        </w:tc>
      </w:tr>
      <w:tr w:rsidR="00193747" w:rsidRPr="009906C4" w14:paraId="551EEAD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143A9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проведение ремонта и (или) материально-технического оснащ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ния региональных и (или) муниципальных филармоний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D824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019 2 02 25551 02 0000 150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C06D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20384000,00</w:t>
            </w:r>
          </w:p>
        </w:tc>
      </w:tr>
      <w:tr w:rsidR="00193747" w:rsidRPr="009906C4" w14:paraId="72627E4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238B9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поддержку рабо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ников отрасли культуры, прибывших (п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реехавших) в населенные пункты реги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нов Российской Федерации с числом ж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телей до 50 тысяч человек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E67F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000 2 02 25553 00 0000 150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70EE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26700000,00</w:t>
            </w:r>
          </w:p>
        </w:tc>
      </w:tr>
      <w:tr w:rsidR="00193747" w:rsidRPr="009906C4" w14:paraId="7AE2881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3D1B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поддержку работников отрасли культуры, прибывших (пер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ехавших) в населенные пункты регионов Российской Федерации с числом жителей до 50 тысяч человек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E07A6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019 2 02 25553 02 0000 150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461A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26700000,00</w:t>
            </w:r>
          </w:p>
        </w:tc>
      </w:tr>
      <w:tr w:rsidR="00193747" w:rsidRPr="009906C4" w14:paraId="55112E0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C17C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обеспечение закупки авиационных работ в целях оказания 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дицинской помощи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8E7F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039 2 02 25554 02 0000 150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7AAD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91335400,00</w:t>
            </w:r>
          </w:p>
        </w:tc>
      </w:tr>
      <w:tr w:rsidR="00193747" w:rsidRPr="009906C4" w14:paraId="14621A5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09AEB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реализацию пр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грамм формирования современной горо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среды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3D5F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000 2 02 25555 00 0000 150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3CE6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661884000,00</w:t>
            </w:r>
          </w:p>
        </w:tc>
      </w:tr>
      <w:tr w:rsidR="00193747" w:rsidRPr="009906C4" w14:paraId="46182B8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84143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реализацию программ формирования современной городской среды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C64C7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027 2 02 25555 02 0000 150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832465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661884000,00</w:t>
            </w:r>
          </w:p>
        </w:tc>
      </w:tr>
      <w:tr w:rsidR="00193747" w:rsidRPr="009906C4" w14:paraId="6FCF629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9D486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достижение показат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лей государственной программы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«Развитие туризма»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AD84B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019 2 02 25558 02 0000 150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89741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103767000,00</w:t>
            </w:r>
          </w:p>
        </w:tc>
      </w:tr>
      <w:tr w:rsidR="00193747" w:rsidRPr="009906C4" w14:paraId="4B0B282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05393C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оснащение пре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метных кабинетов общеобразовательных организаций средствами обучения и во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питания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15D22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000 2 02 25559 00 0000 150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EACE2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62723022,52</w:t>
            </w:r>
          </w:p>
        </w:tc>
      </w:tr>
      <w:tr w:rsidR="00193747" w:rsidRPr="009906C4" w14:paraId="645B988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12A8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оснащение предме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кабинетов общеобразовательных 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ганизаций средствами обучения и восп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тания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9514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018 2 02 25559 02 0000 150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CF577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62723022,52</w:t>
            </w:r>
          </w:p>
        </w:tc>
      </w:tr>
      <w:tr w:rsidR="00193747" w:rsidRPr="009906C4" w14:paraId="60B9D8B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6FEC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обеспечение ко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плексного развития сельских территорий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9A128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000 2 02 25576 00 0000 150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C5C23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521630009,34</w:t>
            </w:r>
          </w:p>
        </w:tc>
      </w:tr>
      <w:tr w:rsidR="00193747" w:rsidRPr="009906C4" w14:paraId="2425601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C62B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обеспечение ко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плексного развития сельских территорий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3C5B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009 2 02 25576 02 0000 150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65096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521630009,34</w:t>
            </w:r>
          </w:p>
        </w:tc>
      </w:tr>
      <w:tr w:rsidR="00193747" w:rsidRPr="009906C4" w14:paraId="546A196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3753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обеспечение проф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лактики развития сердечно-сосудистых заболеваний и сердечно-сосудистых осложнений у пациентов высокого риска, находящихся на диспансерном наблюд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14C7A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039 2 02 25586 02 0000 150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C112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307807554,75</w:t>
            </w:r>
          </w:p>
        </w:tc>
      </w:tr>
      <w:tr w:rsidR="00193747" w:rsidRPr="009906C4" w14:paraId="55C3B54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E166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техническое оснащение региональных и муниципал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музеев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8F5DC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000 2 02 25590 00 0000 150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CFFF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11891500,00</w:t>
            </w:r>
          </w:p>
        </w:tc>
      </w:tr>
      <w:tr w:rsidR="00193747" w:rsidRPr="009906C4" w14:paraId="02319BD0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EB19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техническое оснащ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 региональных и муниципальных 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зеев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F182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019 2 02 25590 02 0000 150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DD85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11891500,00</w:t>
            </w:r>
          </w:p>
        </w:tc>
      </w:tr>
      <w:tr w:rsidR="00193747" w:rsidRPr="009906C4" w14:paraId="5ECFF70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326F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в целях софинанс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рования расходных обязательств субъе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тов Российской Федерации, возникающих при реализации региональных программ развития промышленности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BD37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000 2 02 25591 00 0000 150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C4A0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45557100,00</w:t>
            </w:r>
          </w:p>
        </w:tc>
      </w:tr>
      <w:tr w:rsidR="00193747" w:rsidRPr="009906C4" w14:paraId="1F3BA79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44D29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в целях софинансиров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ния расходных обязательств субъектов Российской Федерации, возникающих при реализации региональных программ ра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вития промышленности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0894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003 2 02 25591 02 0000 150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05F1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45557100,00</w:t>
            </w:r>
          </w:p>
        </w:tc>
      </w:tr>
      <w:tr w:rsidR="00193747" w:rsidRPr="009906C4" w14:paraId="22FFB5E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99A10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модернизацию региональных и муниципальных музеев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C35A7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000 2 02 25597 00 0000 150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267A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25000000,00</w:t>
            </w:r>
          </w:p>
        </w:tc>
      </w:tr>
      <w:tr w:rsidR="00193747" w:rsidRPr="009906C4" w14:paraId="0F8CE1C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F25441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модернизацию реги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нальных и муниципальных музеев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972CAF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019 2 02 25597 02 0000 150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9A2512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25000000,00</w:t>
            </w:r>
          </w:p>
        </w:tc>
      </w:tr>
      <w:tr w:rsidR="00193747" w:rsidRPr="009906C4" w14:paraId="79CB9A1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F7381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проведение мел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оративных мероприятий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BEE346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000 2 02 25598 00 0000 150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21ABE0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252893407,80</w:t>
            </w:r>
          </w:p>
        </w:tc>
      </w:tr>
      <w:tr w:rsidR="00193747" w:rsidRPr="009906C4" w14:paraId="6D415AE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39650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проведение мелиор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тивных мероприятий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A3DD3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009 2 02 25598 02 0000 150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F29B6C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252893407,80</w:t>
            </w:r>
          </w:p>
        </w:tc>
      </w:tr>
      <w:tr w:rsidR="00193747" w:rsidRPr="009906C4" w14:paraId="6CDFB31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9DDA8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подготовку пр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ектов межевания земельных участков и на проведение кадастровых работ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C972A3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000 2 02 25599 00 0000 150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3FB3BF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13200919,40</w:t>
            </w:r>
          </w:p>
        </w:tc>
      </w:tr>
      <w:tr w:rsidR="00193747" w:rsidRPr="009906C4" w14:paraId="0684F97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6CAEE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подготовку проектов межевания земельных участков и на пр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ведение кадастровых работ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3E840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009 2 02 25599 02 0000 150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1A648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13200919,40</w:t>
            </w:r>
          </w:p>
        </w:tc>
      </w:tr>
      <w:tr w:rsidR="00193747" w:rsidRPr="009906C4" w14:paraId="2E6F99C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640860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реализацию 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роприятий по модернизации школьных систем образования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A22E2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000 2 02 25750 00 0000 150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181D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960990204,80</w:t>
            </w:r>
          </w:p>
        </w:tc>
      </w:tr>
      <w:tr w:rsidR="00193747" w:rsidRPr="009906C4" w14:paraId="3AC6E19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B64BA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реализацию меропри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тий по модернизации школьных систем образования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3E99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018 2 02 25750 02 0000 150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544A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960990204,80</w:t>
            </w:r>
          </w:p>
        </w:tc>
      </w:tr>
      <w:tr w:rsidR="00193747" w:rsidRPr="009906C4" w14:paraId="16EEBD8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8C5BA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оснащение (доо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нащение и (или) переоснащение) мед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цинскими изделиями медицинских орг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низаций, имеющих в своей структуре подразделения, оказывающие медици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скую помощь по медицинской реабилит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65E0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000 2 02 25752 00 0000 150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28E0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50616501,96</w:t>
            </w:r>
          </w:p>
        </w:tc>
      </w:tr>
      <w:tr w:rsidR="00193747" w:rsidRPr="009906C4" w14:paraId="2FE587E0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A36AA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ской Федерации на оснащение (доосн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щение и (или) переоснащение) медици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скими изделиями медицинских организ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ций, имеющих в своей структуре подра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деления, оказывающие медицинскую 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мощь по медицинской реабилитации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0084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 xml:space="preserve"> 039 2 02 25752 02 0000 150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B451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50616501,96</w:t>
            </w:r>
          </w:p>
        </w:tc>
      </w:tr>
      <w:tr w:rsidR="00193747" w:rsidRPr="009906C4" w14:paraId="236A5EF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A690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Субсидии бюджетам на софинансиров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 закупки и монтажа оборудования для создания «умных» спортивных площадок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BC046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000 2 02 25753 00 0000 150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022C4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130830000,00</w:t>
            </w:r>
          </w:p>
        </w:tc>
      </w:tr>
      <w:tr w:rsidR="00193747" w:rsidRPr="009906C4" w14:paraId="6FCFF68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AE1A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софинансирование закупки и монтажа оборудования для 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здания «умных» спортивных площадок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FCA6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026 2 02 25753 02 0000 150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44286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130830000,00</w:t>
            </w:r>
          </w:p>
        </w:tc>
      </w:tr>
      <w:tr w:rsidR="00193747" w:rsidRPr="009906C4" w14:paraId="6EBB7DD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1687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софинансиров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 капитальных вложений в объекты государственной (муниципальной) со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ственности в рамках модернизации теа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ров юного зрителя и театров кукол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18BC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000 2 02 27456 00 0000 150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DB1B8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38572400,00</w:t>
            </w:r>
          </w:p>
        </w:tc>
      </w:tr>
      <w:tr w:rsidR="00193747" w:rsidRPr="009906C4" w14:paraId="79EF73A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D716EB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софинансирование капитальных вложений в объекты гос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дарственной (муниципальной) собстве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ности в рамках модернизации театров юного зрителя и театров кукол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6F43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019 2 02 27456 02 0000 150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48AD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38572400,00</w:t>
            </w:r>
          </w:p>
        </w:tc>
      </w:tr>
      <w:tr w:rsidR="00193747" w:rsidRPr="009906C4" w14:paraId="13D20CC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3EEA8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на софинансиров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 капитальных вложений в объекты государственной (муниципальной) со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ственности в рамках обеспечения ко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плексного развития сельских территорий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796F2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000 2 02 27576 00 0000 150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69BC1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889413814,93</w:t>
            </w:r>
          </w:p>
        </w:tc>
      </w:tr>
      <w:tr w:rsidR="00193747" w:rsidRPr="009906C4" w14:paraId="7B49E2C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15468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софинансирование капитальных вложений в объекты гос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дарственной (муниципальной) собстве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ности в рамках обеспечения комплексного развития сельских территорий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500E5E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009 2 02 27576 02 0000 150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41E44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889413814,93</w:t>
            </w:r>
          </w:p>
        </w:tc>
      </w:tr>
      <w:tr w:rsidR="00193747" w:rsidRPr="009906C4" w14:paraId="22BED14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CEDF6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за счет средств 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зервного фонда Правительства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1ED21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000 2 02 29001 00 0000 150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2E101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3695736100,00</w:t>
            </w:r>
          </w:p>
        </w:tc>
      </w:tr>
      <w:tr w:rsidR="00193747" w:rsidRPr="009906C4" w14:paraId="4D0E290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FA2E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за счет средств резервн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 фонда Правительства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C9596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000 2 02 29001 02 0000 150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783F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3695736100,00</w:t>
            </w:r>
          </w:p>
        </w:tc>
      </w:tr>
      <w:tr w:rsidR="00193747" w:rsidRPr="009906C4" w14:paraId="4BF833F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49591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за счет средств резервн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 фонда Правительства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EAEBB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007 2022900102 0000 150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1C61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17736100,00</w:t>
            </w:r>
          </w:p>
        </w:tc>
      </w:tr>
      <w:tr w:rsidR="00193747" w:rsidRPr="009906C4" w14:paraId="5D76700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DA67B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за счет средств резервн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 фонда Правительства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86ED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027 2022900102 0000 150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5FE8E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2300000000,00</w:t>
            </w:r>
          </w:p>
        </w:tc>
      </w:tr>
      <w:tr w:rsidR="00193747" w:rsidRPr="009906C4" w14:paraId="322EC97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4D0C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Субсидии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за счет средств резервн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 фонда Правительства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93A8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078 2 02 29001 02 0000 150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732A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1378000000,00</w:t>
            </w:r>
          </w:p>
        </w:tc>
      </w:tr>
      <w:tr w:rsidR="00193747" w:rsidRPr="009906C4" w14:paraId="4DDBF48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3DF2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субсидии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C4BDD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000 2 02 29999 00 0000 150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4102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585170688,88</w:t>
            </w:r>
          </w:p>
        </w:tc>
      </w:tr>
      <w:tr w:rsidR="00193747" w:rsidRPr="009906C4" w14:paraId="78B4E7A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14C9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субсидии бюджетам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328E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000 2 02 29999 02 0000 150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3D6D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585170688,88</w:t>
            </w:r>
          </w:p>
        </w:tc>
      </w:tr>
      <w:tr w:rsidR="00193747" w:rsidRPr="009906C4" w14:paraId="36FD756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8597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субсидии бюджетам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E36D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039 2 02 29999 02 0000 150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A26C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558600000,00</w:t>
            </w:r>
          </w:p>
        </w:tc>
      </w:tr>
      <w:tr w:rsidR="00193747" w:rsidRPr="009906C4" w14:paraId="540A065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CFE1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Прочие субсидии бюджетам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C181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042 2 02 29999 02 0000 150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3ECA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26570688,88</w:t>
            </w:r>
          </w:p>
        </w:tc>
      </w:tr>
      <w:tr w:rsidR="00193747" w:rsidRPr="009906C4" w14:paraId="2020735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A27C1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Субвенции бюджетам бюджетной с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стемы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E7C0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  <w:t xml:space="preserve"> 000 2 02 30000 00 0000 150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A03C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2498786464,05</w:t>
            </w:r>
          </w:p>
        </w:tc>
      </w:tr>
      <w:tr w:rsidR="00193747" w:rsidRPr="009906C4" w14:paraId="2CBFFF5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690DA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Субвенции бюджетам на улучшение эк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логического состояния гидрографической сети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1FBB6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000 2 0 235090 00 0000 150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5782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34611491,71</w:t>
            </w:r>
          </w:p>
        </w:tc>
      </w:tr>
      <w:tr w:rsidR="00193747" w:rsidRPr="009906C4" w14:paraId="58345F7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B3476E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Субвенции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улучшение экологич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ского состояния гидрографической сети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82D5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016 2 02 35090 02 0000 150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0A48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34611491,71</w:t>
            </w:r>
          </w:p>
        </w:tc>
      </w:tr>
      <w:tr w:rsidR="00193747" w:rsidRPr="009906C4" w14:paraId="3418F7C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3EB69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Субвенции бюджетам на осуществление первичного воинского учета органами местного самоуправления поселений, 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ниципальных и городских округов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EF835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000 2 02 35118 00 0000 150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8E7B3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81225119,49</w:t>
            </w:r>
          </w:p>
        </w:tc>
      </w:tr>
      <w:tr w:rsidR="00193747" w:rsidRPr="009906C4" w14:paraId="71A9A59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E6FD4A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Субвенции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осуществление пе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вичного воинского учета органами мес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ного самоуправления поселений, муниц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пальных и городских округов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FD1D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005 2 02 35118 02 0000 150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28D7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81225119,49</w:t>
            </w:r>
          </w:p>
        </w:tc>
      </w:tr>
      <w:tr w:rsidR="00193747" w:rsidRPr="009906C4" w14:paraId="7AA634F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431EE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Субвенции бюджетам на осуществление полномочий по составлению (изменению) списков кандидатов в присяжные засед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тели федеральных судов общей юрисди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 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6281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000 2 02 35120 00 0000 150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3BCFF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376350,48</w:t>
            </w:r>
          </w:p>
        </w:tc>
      </w:tr>
      <w:tr w:rsidR="00193747" w:rsidRPr="009906C4" w14:paraId="24BE2B5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B83E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Субвенции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осуществление по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номочий по составлению (изменению) списков кандидатов в присяжные засед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тели федеральных судов общей юрисди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 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1405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006 2 02 35120 02 0000 150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DD2AC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376350,48</w:t>
            </w:r>
          </w:p>
        </w:tc>
      </w:tr>
      <w:tr w:rsidR="00193747" w:rsidRPr="009906C4" w14:paraId="09E1151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0B04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Субвенции бюджетам на приобретение беспилотных авиационных систем орг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нами исполнительной власти субъектов Российской Федерации в области лесных отношений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C72BD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6E9E31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5B90F1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783DDB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8DE57F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000 2 02 35127 00 0000 150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1F42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B5F557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35E174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BB024A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F7C2D4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4499649,00</w:t>
            </w:r>
          </w:p>
        </w:tc>
      </w:tr>
      <w:tr w:rsidR="00193747" w:rsidRPr="009906C4" w14:paraId="0372ACE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F3049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Субвенции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приобретение бесп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лотных авиационных систем органами исполнительной власти субъектов 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сийской Федерации в области лесных 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ношений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3407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016 2 02 35127 02 0000 150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DC10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4499649,00</w:t>
            </w:r>
          </w:p>
        </w:tc>
      </w:tr>
      <w:tr w:rsidR="00193747" w:rsidRPr="009906C4" w14:paraId="23CBA7E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606D8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Субвенции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осуществление 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дельных полномочий в области водных отношений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638F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016 2 02 35128 02 0000 150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5528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27360599,99</w:t>
            </w:r>
          </w:p>
        </w:tc>
      </w:tr>
      <w:tr w:rsidR="00193747" w:rsidRPr="009906C4" w14:paraId="5C88B25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F474B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Субвенции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осуществление 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дельных полномочий в области лесных отношений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2DCA9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016 2 02 35129 02 0000 150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C1312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185273288,49</w:t>
            </w:r>
          </w:p>
        </w:tc>
      </w:tr>
      <w:tr w:rsidR="00193747" w:rsidRPr="009906C4" w14:paraId="7587D7F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2F6EE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Субвенции бюджетам на осуществление полномочий по обеспечению жильем 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дельных категорий граждан,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Федеральным законом от 12 января 1995 года № 5-ФЗ «О ветеранах», в соо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ветствии с Указом Президента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от 7 мая 2008 года № 714 «Об обеспечении жильем ветеранов Вел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кой Отечественной войны 1941 - 1945 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дов»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E7AF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 xml:space="preserve"> 000 2 02 35134 00 0000 150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7F666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3172392,00</w:t>
            </w:r>
          </w:p>
        </w:tc>
      </w:tr>
      <w:tr w:rsidR="00193747" w:rsidRPr="009906C4" w14:paraId="19D30B6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48C5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Субвенции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осуществление по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номочий по обеспечению жильем отдел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категорий граждан, установленных Федеральным законом от 12 января 1995 года № 5-ФЗ «О ветеранах», в соотве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ствии с Указом Президента Российской Федерации от 7 мая 2008 года № 714 «Об обеспечении жильем ветеранов Великой Отечественной войны 1941 - 1945 годов»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A058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027 2 02 35134 02 0000 150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3175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3172392,00</w:t>
            </w:r>
          </w:p>
        </w:tc>
      </w:tr>
      <w:tr w:rsidR="00193747" w:rsidRPr="009906C4" w14:paraId="494D3D7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69E52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Субвенции бюджетам на осуществление полномочий по обеспечению жильем 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дельных категорий граждан,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Федеральным законом от 12 января 1995 года № 5-ФЗ «О ветеранах»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890ED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000 2 02 35135 00 0000 150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B29B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3198132,00</w:t>
            </w:r>
          </w:p>
        </w:tc>
      </w:tr>
      <w:tr w:rsidR="00193747" w:rsidRPr="009906C4" w14:paraId="1D17EDC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3C814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Субвенции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осуществление по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номочий по обеспечению жильем отдел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37983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027 2 02 35135 02 0000 150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67A1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3198132,00</w:t>
            </w:r>
          </w:p>
        </w:tc>
      </w:tr>
      <w:tr w:rsidR="00193747" w:rsidRPr="009906C4" w14:paraId="00C9B14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A929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Субвенции бюджетам на осуществление полномочий по обеспечению жильем 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дельных категорий граждан, установле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Федеральным законом от 24 ноября 1995 года № 181-ФЗ «О социальной защ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 инвалидов в Российской Федерации»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A6586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000 2 02 35176 00 0000 150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9A9EC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1607976,00</w:t>
            </w:r>
          </w:p>
        </w:tc>
      </w:tr>
      <w:tr w:rsidR="00193747" w:rsidRPr="009906C4" w14:paraId="534D41F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1BB3E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Субвенции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осуществление по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номочий по обеспечению жильем отдел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категорий граждан, установленных Федеральным законом от 24 ноября 1995 года № 181-ФЗ «О социальной защите 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валидов в Российской Федерации»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925F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027 2 02 35176 02 0000 150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14EE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1607976,00</w:t>
            </w:r>
          </w:p>
        </w:tc>
      </w:tr>
      <w:tr w:rsidR="00193747" w:rsidRPr="009906C4" w14:paraId="7A8A2D6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8B490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Субвенции бюджетам на осуществление переданного полномочия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 по осуществлению ежегодной денежной выплаты лицам, награжденным нагрудным знаком «Почетный донор 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сии»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63E09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000 2 02 35220 00 0000 150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CBAE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136145935,16</w:t>
            </w:r>
          </w:p>
        </w:tc>
      </w:tr>
      <w:tr w:rsidR="00193747" w:rsidRPr="009906C4" w14:paraId="2E8085C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C457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Субвенции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осуществление пер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данного полномочия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 по осуществлению ежегодной дене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ной выплаты лицам, награжденным нагрудным знаком «Почетный донор 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сии»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2EFD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042 2 02 35220 02 0000 150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777E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136145935,16</w:t>
            </w:r>
          </w:p>
        </w:tc>
      </w:tr>
      <w:tr w:rsidR="00193747" w:rsidRPr="009906C4" w14:paraId="4A025C2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821F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Субвенции бюджетам на выплату гос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дарственного единовременного пособия и ежемесячной денежной компенсации гражданам при возникновении поства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цинальных осложнений в соответствии с Федеральным законом от 17 сентября 1998 года № 157-ФЗ «Об иммунопроф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лактике инфекционных болезней»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BED4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000 2 02 35240 00 0000 150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AB846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31249,72</w:t>
            </w:r>
          </w:p>
        </w:tc>
      </w:tr>
      <w:tr w:rsidR="00193747" w:rsidRPr="009906C4" w14:paraId="0C7FA71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96E32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Субвенции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выплату госуда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ственного единовременного пособия и ежемесячной денежной компенсации гражданам при возникновении поства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цинальных осложнений в соответствии с Федеральным законом от 17 сентября 1998 года № 157-ФЗ «Об иммунопроф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лактике инфекционных болезней»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94D02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 xml:space="preserve"> 042 2 02 35240 02 0000 150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1DCC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31249,72</w:t>
            </w:r>
          </w:p>
        </w:tc>
      </w:tr>
      <w:tr w:rsidR="00193747" w:rsidRPr="009906C4" w14:paraId="1D9D724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B0829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Субвенции бюджетам на оплату жили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но-коммунальных услуг отдельным кат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гориям граждан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4D3B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000 2 02 35250 00 0000 150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2A6CD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678079706,37</w:t>
            </w:r>
          </w:p>
        </w:tc>
      </w:tr>
      <w:tr w:rsidR="00193747" w:rsidRPr="009906C4" w14:paraId="7D0BA95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509C5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Субвенции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оплату жилищно-коммунальных услуг отдельным катег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риям граждан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C4A275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042 2 02 35250 02 0000 150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93ED0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678079706,37</w:t>
            </w:r>
          </w:p>
        </w:tc>
      </w:tr>
      <w:tr w:rsidR="00193747" w:rsidRPr="009906C4" w14:paraId="7F88126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6D8C5C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Субвенции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социальные выплаты безработным гражданам и иным катег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риям граждан в соответствии с законод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тельством о занятости населения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E8002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042 2 02 35290 02 0000 150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1BDB8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430420234,74</w:t>
            </w:r>
          </w:p>
        </w:tc>
      </w:tr>
      <w:tr w:rsidR="00193747" w:rsidRPr="009906C4" w14:paraId="50E2675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631F0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Субвенции бюджетам на осуществление мер пожарной безопасности и тушение лесных пожаров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69317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000 2 02 35345 00 0000 150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59719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57000200,00</w:t>
            </w:r>
          </w:p>
        </w:tc>
      </w:tr>
      <w:tr w:rsidR="00193747" w:rsidRPr="009906C4" w14:paraId="7FCB9060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30C2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Субвенции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осуществление мер пожарной безопасности и тушение лесных пожаров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54F8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016 2 02 35345 02 0000 150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993D2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57000200,00</w:t>
            </w:r>
          </w:p>
        </w:tc>
      </w:tr>
      <w:tr w:rsidR="00193747" w:rsidRPr="009906C4" w14:paraId="4259FDD0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EAE3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Субвенции бюджетам на проведение 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роприятий по увеличению площади лес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восстановления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E005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000 2 02 35429 00 0000 150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0008A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20182300,00</w:t>
            </w:r>
          </w:p>
        </w:tc>
      </w:tr>
      <w:tr w:rsidR="00193747" w:rsidRPr="009906C4" w14:paraId="664D220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ADF0B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Субвенции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проведение меропри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тий по увеличению площади лесовосст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новления на лесных участках, не переда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в аренду, в том числе вокруг городов и промышленных центров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B719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016 2 02 35429 02 0000 150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1FB2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20182300,00</w:t>
            </w:r>
          </w:p>
        </w:tc>
      </w:tr>
      <w:tr w:rsidR="00193747" w:rsidRPr="009906C4" w14:paraId="5E3A0B9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FEB2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Субвенции бюджетам на формирование запаса лесных семян для лесовосстано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ления на всех участках вырубленных и погибших лесных насаждений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CBA8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000 2 02 35431 00 0000 150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D20A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113600,00</w:t>
            </w:r>
          </w:p>
        </w:tc>
      </w:tr>
      <w:tr w:rsidR="00193747" w:rsidRPr="009906C4" w14:paraId="34EDFF2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DC96A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Субвенции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на формирование запаса лесных семян для лесовосстановления на всех участках вырубленных и погибших лесных насаждений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C278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016 2 02 35431 02 0000 150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491E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113600,00</w:t>
            </w:r>
          </w:p>
        </w:tc>
      </w:tr>
      <w:tr w:rsidR="00193747" w:rsidRPr="009906C4" w14:paraId="51640BD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61F91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Субвенции бюджетам на оказание отдел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ным категориям граждан социальной услуги по обеспечению лекарственными препаратами для медицинского примен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ния по рецептам на лекарственные преп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раты, медицинскими изделиями по реце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там на медицинские изделия, а также сп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циализированными продуктами лечебного питания для детей-инвалидов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CFE1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000 2 02 35460 00 0000 150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C3D9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625872623,33</w:t>
            </w:r>
          </w:p>
        </w:tc>
      </w:tr>
      <w:tr w:rsidR="00193747" w:rsidRPr="009906C4" w14:paraId="261AF3E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7419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Субвенции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 xml:space="preserve">ской Федерации на оказание отдельным 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категориям граждан социальной услуги по обеспечению лекарственными препарат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ми для медицинского применения по 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цептам на лекарственные препараты, 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дицинскими изделиями по рецептам на медицинские изделия, а также специал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зированными продуктами лечебного 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тания для детей-инвалидов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B71A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 xml:space="preserve"> 039 2 02 35460 02 0000 150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3F7E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625872623,33</w:t>
            </w:r>
          </w:p>
        </w:tc>
      </w:tr>
      <w:tr w:rsidR="00193747" w:rsidRPr="009906C4" w14:paraId="7268F28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C80D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Единая субвенция бюджетам субъектов Российской Федерации и бюджету города Байконура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B6DB3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005 2 02 35900 02 0000 150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3DE0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209615615,57</w:t>
            </w:r>
          </w:p>
        </w:tc>
      </w:tr>
      <w:tr w:rsidR="00193747" w:rsidRPr="009906C4" w14:paraId="33A29A0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2E06C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C6EE5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  <w:t xml:space="preserve"> 000 2 02 40000 00 0000 150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B3391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5533524299,27</w:t>
            </w:r>
          </w:p>
        </w:tc>
      </w:tr>
      <w:tr w:rsidR="00193747" w:rsidRPr="009906C4" w14:paraId="0BF43E0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CA50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Межбюджетные трансферты, передава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мые бюджетам на обеспечение выплат ежемесячного денежного вознаграждения советникам директоров по воспитанию и взаимодействию с детскими обществе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ными объединениями государственных общеобразовательных организаций, пр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фессиональных образовательных орган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заций субъектов Российской Федерации, города Байконура и федеральной террит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рии «Сириус», муниципальных общеобр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зовательных организаций и професси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нальных образовательных организаций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3381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59B6F4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7097F2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25F5B5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F3F516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B23870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CFF425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7A13C6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F962C3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F2BA8D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8F98FB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90BDF4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781D20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A624C1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80D5B5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000 2 02 45050 00 0000 150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58AF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F6123A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CA2D76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E2D5FC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DC14B3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B6E32C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D9DC01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7DE67F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A46C75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85959C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6D6CC3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964288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2747E4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A1CD6C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F67CB6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67280936,66</w:t>
            </w:r>
          </w:p>
        </w:tc>
      </w:tr>
      <w:tr w:rsidR="00193747" w:rsidRPr="009906C4" w14:paraId="0CA67A0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BC70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Межбюджетные трансферты, передава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мые бюджетам субъектов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 на обеспечение выплат ежем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сячного денежного вознаграждения 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ветникам директоров по воспитанию и взаимодействию с детскими обществе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ными объединениями государственных общеобразовательных организаций, пр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фессиональных образовательных орган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заций субъектов Российской Федерации, города Байконура и федеральной террит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рии «Сириус», муниципальных общеобр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зовательных организаций и професси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нальных образовательных организаций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EBAB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018 2 02 45050 02 0000 150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1D1B2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67280936,66</w:t>
            </w:r>
          </w:p>
        </w:tc>
      </w:tr>
      <w:tr w:rsidR="00193747" w:rsidRPr="009906C4" w14:paraId="49F3862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3815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Межбюджетные трансферты, передава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мые бюджетам субъектов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 на обеспечение деятельности 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путатов Государственной Думы и их 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мощников в избирательных округах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5753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002 2 02 45141 02 0000 150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EA8E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28127704,17</w:t>
            </w:r>
          </w:p>
        </w:tc>
      </w:tr>
      <w:tr w:rsidR="00193747" w:rsidRPr="009906C4" w14:paraId="4637D84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E8240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Межбюджетные трансферты, передава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мые бюджетам субъектов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 на обеспечение деятельности 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наторов Российской Федерации и их 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мощников в субъектах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7A34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000 2 02 45142 02 0000 150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0707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4570737,15</w:t>
            </w:r>
          </w:p>
        </w:tc>
      </w:tr>
      <w:tr w:rsidR="00193747" w:rsidRPr="009906C4" w14:paraId="3A9A5D6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1F5F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Межбюджетные трансферты, передава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мые бюджетам субъектов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 на обеспечение деятельности 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наторов Российской Федерации и их 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мощников в субъектах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5BF1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001 2 02 45142 02 0000 150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10F0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3847631,09</w:t>
            </w:r>
          </w:p>
        </w:tc>
      </w:tr>
      <w:tr w:rsidR="00193747" w:rsidRPr="009906C4" w14:paraId="057B23A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F0F4A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Межбюджетные трансферты, передава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мые бюджетам субъектов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 на обеспечение деятельности 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наторов Российской Федерации и их 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мощников в субъектах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FA6AEB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002 2 02 45142 02 0000 150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47578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723106,06</w:t>
            </w:r>
          </w:p>
        </w:tc>
      </w:tr>
      <w:tr w:rsidR="00193747" w:rsidRPr="009906C4" w14:paraId="1932242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2C9AD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Межбюджетные трансферты, передава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мые бюджетам на реализацию отдельных полномочий в области лекарственного обеспечения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CFEB28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000 2 02 45161 00 0000 150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7D3A4C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137175529,41</w:t>
            </w:r>
          </w:p>
        </w:tc>
      </w:tr>
      <w:tr w:rsidR="00193747" w:rsidRPr="009906C4" w14:paraId="278929B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A14B34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Межбюджетные трансферты, передава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мые бюджетам субъектов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 на реализацию отдельных по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номочий в области лекарственного обе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печения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CED75E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039 2 02 45161 02 0000 150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2903F2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137175529,41</w:t>
            </w:r>
          </w:p>
        </w:tc>
      </w:tr>
      <w:tr w:rsidR="00193747" w:rsidRPr="009906C4" w14:paraId="5DD65C1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1314C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Межбюджетные трансферты, передава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мые бюджетам субъектов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1A77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042 2 02 45252 02 0000 150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2FD8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740128,00</w:t>
            </w:r>
          </w:p>
        </w:tc>
      </w:tr>
      <w:tr w:rsidR="00193747" w:rsidRPr="009906C4" w14:paraId="5285FD2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7FC6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Межбюджетные трансферты, передава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мые бюджетам на ежемесячное денежное вознаграждение за классное руководство педагогическим работникам госуда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ственных и муниципальных образов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тельных организаций, реализующих обр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зовательные программы начального 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щего образования, образовательные пр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9F22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000 2 02 45303 00 0000 150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B7EA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1634450081,10</w:t>
            </w:r>
          </w:p>
        </w:tc>
      </w:tr>
      <w:tr w:rsidR="00193747" w:rsidRPr="009906C4" w14:paraId="6A961EC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E3F2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Межбюджетные трансферты, передава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мые бюджетам субъектов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 на ежемесячное денежное возн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граждение за классное руководство пед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гогическим работникам государственных и муниципальных образовательных орг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низаций, реализующих образовательные программы начального общего образов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ния, образовательные программы осно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ного общего образования, образовател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программы среднего общего образ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вания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DA720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018 2 02 45303 02 0000 150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601F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1634450081,10</w:t>
            </w:r>
          </w:p>
        </w:tc>
      </w:tr>
      <w:tr w:rsidR="00193747" w:rsidRPr="009906C4" w14:paraId="46B2BFF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754B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Межбюджетные трансферты, передава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мые бюджетам на ежемесячное денежное вознаграждение за классное руководство (кураторство) педагогическим работникам государственных образовательных орг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низаций субъектов Российской Федерации и города Байконура, муниципальных 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можностями здоровья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8DE1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000 2 02 45363 00 0000 150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C353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135824277,58</w:t>
            </w:r>
          </w:p>
        </w:tc>
      </w:tr>
      <w:tr w:rsidR="00193747" w:rsidRPr="009906C4" w14:paraId="4511106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C6FE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Межбюджетные трансферты, передава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мые бюджетам субъектов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дерации на ежемесячное денежное возн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граждение за классное руководство (кур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торство) педагогическим работникам го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ударственных образовательных организ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ций субъектов Российской Федерации и города Байконура, муниципальных обр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можностями здоровья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CE73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79E6EE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411C33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87C499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31FE98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A4E479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81E4A0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D09A51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60E201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6F204E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DB3A12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F3A6A0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F034B7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C73E14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496967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018 2 02 45363 02 0000 150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84BF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F274E0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1E9095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418C55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557A04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DAC9F6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26D1E6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F34D87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96064A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2015EC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99F21B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8DE10C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A364FD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0A2227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710A83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135824277,58</w:t>
            </w:r>
          </w:p>
        </w:tc>
      </w:tr>
      <w:tr w:rsidR="00193747" w:rsidRPr="009906C4" w14:paraId="1A86A4A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B0216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Межбюджетные трансферты, передава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мые бюджетам на осуществление мед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цинской деятельности, связанной с доно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ством органов человека в целях тран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плантации (пересадки)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D62C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000 2 02 45476 00 0000 150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32C4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1462700,00</w:t>
            </w:r>
          </w:p>
        </w:tc>
      </w:tr>
      <w:tr w:rsidR="00193747" w:rsidRPr="009906C4" w14:paraId="74F0AFC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7034B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Межбюджетные трансферты, передава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мые бюджетам субъектов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 на 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F6145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039 2 02 45476 02 0000 150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6002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1462700,00</w:t>
            </w:r>
          </w:p>
        </w:tc>
      </w:tr>
      <w:tr w:rsidR="00193747" w:rsidRPr="009906C4" w14:paraId="1ADB334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938C4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Межбюджетные трансферты, передава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мые бюджетам, за счет средств резервного фонда Правительства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961B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000 2 02 49001 00 0000 150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A6DF8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297610000,00</w:t>
            </w:r>
          </w:p>
        </w:tc>
      </w:tr>
      <w:tr w:rsidR="00193747" w:rsidRPr="009906C4" w14:paraId="556B79B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A61A9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Межбюджетные трансферты, передава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мые бюджетам субъектов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дерации, за счет средств резервного фонда Правительства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9185C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000 2 02 49001 02 0000 150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C721E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297610000,00</w:t>
            </w:r>
          </w:p>
        </w:tc>
      </w:tr>
      <w:tr w:rsidR="00193747" w:rsidRPr="009906C4" w14:paraId="6D5760F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A796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Межбюджетные трансферты, передава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мые бюджетам субъектов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дерации, за счет средств резервного фонда Правительства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FC57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039 2 02 49001 02 0000 150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78C1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61300,00</w:t>
            </w:r>
          </w:p>
        </w:tc>
      </w:tr>
      <w:tr w:rsidR="00193747" w:rsidRPr="009906C4" w14:paraId="6F8EC3B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EFC0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Межбюджетные трансферты, передава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мые бюджетам субъектов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дерации, за счет средств резервного фонда Правительства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789C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042 2 02 49001 02 0000 150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CC2E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297548700,00</w:t>
            </w:r>
          </w:p>
        </w:tc>
      </w:tr>
      <w:tr w:rsidR="00193747" w:rsidRPr="009906C4" w14:paraId="2531040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6C6C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межбюджетные трансферты, 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редаваемые бюджетам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499D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000 2 02 49999 00 0000 150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E5C8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3226282205,20</w:t>
            </w:r>
          </w:p>
        </w:tc>
      </w:tr>
      <w:tr w:rsidR="00193747" w:rsidRPr="009906C4" w14:paraId="0D88B4F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38D7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межбюджетные трансферты, 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редаваемые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674F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000 2 02 49999 02 0000 150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292D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3226282205,20</w:t>
            </w:r>
          </w:p>
        </w:tc>
      </w:tr>
      <w:tr w:rsidR="00193747" w:rsidRPr="009906C4" w14:paraId="75E764C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929C80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межбюджетные трансферты, 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редаваемые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8ACC9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027 2 02 49999 02 0000 150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8956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2853005338,04</w:t>
            </w:r>
          </w:p>
        </w:tc>
      </w:tr>
      <w:tr w:rsidR="00193747" w:rsidRPr="009906C4" w14:paraId="225B86C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13AF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межбюджетные трансферты, 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редаваемые бюджетам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111E4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039 2 02 49999 02 0000 150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C37B3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373276867,16</w:t>
            </w:r>
          </w:p>
        </w:tc>
      </w:tr>
      <w:tr w:rsidR="00193747" w:rsidRPr="009906C4" w14:paraId="7EA6CDB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EACB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БЕЗВОЗМЕЗДНЫЕ ПОСТУПЛЕНИЯ ОТ ГОСУДАРСТВЕННЫХ (МУН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ЦИПАЛЬНЫХ) ОРГАНИЗАЦИЙ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444D8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  <w:t xml:space="preserve"> 000 2 03 00000 00 0000 000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5E3F1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704656573,62</w:t>
            </w:r>
          </w:p>
        </w:tc>
      </w:tr>
      <w:tr w:rsidR="00193747" w:rsidRPr="009906C4" w14:paraId="38EEDB5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EAB1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Безвозмездные поступления от госуда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ственных (муниципальных) организаций в бюджеты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6617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000 2 03 02000 02 0000 150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B57FA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704656573,62</w:t>
            </w:r>
          </w:p>
        </w:tc>
      </w:tr>
      <w:tr w:rsidR="00193747" w:rsidRPr="009906C4" w14:paraId="14FFED8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1A93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Безвозмездные поступления в бюджеты субъектов Российской Федерации от пу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лично-правовой компании «Фонд разв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тия территорий» на обеспечение меропр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ятий по переселению граждан из авари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ного жилищного фонда, в том числе пер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селению граждан из аварийного жили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ного фонда с учетом необходимости ра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вития малоэтажного жилищного стро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тельства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A5928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1F3F07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65C8C0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775968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51BAD2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1CE864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B02858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ACA1C5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6ADC5D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38C991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027 2 03 02040 02 0000 150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D9A6C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FDEF1B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6EBA46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90F536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C0012B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9DA4D4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6D32DA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E8B347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D696A9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029F74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704563109,51</w:t>
            </w:r>
          </w:p>
        </w:tc>
      </w:tr>
      <w:tr w:rsidR="00193747" w:rsidRPr="009906C4" w14:paraId="034D116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49322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безвозмездные поступления от государственных (муниципальных) орг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низаций в бюджеты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17077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042 2 03 02099 02 0000 150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7657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93464,11</w:t>
            </w:r>
          </w:p>
        </w:tc>
      </w:tr>
      <w:tr w:rsidR="00193747" w:rsidRPr="009906C4" w14:paraId="142FC61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25219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БЕЗВОЗМЕЗДНЫЕ ПОСТУПЛЕНИЯ ОТ НЕГОСУДАРСТВЕННЫХ ОРГ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НИЗАЦИЙ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4583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  <w:t xml:space="preserve"> 000 2 04 00000 00 0000 000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8D2E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187584463,97</w:t>
            </w:r>
          </w:p>
        </w:tc>
      </w:tr>
      <w:tr w:rsidR="00193747" w:rsidRPr="009906C4" w14:paraId="1BF7577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FB9A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Безвозмездные поступления от негосуда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ственных организаций в бюджеты субъе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11E5D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000 2 04 02000 02 0000 150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ABC02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187584463,97</w:t>
            </w:r>
          </w:p>
        </w:tc>
      </w:tr>
      <w:tr w:rsidR="00193747" w:rsidRPr="009906C4" w14:paraId="4B103F9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3F62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Предоставление негосударственными 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ганизациями грантов для получателей средств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81D2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028 2 04 02010 02 0000 150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331DF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32769347,62</w:t>
            </w:r>
          </w:p>
        </w:tc>
      </w:tr>
      <w:tr w:rsidR="00193747" w:rsidRPr="009906C4" w14:paraId="457DA62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3DDDE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Поступления от денежных пожертвов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ний, предоставляемых негосударственн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ы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ми организациями получателям средств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363F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042 2 04 02020 02 0000 150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EDE2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53876521,45</w:t>
            </w:r>
          </w:p>
        </w:tc>
      </w:tr>
      <w:tr w:rsidR="00193747" w:rsidRPr="009906C4" w14:paraId="7C9F7A80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5C2F8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безвозмездные поступления от негосударственных организаций в бюдж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ты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978C6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000 2 04 02099 02 0000 150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2472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100938594,90</w:t>
            </w:r>
          </w:p>
        </w:tc>
      </w:tr>
      <w:tr w:rsidR="00193747" w:rsidRPr="009906C4" w14:paraId="6F4FBC4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2B859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безвозмездные поступления от негосударственных организаций в бюдж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ты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022A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041 2 04 02099 02 0000 150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2E611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98807665,18</w:t>
            </w:r>
          </w:p>
        </w:tc>
      </w:tr>
      <w:tr w:rsidR="00193747" w:rsidRPr="009906C4" w14:paraId="1834302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F77CA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безвозмездные поступления от негосударственных организаций в бюдж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ты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5489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042 2 04 02099 02 0000 150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6DA3D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2130929,72</w:t>
            </w:r>
          </w:p>
        </w:tc>
      </w:tr>
      <w:tr w:rsidR="00193747" w:rsidRPr="009906C4" w14:paraId="32B06EF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28EE7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ПРОЧИЕ БЕЗВОЗМЕЗДНЫЕ П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СТУПЛЕНИЯ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51F77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  <w:t xml:space="preserve"> 000 2 07 00000 00 0000 000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8F8A1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3639394,00</w:t>
            </w:r>
          </w:p>
        </w:tc>
      </w:tr>
      <w:tr w:rsidR="00193747" w:rsidRPr="009906C4" w14:paraId="45D3F8B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9EBE5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Прочие безвозмездные поступления в бюджеты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F8248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000 2 07 02000 02 0000 150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E5FF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3639394,00</w:t>
            </w:r>
          </w:p>
        </w:tc>
      </w:tr>
      <w:tr w:rsidR="00193747" w:rsidRPr="009906C4" w14:paraId="3E06BE5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F985F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Поступления от денежных пожертвов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ний, предоставляемых физическими 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цами получателям средств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94DD0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042 2 07 02020 02 0000 150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0F57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3639394,00</w:t>
            </w:r>
          </w:p>
        </w:tc>
      </w:tr>
      <w:tr w:rsidR="00193747" w:rsidRPr="009906C4" w14:paraId="2C4ACF5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C0C1B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ДОХОДЫ БЮДЖЕТОВ БЮДЖЕ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НОЙ СИСТЕМЫ РОССИЙСКОЙ Ф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ДЕРАЦИИ ОТ ВОЗВРАТА ОСТАТКОВ СУБСИДИЙ, СУБВЕНЦИЙ И ИНЫХ МЕЖБЮДЖЕТНЫХ ТРАНСФЕРТОВ, ИМЕЮЩИХ ЦЕЛЕВОЕ НАЗНАЧ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НИЕ, ПРОШЛЫХ ЛЕТ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510A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  <w:t xml:space="preserve"> 000 2 18 00000 00 0000 000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BC75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421331282,90</w:t>
            </w:r>
          </w:p>
        </w:tc>
      </w:tr>
      <w:tr w:rsidR="00193747" w:rsidRPr="009906C4" w14:paraId="3274D95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1E13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бюджетной системы Российской Федерации от возврата бю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 xml:space="preserve">жетами бюджетной системы Российской Федерации остатков субсидий, субвенций 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29472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69AA28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559808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5A4044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044AD5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5BBFB5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7A60CB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843FAE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2FDC2B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000 2 18 00000 00 0000 150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22D86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FD54BB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4C6E3A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D1869A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C99889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91A557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24E523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1B4A52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A2FAFB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421331282,90</w:t>
            </w:r>
          </w:p>
        </w:tc>
      </w:tr>
      <w:tr w:rsidR="00193747" w:rsidRPr="009906C4" w14:paraId="5869B8A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1F07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Доходы бюджетов субъектов Российской Федерации от возврата бюджетами бю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сидий прошлых лет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2B84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000 2 18 00000 02 0000 150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38A3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421331282,90</w:t>
            </w:r>
          </w:p>
        </w:tc>
      </w:tr>
      <w:tr w:rsidR="00193747" w:rsidRPr="009906C4" w14:paraId="3C6980D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DD5DEB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организациями остатков субсидий прошлых лет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8E14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000 2 18 02000 02 0000 150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964F3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299299545,50</w:t>
            </w:r>
          </w:p>
        </w:tc>
      </w:tr>
      <w:tr w:rsidR="00193747" w:rsidRPr="009906C4" w14:paraId="686F08F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18B9B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шлых лет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593A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000 2 18 02010 02 0000 150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F099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207238532,33</w:t>
            </w:r>
          </w:p>
        </w:tc>
      </w:tr>
      <w:tr w:rsidR="00193747" w:rsidRPr="009906C4" w14:paraId="328C880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B6FCC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бюджетными учреждениями остатков субсидий на иные цели прошлых лет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B9E4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002 2 18 02010 02 0020 150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C4EB8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9638423,26</w:t>
            </w:r>
          </w:p>
        </w:tc>
      </w:tr>
      <w:tr w:rsidR="00193747" w:rsidRPr="009906C4" w14:paraId="7BE1268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4BB3F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бюджетными учреждениями остатков субсидий на иные цели прошлых лет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44A7E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009 2 18 02010 02 0020 150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EA559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2824460,00</w:t>
            </w:r>
          </w:p>
        </w:tc>
      </w:tr>
      <w:tr w:rsidR="00193747" w:rsidRPr="009906C4" w14:paraId="01F6A48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062F0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бюджетными учреждениями остатков субсидий на иные цели прошлых лет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304CC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018 2 18 02010 02 0020 150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D717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13061284,67</w:t>
            </w:r>
          </w:p>
        </w:tc>
      </w:tr>
      <w:tr w:rsidR="00193747" w:rsidRPr="009906C4" w14:paraId="1DD965E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1338D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бюджетными учреждениями остатков субсидий на иные цели прошлых лет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79F5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019 2 18 02010 02 0020 150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8AF4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271700,68</w:t>
            </w:r>
          </w:p>
        </w:tc>
      </w:tr>
      <w:tr w:rsidR="00193747" w:rsidRPr="009906C4" w14:paraId="63C5C31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27156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бюджетными учреждениями остатков субсидий на иные цели прошлых лет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6DCD8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026 2 18 02010 02 0020 150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720F6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696618,09</w:t>
            </w:r>
          </w:p>
        </w:tc>
      </w:tr>
      <w:tr w:rsidR="00193747" w:rsidRPr="009906C4" w14:paraId="57EE1D2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995E1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бюджетными учреждениями остатков субсидий на иные цели прошлых лет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7BABF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027 2 18 02010 02 0020 150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3FB58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3657669,63</w:t>
            </w:r>
          </w:p>
        </w:tc>
      </w:tr>
      <w:tr w:rsidR="00193747" w:rsidRPr="009906C4" w14:paraId="1E35898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E17E97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бюджетными учреждениями остатков субсидий на иные цели прошлых лет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258BF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031 2 18 02010 02 0020 150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374D2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50300,00</w:t>
            </w:r>
          </w:p>
        </w:tc>
      </w:tr>
      <w:tr w:rsidR="00193747" w:rsidRPr="009906C4" w14:paraId="6DDAEB3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A202B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бюджетными учреждениями остатков субсидий на иные цели прошлых лет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E0CB77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039 2 18 02010 02 0020 150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A76C2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175153697,20</w:t>
            </w:r>
          </w:p>
        </w:tc>
      </w:tr>
      <w:tr w:rsidR="00193747" w:rsidRPr="009906C4" w14:paraId="2E11E5B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7E3E54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бюджетными учреждениями остатков субсидий на иные цели прошлых лет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9C98C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042 2 18 02010 02 0020 150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25E012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1884378,80</w:t>
            </w:r>
          </w:p>
        </w:tc>
      </w:tr>
      <w:tr w:rsidR="00193747" w:rsidRPr="009906C4" w14:paraId="79C6710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6426B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шлых лет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EF1C4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 xml:space="preserve"> 000 2 18 02020 02 0000 150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DBF72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53723688,53</w:t>
            </w:r>
          </w:p>
        </w:tc>
      </w:tr>
      <w:tr w:rsidR="00193747" w:rsidRPr="009906C4" w14:paraId="6975CB4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BC42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Доходы бюджетов субъектов Российской Федерации от возврата автономными учреждениями остатков субсидий на иные цели прошлых лет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D0200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007 2 18 02020 02 0020 150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A421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258,06</w:t>
            </w:r>
          </w:p>
        </w:tc>
      </w:tr>
      <w:tr w:rsidR="00193747" w:rsidRPr="009906C4" w14:paraId="68FE065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0591EE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автономными учреждениями остатков субсидий на иные цели прошлых лет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BC377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018 2 18 02020 02 0020 150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7DE0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11327013,70</w:t>
            </w:r>
          </w:p>
        </w:tc>
      </w:tr>
      <w:tr w:rsidR="00193747" w:rsidRPr="009906C4" w14:paraId="6EEBD54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70ABA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автономными учреждениями остатков субсидий на иные цели прошлых лет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385D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026 2 18 02020 02 0020 150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E193B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182344,84</w:t>
            </w:r>
          </w:p>
        </w:tc>
      </w:tr>
      <w:tr w:rsidR="00193747" w:rsidRPr="009906C4" w14:paraId="3576C9B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2C94E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автономными учреждениями остатков субсидий на 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ы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полнение государственного задания пр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шлых лет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1A98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037 2 18 02020 02 0010 150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2557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20269878,52</w:t>
            </w:r>
          </w:p>
        </w:tc>
      </w:tr>
      <w:tr w:rsidR="00193747" w:rsidRPr="009906C4" w14:paraId="32D41A3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576EE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автономными учреждениями остатков субсидий на иные цели прошлых лет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04F3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037 2 18 02020 02 0020 150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AF6A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4800000,00</w:t>
            </w:r>
          </w:p>
        </w:tc>
      </w:tr>
      <w:tr w:rsidR="00193747" w:rsidRPr="009906C4" w14:paraId="2CE0CA7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E6B6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автономными учреждениями остатков субсидий на иные цели прошлых лет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B037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039 2 18 02020 02 0020 150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0DD2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15763008,40</w:t>
            </w:r>
          </w:p>
        </w:tc>
      </w:tr>
      <w:tr w:rsidR="00193747" w:rsidRPr="009906C4" w14:paraId="131DE23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C3A13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автономными учреждениями остатков субсидий на иные цели прошлых лет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C124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042 2 18 02020 02 0020 150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6AF4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1381185,01</w:t>
            </w:r>
          </w:p>
        </w:tc>
      </w:tr>
      <w:tr w:rsidR="00193747" w:rsidRPr="009906C4" w14:paraId="51E1838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C727B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иными организ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циями остатков субсидий прошлых лет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0C75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000 2 18 02030 02 0000 150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CAC7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38337324,64</w:t>
            </w:r>
          </w:p>
        </w:tc>
      </w:tr>
      <w:tr w:rsidR="00193747" w:rsidRPr="009906C4" w14:paraId="40BE452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80EA7A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иными организ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циями остатков иных субсидий, пред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ставленных в соответствии со статьями 78, 78.1, 78.2, 79 Бюджетного кодекса Российской Федерации, прошлых лет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028E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007 2 18 02030 02 0030 150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1D226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29164913,75</w:t>
            </w:r>
          </w:p>
        </w:tc>
      </w:tr>
      <w:tr w:rsidR="00193747" w:rsidRPr="009906C4" w14:paraId="74D029F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70B52C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иными организ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циями остатков иных субсидий, пред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ставленных в соответствии со статьями 78, 78.1, 78.2, 79 Бюджетного кодекса Российской Федерации, прошлых лет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E3536B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011 2 18 02030 02 0030 150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40211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2550333,81</w:t>
            </w:r>
          </w:p>
        </w:tc>
      </w:tr>
      <w:tr w:rsidR="00193747" w:rsidRPr="009906C4" w14:paraId="7D793BD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759EC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иными организ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циями остатков иных субсидий, пред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ставленных в соответствии со статьями 78, 78.1, 78.2, 79 Бюджетного кодекса Российской Федерации, прошлых лет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1A78B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019 2 18 02030 02 0030 150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58699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1000354,64</w:t>
            </w:r>
          </w:p>
        </w:tc>
      </w:tr>
      <w:tr w:rsidR="00193747" w:rsidRPr="009906C4" w14:paraId="661137A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AE53B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иными организ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циями остатков субсидий на иные цели прошлых лет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8DA2E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026 2 18 02030 02 0020 150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16F712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516,50</w:t>
            </w:r>
          </w:p>
        </w:tc>
      </w:tr>
      <w:tr w:rsidR="00193747" w:rsidRPr="009906C4" w14:paraId="2CD6F06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90811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иными организ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циями остатков субсидий на иные цели прошлых лет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457F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027 2 18 02030 02 0020 150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A09DE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4195678,48</w:t>
            </w:r>
          </w:p>
        </w:tc>
      </w:tr>
      <w:tr w:rsidR="00193747" w:rsidRPr="009906C4" w14:paraId="65E0ED0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D1637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Доходы бюджетов субъектов Российской Федерации от возврата иными организ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циями остатков иных субсидий, пред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ставленных в соответствии со статьями 78, 78.1, 78.2, 79 Бюджетного кодекса Российской Федерации, прошлых лет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E13BC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028 2 18 02030 02 0030 150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F59B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645860,64</w:t>
            </w:r>
          </w:p>
        </w:tc>
      </w:tr>
      <w:tr w:rsidR="00193747" w:rsidRPr="009906C4" w14:paraId="1CDD51E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F2574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иными организ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циями остатков субсидий на иные цели прошлых лет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AEC9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042 2 18 02030 02 0020 150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29C9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779666,82</w:t>
            </w:r>
          </w:p>
        </w:tc>
      </w:tr>
      <w:tr w:rsidR="00193747" w:rsidRPr="009906C4" w14:paraId="6D7A945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BBBB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остатков субсидий на сокращение доли загрязненных сто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вод из бюджетов муниципальных 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разований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7C7F0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027 2 18 25013 02 0000 150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21B71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107053,99</w:t>
            </w:r>
          </w:p>
        </w:tc>
      </w:tr>
      <w:tr w:rsidR="00193747" w:rsidRPr="009906C4" w14:paraId="13647CD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9F8B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остатков субсидий на стимулирование программ развития жилищного строительства субъектов 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сийской Федерации из бюджетов муниц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пальных образований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865C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027 2 18 25021 02 0000 150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4FAC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18733109,46</w:t>
            </w:r>
          </w:p>
        </w:tc>
      </w:tr>
      <w:tr w:rsidR="00193747" w:rsidRPr="009906C4" w14:paraId="67A6FD5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5AC2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остатков субсидий на оснащение объектов спортивной 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фраструктуры спортивно-технологическим оборудованием из бю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жетов муниципальных образований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79430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026 2 18 25228 02 0000 150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D69F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37536,00</w:t>
            </w:r>
          </w:p>
        </w:tc>
      </w:tr>
      <w:tr w:rsidR="00193747" w:rsidRPr="009906C4" w14:paraId="6CFB4210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135C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остатков субсидий на создание дополнительных мест для 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тей в возрасте от 1,5 до 3 лет в образов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тельных организациях, осуществляющих образовательную деятельность по образ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вательным программам дошкольного 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разования, из бюджетов муниципальных образований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88672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018 2 18 25232 02 0000 150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EA6A4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1407355,06</w:t>
            </w:r>
          </w:p>
        </w:tc>
      </w:tr>
      <w:tr w:rsidR="00193747" w:rsidRPr="009906C4" w14:paraId="719C9C4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242B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остатков субсидий на строительство и реконструкцию (м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дернизацию) объектов питьевого вод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снабжения из бюджетов муниципальных образований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665DB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027 2 18 25243 02 0000 150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2528D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2764300,00</w:t>
            </w:r>
          </w:p>
        </w:tc>
      </w:tr>
      <w:tr w:rsidR="00193747" w:rsidRPr="009906C4" w14:paraId="082A911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3C69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остатков субсидий на организацию бесплатного горячего 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тания обучающихся, получающих начал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ное общее образование в государственных и муниципальных образовательных орг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низациях, из бюджетов муниципальных образований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5E89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737E37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61ED99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88E9C5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210CD0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996AFC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4E2598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A909F8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943D21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018 2 18 25304 02 0000 150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DF4EA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6D8A95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0E55E8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A6908E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A889E2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62721A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6427FA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026D7F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D3728F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6310623,11</w:t>
            </w:r>
          </w:p>
        </w:tc>
      </w:tr>
      <w:tr w:rsidR="00193747" w:rsidRPr="009906C4" w14:paraId="7F0E166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C527A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остатков субсидий на приведение в нормативное состояние автомобильных дорог и искусственных дорожных сооружений из бюджетов 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ниципальных образований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5049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079 2 18 25394 02 0000 150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4DC86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28171,20</w:t>
            </w:r>
          </w:p>
        </w:tc>
      </w:tr>
      <w:tr w:rsidR="00193747" w:rsidRPr="009906C4" w14:paraId="393BD4B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F029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 xml:space="preserve">Доходы бюджетов субъектов Российской 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Федерации от возврата остатков субсидий в целях обеспечения реализации инфр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структурных проектов, направленных на комплексное развитие городского назе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ного электрического транспорта и авт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мобильного транспорта общего пользов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ния, выполнение работ по освещению и благоустройству территорий, а также на закупку автобусов, приводимых в движ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 электрической энергией от батареи, заряжаемой от внешнего источника (эле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тробусов), и объектов зарядной инфр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структуры для них из бюджетов муниц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пальных образований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92BD6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 xml:space="preserve"> 078 2 18 25401 02 0000 150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9303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103968,00</w:t>
            </w:r>
          </w:p>
        </w:tc>
      </w:tr>
      <w:tr w:rsidR="00193747" w:rsidRPr="009906C4" w14:paraId="74BF27E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5B9059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Доходы бюджетов субъектов Российской Федерации от возврата остатков субсидий на обеспечение развития и укрепления материально-технической базы домов культуры в населенных пунктах с числом жителей до 50 тысяч человек из бюджетов муниципальных образований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BD7E7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019 2 18 25467 02 0000 150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8CCA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4543,38</w:t>
            </w:r>
          </w:p>
        </w:tc>
      </w:tr>
      <w:tr w:rsidR="00193747" w:rsidRPr="009906C4" w14:paraId="2ABD72E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BE7CB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остатков субсидий на реализацию мероприятий по обеспеч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нию жильем молодых семей из бюджетов муниципальных образований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84D3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027 2 18 25497 02 0000 150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6CAC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390467,46</w:t>
            </w:r>
          </w:p>
        </w:tc>
      </w:tr>
      <w:tr w:rsidR="00193747" w:rsidRPr="009906C4" w14:paraId="5C9E61E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D0BFD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остатков субсидий на развитие сети учреждений культурно-досугового типа из бюджетов муниц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пальных образований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F1B21D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019 2 18 25513 02 0000 150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4AEE22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2365904,71</w:t>
            </w:r>
          </w:p>
        </w:tc>
      </w:tr>
      <w:tr w:rsidR="00193747" w:rsidRPr="009906C4" w14:paraId="036C6AB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E7C56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остатков субсидий на реализацию программ формирования современной городской среды из бюдж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тов муниципальных образований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4C989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027 2 18 25555 02 0000 150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043B85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23962,69</w:t>
            </w:r>
          </w:p>
        </w:tc>
      </w:tr>
      <w:tr w:rsidR="00193747" w:rsidRPr="009906C4" w14:paraId="026D8C6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46724D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остатков субсидий на реконструкцию и капитальный ремонт региональных и муниципальных музеев из бюджетов муниципальных образований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BD7EE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019 2 18 25597 02 0000 150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784C7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492595,73</w:t>
            </w:r>
          </w:p>
        </w:tc>
      </w:tr>
      <w:tr w:rsidR="00193747" w:rsidRPr="009906C4" w14:paraId="30B6EEB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10C09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остатков субве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ций на выплату ежемесячного пособия в связи с рождением и воспитанием ребенка из бюджета Фонда пенсионного и соц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ального страхования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7985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042 2 18 33146 02 0000 150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0B9DF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1566568,86</w:t>
            </w:r>
          </w:p>
        </w:tc>
      </w:tr>
      <w:tr w:rsidR="00193747" w:rsidRPr="009906C4" w14:paraId="0920312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06C8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остатков субве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ций на ежемесячное денежное вознагра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дение за классное руководство педагог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ческим работникам государственных и муниципальных образовательных орган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заций, реализующих образовательные программы начального общего образов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ния, образовательные программы осно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ного общего образования, образовател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ные программы среднего общего образ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вания, из бюджетов муниципальных обр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зований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0113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 xml:space="preserve"> 018 2 18 35303 02 0000 150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06DC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11242,11</w:t>
            </w:r>
          </w:p>
        </w:tc>
      </w:tr>
      <w:tr w:rsidR="00193747" w:rsidRPr="009906C4" w14:paraId="0AFCCDF0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97D8E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Доходы бюджетов субъектов Российской Федерации от возврата остатков иных межбюджетных трансфертов на обеспеч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 выплат ежемесячного денежного во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награждения советникам директоров по воспитанию и взаимодействию с детскими общественными объединениями госуда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ственных общеобразовательных орган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заций, профессиональных образовател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организаций субъектов Российской Федерации, г. Байконура и федеральной территории «Сириус», муниципальных общеобразовательных организаций и профессиональных образовательных 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ганизаций из бюджетов муниципальных образований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27DC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018 2 18 45050 02 0000 150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3F7F2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157472,13</w:t>
            </w:r>
          </w:p>
        </w:tc>
      </w:tr>
      <w:tr w:rsidR="00193747" w:rsidRPr="009906C4" w14:paraId="239942D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75257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остатков иных межбюджетных трансфертов на провед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 мероприятий по обеспечению де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тельности советников директора по во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питанию и взаимодействию с детскими общественными объединениями в общ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образовательных организациях из бюдж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тов муниципальных образований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AFF5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018 2 18 45179 02 0000 150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91FCB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7612,76</w:t>
            </w:r>
          </w:p>
        </w:tc>
      </w:tr>
      <w:tr w:rsidR="00193747" w:rsidRPr="009906C4" w14:paraId="33A69DE0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6E33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остатков иных межбюджетных трансфертов на финанс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вое обеспечение дорожной деятельности из бюджетов муниципальных образований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7810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079 2 18 45393 02 0000 150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DF7C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2100261,56</w:t>
            </w:r>
          </w:p>
        </w:tc>
      </w:tr>
      <w:tr w:rsidR="00193747" w:rsidRPr="009906C4" w14:paraId="14DE547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3707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остатков иных межбюджетных трансфертов на создание комфортной городской среды в малых городах и исторических поселениях - 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бедителях Всероссийского конкурса лу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ших проектов создания комфортной 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родской среды из бюджетов муниципал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образований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E7A1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D9FB88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376CE8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FDE402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C4FDE9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F1B89E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E85E8C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23F612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47DCBC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027 2 18 45424 02 0000 150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FEC81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14EF97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DC42AD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9AD065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DD968A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890FD8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D5BE21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8FE4EE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F268C3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271937,67</w:t>
            </w:r>
          </w:p>
        </w:tc>
      </w:tr>
      <w:tr w:rsidR="00193747" w:rsidRPr="009906C4" w14:paraId="705F1D2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BAA2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A9DB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000 2 18 60010 02 0000 150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1344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85147051,52</w:t>
            </w:r>
          </w:p>
        </w:tc>
      </w:tr>
      <w:tr w:rsidR="00193747" w:rsidRPr="009906C4" w14:paraId="497A42B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E0BBB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остатков целевых межбюджетных трансфертов прошлых лет, финансовое обеспечение которых осуществлялось за счет средств областн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 бюджета, из бюджетов муниципальных образований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4BF0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005 2 18 60010 02 0001 150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05A6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5388440,31</w:t>
            </w:r>
          </w:p>
        </w:tc>
      </w:tr>
      <w:tr w:rsidR="00193747" w:rsidRPr="009906C4" w14:paraId="281047F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D6F7E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 xml:space="preserve">Доходы бюджетов субъектов Российской Федерации от возврата остатков целевых 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межбюджетных трансфертов прошлых лет, финансовое обеспечение которых осуществлялось за счет средств областн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 бюджета, из бюджетов муниципальных образований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8B23E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 xml:space="preserve"> 015 2 18 60010 02 0001 150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CCA0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1482398,00</w:t>
            </w:r>
          </w:p>
        </w:tc>
      </w:tr>
      <w:tr w:rsidR="00193747" w:rsidRPr="009906C4" w14:paraId="3943745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5902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Доходы бюджетов субъектов Российской Федерации от возврата остатков целевых межбюджетных трансфертов прошлых лет, финансовое обеспечение которых осуществлялось за счет средств областн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 бюджета, из бюджетов муниципальных образований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97A4D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016 2 18 60010 02 0001 150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CD92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996435,74</w:t>
            </w:r>
          </w:p>
        </w:tc>
      </w:tr>
      <w:tr w:rsidR="00193747" w:rsidRPr="009906C4" w14:paraId="2A95DA7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36999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остатков целевых межбюджетных трансфертов прошлых лет, финансовое обеспечение которых осуществлялось за счет средств областн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 бюджета, из бюджетов муниципальных образований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8708A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017 2 18 60010 02 0001 150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46C2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591225,29</w:t>
            </w:r>
          </w:p>
        </w:tc>
      </w:tr>
      <w:tr w:rsidR="00193747" w:rsidRPr="009906C4" w14:paraId="66C2D90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A562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остатков целевых межбюджетных трансфертов прошлых лет, финансовое обеспечение которых осуществлялось за счет средств областн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 бюджета, из бюджетов муниципальных образований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F7F0F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018 2 18 60010 02 0001 150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4ACB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13006847,48</w:t>
            </w:r>
          </w:p>
        </w:tc>
      </w:tr>
      <w:tr w:rsidR="00193747" w:rsidRPr="009906C4" w14:paraId="5D22DA7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C8E4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остатков целевых межбюджетных трансфертов прошлых лет, финансовое обеспечение которых осуществлялось за счет средств областн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 бюджета, из бюджетов муниципальных образований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AFE2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019 2 18 60010 02 0001 150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404A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139950,14</w:t>
            </w:r>
          </w:p>
        </w:tc>
      </w:tr>
      <w:tr w:rsidR="00193747" w:rsidRPr="009906C4" w14:paraId="72312C1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3439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остатков целевых межбюджетных трансфертов прошлых лет, финансовое обеспечение которых осуществлялось за счет средств областн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 бюджета, из бюджетов муниципальных образований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4110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46F17D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4F226D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8C7CAA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3B5973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8772E8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F412CE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027 2 18 60010 02 0001 150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63E89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DDFBB4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B218B3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0E745D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36F99D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B6E425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FF4175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60738197,26</w:t>
            </w:r>
          </w:p>
        </w:tc>
      </w:tr>
      <w:tr w:rsidR="00193747" w:rsidRPr="009906C4" w14:paraId="1B03B63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7652D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остатков целевых межбюджетных трансфертов прошлых лет, финансовое обеспечение которых осуществлялось за счет средств публично-правовой компании «Фонд развития те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риторий», из бюджетов муниципальных образований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5CB9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027 2 18 60010 02 0002 150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F470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1500642,92</w:t>
            </w:r>
          </w:p>
        </w:tc>
      </w:tr>
      <w:tr w:rsidR="00193747" w:rsidRPr="009906C4" w14:paraId="590FE10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727FD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остатков целевых межбюджетных трансфертов прошлых лет, финансовое обеспечение которых осуществлялось за счет средств федерал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ного бюджета, из бюджетов муниципал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ных образований (данный код дохода 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пользуется при условии отсутствия ра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 xml:space="preserve">ходных обязательств по предоставлению целевых межбюджетных трансфертов в 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текущем финансовом году)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F8B3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 xml:space="preserve"> 027 2 18 60010 02 0004 150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B84B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270414,71</w:t>
            </w:r>
          </w:p>
        </w:tc>
      </w:tr>
      <w:tr w:rsidR="00193747" w:rsidRPr="009906C4" w14:paraId="3569C5A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38EDB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Доходы бюджетов субъектов Российской Федерации от возврата остатков целевых межбюджетных трансфертов прошлых лет, финансовое обеспечение которых осуществлялось за счет средств областн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 бюджета, из бюджетов муниципальных образований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437F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042 2 18 60010 02 0001 150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E4825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21242,72</w:t>
            </w:r>
          </w:p>
        </w:tc>
      </w:tr>
      <w:tr w:rsidR="00193747" w:rsidRPr="009906C4" w14:paraId="3DBEE62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D0ADC0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остатков целевых межбюджетных трансфертов прошлых лет, финансовое обеспечение которых осуществлялось за счет средств областн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 бюджета, из бюджетов муниципальных образований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671E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078 2 18 60010 02 0001 150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D360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646445,91</w:t>
            </w:r>
          </w:p>
        </w:tc>
      </w:tr>
      <w:tr w:rsidR="00193747" w:rsidRPr="009906C4" w14:paraId="674BB13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0AC80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Доходы бюджетов субъектов Российской Федерации от возврата остатков целевых межбюджетных трансфертов прошлых лет, финансовое обеспечение которых осуществлялось за счет средств областн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 бюджета, из бюджетов муниципальных образований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6A32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501 2 18 60010 02 0001 150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1D3A1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364811,04</w:t>
            </w:r>
          </w:p>
        </w:tc>
      </w:tr>
      <w:tr w:rsidR="00193747" w:rsidRPr="009906C4" w14:paraId="1830243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DB8CA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ВОЗВРАТ ОСТАТКОВ СУБСИДИЙ, СУБВЕНЦИЙ И ИНЫХ МЕЖБЮ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Д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ЖЕТНЫХ ТРАНСФЕРТОВ, ИМЕ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Ю</w:t>
            </w: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ЩИХ ЦЕЛЕВОЕ НАЗНАЧЕНИЕ, ПРОШЛЫХ ЛЕТ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F1F6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  <w:t xml:space="preserve"> 000 2 19 00000 00 0000 000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53C81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  <w:t>-305285822,35</w:t>
            </w:r>
          </w:p>
        </w:tc>
      </w:tr>
      <w:tr w:rsidR="00193747" w:rsidRPr="009906C4" w14:paraId="12B60D0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EA80F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субсидий, субвенций и иных межбюджетных трансфертов, им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ющих целевое назначение, прошлых лет из бюджетов субъектов Российской Фед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1560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b/>
                <w:bCs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000 2 19 00000 02 0000 150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2EE28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-305285822,35</w:t>
            </w:r>
          </w:p>
        </w:tc>
      </w:tr>
      <w:tr w:rsidR="00193747" w:rsidRPr="009906C4" w14:paraId="7431081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F465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субсидии бюджету 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ратовской области на реализацию мер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приятий по благоустройству дворовых территорий в г. Саратове и г. Энгельсе Саратовской области за счет средств 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зервного фонда Правительства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 из бюджета субъекта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D9A42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F7A9F3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E3AEC4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5873DD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05BC64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BD290F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80F771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459A69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027 2 19 24597 02 0000 150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9EAB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A8F51B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73EB97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C5DD7D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72ECD4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9867CE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7728EC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0DC082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-267710,56</w:t>
            </w:r>
          </w:p>
        </w:tc>
      </w:tr>
      <w:tr w:rsidR="00193747" w:rsidRPr="009906C4" w14:paraId="680A46C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16C3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субсидий на сокращение доли загрязненных сточных вод из бю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0996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027 2 19 25013 02 0000 150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9B2B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-104912,91</w:t>
            </w:r>
          </w:p>
        </w:tc>
      </w:tr>
      <w:tr w:rsidR="00193747" w:rsidRPr="009906C4" w14:paraId="5470375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4A763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субсидий на стимулир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вание программ развития жилищного строительства субъектов Российской 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дерации из бюджетов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61D1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027 2 19 25021 02 0000 150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6874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-18351336,63</w:t>
            </w:r>
          </w:p>
        </w:tc>
      </w:tr>
      <w:tr w:rsidR="00193747" w:rsidRPr="009906C4" w14:paraId="54BC3DA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07ACD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субсидий на ежемеся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ную денежную выплату, назначаемую в случае рождения третьего ребенка или последующих детей до достижения 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бенком возраста трех лет,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EA2B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042 2 19 25084 02 0000 150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48AC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-398,52</w:t>
            </w:r>
          </w:p>
        </w:tc>
      </w:tr>
      <w:tr w:rsidR="00193747" w:rsidRPr="009906C4" w14:paraId="5F52470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96B95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субсидий на реализацию мероприятий, предусмотренных реги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нальной программой переселения, вкл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ю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 xml:space="preserve">ченной в Государственную программу по 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оказанию содействия добровольному 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реселению в Российскую Федерацию 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отечественников, проживающих за руб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жом,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2025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 xml:space="preserve"> 042 2 19 25086 02 0000 150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1CB5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-115707,83</w:t>
            </w:r>
          </w:p>
        </w:tc>
      </w:tr>
      <w:tr w:rsidR="00193747" w:rsidRPr="009906C4" w14:paraId="52E74D7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BDED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Возврат остатков субсидий на реализацию региональных проектов «Создание един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 цифрового контура в здравоохранении на основе единой государственной 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формационной системы здравоохранения (ЕГИСЗ)» из бюджетов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19FC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039 2 19 25114 02 0000 150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B408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-62894,07</w:t>
            </w:r>
          </w:p>
        </w:tc>
      </w:tr>
      <w:tr w:rsidR="00193747" w:rsidRPr="009906C4" w14:paraId="0F643FA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3A09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субсидий на единовр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менные компенсационные выплаты мед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цинским работникам (врачам, фельдш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рам, а также акушеркам и медицинским сестрам фельдшерских здравпунктов и фельдшерско-акушерских пунктов, вр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чебных амбулаторий, центров (отделений) общей врачебной практики (семейной 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дицины), прибывшим (переехавшим) на работу в сельские населенные пункты, либо рабочие поселки, либо поселки 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родского типа, либо города с населением до 50 тысяч человек, из бюджетов субъе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4192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039 2 19 25138 02 0000 150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C56FF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-7379376,67</w:t>
            </w:r>
          </w:p>
        </w:tc>
      </w:tr>
      <w:tr w:rsidR="00193747" w:rsidRPr="009906C4" w14:paraId="35BDD65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BA27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субсидий на софинанс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рование расходных обязательств субъе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тов Российской Федерации, возникающих при предоставлении субсидий льготным категориям граждан на покупку и уст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новку газоиспользующего оборудования, проведение работ внутри границ их 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мельных участков в рамках реализации мероприятий по осуществлению подкл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ю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чения (технологического присоединения) газоиспользующего оборудования и об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ъ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ектов капитального строительства к газ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распределительным сетям при догазиф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кации, из бюджетов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5A30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60C028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5CAF89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6AEE3F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E6C35E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85D8B9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7C1903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7C6CF8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11401F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179C937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CD0EB5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5E0E5D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FDE0102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2D9816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D45C71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8F3E7E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042 2 19 25157 02 0000 150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3FF8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A3FA96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751A9F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2F1ECE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61B208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9BBD27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58680B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403CF2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12E141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FC637F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25D9E4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C8DCF5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757929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59EC8B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78656D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7BD56F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-10524,43</w:t>
            </w:r>
          </w:p>
        </w:tc>
      </w:tr>
      <w:tr w:rsidR="00193747" w:rsidRPr="009906C4" w14:paraId="7FA3862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4794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субсидий на проведение мероприятий по обеспечению деятельн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сти советников директора по воспитанию и взаимодействию с детскими обществе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ными объединениями в общеобразов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тельных организациях из бюджетов суб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ъ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DA96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018 2 19 25179 02 0000 150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8C3F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-111334,39</w:t>
            </w:r>
          </w:p>
        </w:tc>
      </w:tr>
      <w:tr w:rsidR="00193747" w:rsidRPr="009906C4" w14:paraId="2976D43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5E0CF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субсидий на оснащение оборудованием региональных сосудистых центров и первичных сосудистых отдел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ний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5192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039 2 19 25192 02 0000 150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2E5C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-4432233,91</w:t>
            </w:r>
          </w:p>
        </w:tc>
      </w:tr>
      <w:tr w:rsidR="00193747" w:rsidRPr="009906C4" w14:paraId="2EDD146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B9488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субсидий на реализацию мероприятий по предупреждению и бор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бе с социально значимыми инфекцио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ными заболеваниями из бюджетов суб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ъ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1F71F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 xml:space="preserve"> 039 2 19 25202 02 0000 150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459F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-694,63</w:t>
            </w:r>
          </w:p>
        </w:tc>
      </w:tr>
      <w:tr w:rsidR="00193747" w:rsidRPr="009906C4" w14:paraId="4F5CD7E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6496EC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Возврат остатков субсидий на оснащение объектов спортивной инфраструктуры спортивно-технологическим оборудов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нием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EBDF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026 2 19 25228 02 0000 150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A8BA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-36784,72</w:t>
            </w:r>
          </w:p>
        </w:tc>
      </w:tr>
      <w:tr w:rsidR="00193747" w:rsidRPr="009906C4" w14:paraId="121387C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4201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субсидий на создание дополнительных мест для детей в возрасте от 1,5 до 3 лет в образовательных орган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зациях, осуществляющих образовател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ную деятельность по образовательным программам дошкольного образования, из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F3A3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018 2 19 25232 02 0000 150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A1EF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-1379207,95</w:t>
            </w:r>
          </w:p>
        </w:tc>
      </w:tr>
      <w:tr w:rsidR="00193747" w:rsidRPr="009906C4" w14:paraId="29110A4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DD70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субсидий на строител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ство и реконструкцию (модернизацию) объектов питьевого водоснабжения из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3E342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027 2 19 25243 02 0000 150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3A080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-2819665,08</w:t>
            </w:r>
          </w:p>
        </w:tc>
      </w:tr>
      <w:tr w:rsidR="00193747" w:rsidRPr="009906C4" w14:paraId="0AFFE3C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C4B72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субсидий на единовр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менные компенсационные выплаты уч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телям, прибывшим (переехавшим) на 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боту в сельские населенные пункты, либо рабочие поселки, либо поселки городск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го типа, либо города с населением до 50 тысяч человек,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B2960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018 2 19 25256 02 0000 150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25BF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-35600,00</w:t>
            </w:r>
          </w:p>
        </w:tc>
      </w:tr>
      <w:tr w:rsidR="00193747" w:rsidRPr="009906C4" w14:paraId="2199963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D1641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субсидий в целях д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стижения результатов национального проекта «Производительность труда» из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F8AAC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007 2 19 25289 02 0000 150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D776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-11525325,59</w:t>
            </w:r>
          </w:p>
        </w:tc>
      </w:tr>
      <w:tr w:rsidR="00193747" w:rsidRPr="009906C4" w14:paraId="51E0134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4648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субсидий на организ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цию бесплатного горячего питания об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чающихся, получающих начальное общее образование в государственных и мун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ципальных образовательных организац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ях,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1000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018 2 19 25304 02 0000 150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DC0CB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-6728415,07</w:t>
            </w:r>
          </w:p>
        </w:tc>
      </w:tr>
      <w:tr w:rsidR="00193747" w:rsidRPr="009906C4" w14:paraId="0FE1CE3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08C59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субсидий на софинанс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рование расходных обязательств субъе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тов Российской Федерации, возникающих при реализации региональных проектов модернизации первичного звена здрав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охранения, из бюджетов субъектов 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4E7FB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039 2 19 25365 02 0000 150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4641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-29608686,57</w:t>
            </w:r>
          </w:p>
        </w:tc>
      </w:tr>
      <w:tr w:rsidR="00193747" w:rsidRPr="009906C4" w14:paraId="250A6DF1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1868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субсидий в целях соф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нансирования расходных обязательств субъектов Российской Федерации, возн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кающих при реализации мероприятий по проведению массового обследования 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ворожденных на врожденные и (или) наследственные заболевания (расшире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ный неонатальный скрининг), из бюдж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829B6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039 2 19 25385 02 0000 150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04DE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-7448694,30</w:t>
            </w:r>
          </w:p>
        </w:tc>
      </w:tr>
      <w:tr w:rsidR="00193747" w:rsidRPr="009906C4" w14:paraId="4FA21EE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87F29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субсидий в целях обе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 xml:space="preserve">печения реализации инфраструктурных проектов, направленных на комплексное 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развитие городского наземного электр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ческого транспорта и автомобильного транспорта общего пользования, выпо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нение работ по освещению и благ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устройству территорий, а также на заку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ку автобусов, приводимых в движение электрической энергией от батареи, зар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я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жаемой от внешнего источника (электр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бусов), и объектов зарядной инфрастру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туры для них из бюджетов субъектов 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2FBB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 xml:space="preserve"> 078 2 19 25401 02 0000 150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09C8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-101888,65</w:t>
            </w:r>
          </w:p>
        </w:tc>
      </w:tr>
      <w:tr w:rsidR="00193747" w:rsidRPr="009906C4" w14:paraId="73BD854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88ED79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Возврат остатков субсидий в целях соф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нансирования расходов, возникающих при оказании гражданам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 высокотехнологичной медицинской помощи, не включенной в базовую пр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грамму обязательного медицинского страхования, из бюджетов субъектов 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AF51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039 2 19 25402 02 0000 150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9BE7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-35451,13</w:t>
            </w:r>
          </w:p>
        </w:tc>
      </w:tr>
      <w:tr w:rsidR="00193747" w:rsidRPr="009906C4" w14:paraId="48F91CE8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F7DD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субсидий на софинанс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рование расходов, связанных с оказанием государственной социальной помощи на основании социального контракта отдел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ь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ным категориям граждан,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A8E7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BB87FB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0094FF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04CF27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2FED39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508143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1FC129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042 2 19 25404 02 0000 150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2F75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5B68F9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7AF009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FB6D3A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3E1D6D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9FB48E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582971A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-275900,00</w:t>
            </w:r>
          </w:p>
        </w:tc>
      </w:tr>
      <w:tr w:rsidR="00193747" w:rsidRPr="009906C4" w14:paraId="4F08608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D6CDF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субсидий на компенс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цию отдельным категориям граждан опл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ты взноса на капитальный ремонт общего имущества в многоквартирном доме из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7725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042 2 19 25462 02 0000 150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DA3AA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-135,77</w:t>
            </w:r>
          </w:p>
        </w:tc>
      </w:tr>
      <w:tr w:rsidR="00193747" w:rsidRPr="009906C4" w14:paraId="79A30F4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6CB2D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субсидий на обеспеч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 развития и укрепления материально-технической базы домов культуры в нас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ленных пунктах с числом жителей до 50 тысяч человек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5376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019 2 19 25467 02 0000 150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B095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-4043,61</w:t>
            </w:r>
          </w:p>
        </w:tc>
      </w:tr>
      <w:tr w:rsidR="00193747" w:rsidRPr="009906C4" w14:paraId="57467B6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EC0A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субсидий на создание системы поддержки фермеров и развитие сельской кооперации из бюджетов суб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ъ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80E19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009 2 19 25480 02 0000 150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5B367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-1666000,00</w:t>
            </w:r>
          </w:p>
        </w:tc>
      </w:tr>
      <w:tr w:rsidR="00193747" w:rsidRPr="009906C4" w14:paraId="164D0E5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9136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субсидий на реализацию мероприятий по обеспечению жильем м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лодых семей из бюджетов субъектов Ро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695ED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027 2 19 25497 02 0000 150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7EF1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-131394,20</w:t>
            </w:r>
          </w:p>
        </w:tc>
      </w:tr>
      <w:tr w:rsidR="00193747" w:rsidRPr="009906C4" w14:paraId="49C4465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2CF60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субсидий на поддержку приоритетных направлений агропромы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ш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ленного комплекса и развитие малых форм хозяйствования из бюджетов суб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ъ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74821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009 2 19 25501 02 0000 150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6EECE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-29095235,19</w:t>
            </w:r>
          </w:p>
        </w:tc>
      </w:tr>
      <w:tr w:rsidR="00193747" w:rsidRPr="009906C4" w14:paraId="5E3C2DB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BCBBB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субсидий на стимулир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вание развития приоритетных подотра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лей агропромышленного комплекса и ра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витие малых форм хозяйствования из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53810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009 2 19 25502 02 0000 150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89B6F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-22250000,00</w:t>
            </w:r>
          </w:p>
        </w:tc>
      </w:tr>
      <w:tr w:rsidR="00193747" w:rsidRPr="009906C4" w14:paraId="64AE6C4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B3A4F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 xml:space="preserve">Возврат остатков субсидий на развитие 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сети учреждений культурно-досугового типа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C9AD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 xml:space="preserve"> 019 2 19 25513 02 0000 150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D987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-12974655,20</w:t>
            </w:r>
          </w:p>
        </w:tc>
      </w:tr>
      <w:tr w:rsidR="00193747" w:rsidRPr="009906C4" w14:paraId="5D94549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C232E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Возврат остатков субсидий на реализацию мероприятий по созданию в субъектах Российской Федерации новых мест в 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щеобразовательных организациях из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5E513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018 2 19 25520 02 0000 150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E529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-1485484,25</w:t>
            </w:r>
          </w:p>
        </w:tc>
      </w:tr>
      <w:tr w:rsidR="00193747" w:rsidRPr="009906C4" w14:paraId="5B80082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EBD04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субсидий на госуда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ственную поддержку малого и среднего предпринимательства, а также физических лиц, применяющих специальный налог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вый режим «Налог на профессиональный доход», из бюджетов субъектов Росси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й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5FBD8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007 2 19 25527 02 0000 150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B92EA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-9683119,31</w:t>
            </w:r>
          </w:p>
        </w:tc>
      </w:tr>
      <w:tr w:rsidR="00193747" w:rsidRPr="009906C4" w14:paraId="6053E04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C69936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субсидий на обеспеч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 закупки авиационных работ в целях оказания медицинской помощи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F097EA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039 2 19 25554 02 0000 150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0CA0B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-4502,91</w:t>
            </w:r>
          </w:p>
        </w:tc>
      </w:tr>
      <w:tr w:rsidR="00193747" w:rsidRPr="009906C4" w14:paraId="2F3B1DA9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F4322" w14:textId="77777777" w:rsidR="00193747" w:rsidRPr="009906C4" w:rsidRDefault="00193747" w:rsidP="007216FD">
            <w:pPr>
              <w:spacing w:line="216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субсидий на реализацию программ формирования современной городской среды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F2C32" w14:textId="77777777" w:rsidR="00193747" w:rsidRPr="009906C4" w:rsidRDefault="00193747" w:rsidP="007216FD">
            <w:pPr>
              <w:spacing w:line="216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027 2 19 25555 02 0000 150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F4086" w14:textId="77777777" w:rsidR="00193747" w:rsidRPr="009906C4" w:rsidRDefault="00193747" w:rsidP="007216FD">
            <w:pPr>
              <w:spacing w:line="216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-873,67</w:t>
            </w:r>
          </w:p>
        </w:tc>
      </w:tr>
      <w:tr w:rsidR="00193747" w:rsidRPr="009906C4" w14:paraId="371F825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EDB317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субсидии на достижение показателей государственной программы Российской Федерации «Развитие тури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з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ма»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C32E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019 2 19 25558 02 0000 150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398E9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-704449,28</w:t>
            </w:r>
          </w:p>
        </w:tc>
      </w:tr>
      <w:tr w:rsidR="00193747" w:rsidRPr="009906C4" w14:paraId="75BB1CEC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7C40E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субсидий на обеспеч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ние профилактики развития сердечно-сосудистых заболеваний и сердечно-сосудистых осложнений у пациентов в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ы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сокого риска, находящихся на диспансе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ном наблюдении,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92A5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039 2 19 25586 02 0000 150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B5DD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-3562200,70</w:t>
            </w:r>
          </w:p>
        </w:tc>
      </w:tr>
      <w:tr w:rsidR="00193747" w:rsidRPr="009906C4" w14:paraId="31B3EC7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18F8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субсидий в целях соф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нансирования расходных обязательств субъектов Российской Федерации, возн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кающих при реализации региональных программ развития промышленности из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D242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003 2 19 25591 02 0000 150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1101D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-1544809,87</w:t>
            </w:r>
          </w:p>
        </w:tc>
      </w:tr>
      <w:tr w:rsidR="00193747" w:rsidRPr="009906C4" w14:paraId="0DC9375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84944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субсидий на реко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струкцию и капитальный ремонт реги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нальных и муниципальных музеев из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A822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019 2 19 25597 02 0000 150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0CC4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-438410,20</w:t>
            </w:r>
          </w:p>
        </w:tc>
      </w:tr>
      <w:tr w:rsidR="00193747" w:rsidRPr="009906C4" w14:paraId="3BAE05B4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C573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субсидий на софинанс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рование капитальных вложений в объекты государственной (муниципальной) со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ственности в рамках финансового обесп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чения программ, направленных на обе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печение безопасных и комфортных усл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вий предоставления социальных услуг в сфере социального обслуживания, из бюджетов субъектов Российской Федер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а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8A168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042 2 19 27121 02 0000 150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8EC1C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-3452977,67</w:t>
            </w:r>
          </w:p>
        </w:tc>
      </w:tr>
      <w:tr w:rsidR="00193747" w:rsidRPr="009906C4" w14:paraId="27139F8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DACA0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субсидий на софинанс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и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 xml:space="preserve">рование капитальных вложений в объекты 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государственной (муниципальной) со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б</w:t>
            </w: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ственности в рамках нового строительства и реконструкции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42E9E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lastRenderedPageBreak/>
              <w:t xml:space="preserve"> 039 2 19 27227 02 0000 150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D61F4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-16361082,34</w:t>
            </w:r>
          </w:p>
        </w:tc>
      </w:tr>
      <w:tr w:rsidR="00193747" w:rsidRPr="009906C4" w14:paraId="66095A00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C3911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lastRenderedPageBreak/>
              <w:t>Возврат остатков субсидий на софинансирование капитальных вложений в объекты государственной (муниципальной) собственности в рамках нового строительства или реконструкции детских больниц (корпусов)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6030A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039 2 19 27246 02 0000 150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F6382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-30000,00</w:t>
            </w:r>
          </w:p>
        </w:tc>
      </w:tr>
      <w:tr w:rsidR="00193747" w:rsidRPr="009906C4" w14:paraId="1F02BA3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EA1CC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субвенций на осуществление отдельных полномочий в области лесных отношений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1C2E4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016 2 19 35129 02 0000 150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3E45A5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-261619,81</w:t>
            </w:r>
          </w:p>
        </w:tc>
      </w:tr>
      <w:tr w:rsidR="00193747" w:rsidRPr="009906C4" w14:paraId="29C639B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AE796A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субвенций на оплату жилищно-коммунальных услуг отдельным категориям граждан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74C282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042 2 19 35250 02 0000 150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6B763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-57853,82</w:t>
            </w:r>
          </w:p>
        </w:tc>
      </w:tr>
      <w:tr w:rsidR="00193747" w:rsidRPr="009906C4" w14:paraId="2E1D8D4F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0F8C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субвенций на социальные выплаты безработным гражданам и иным категориям граждан в соответствии с законодательством о занятости населения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48EDC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042 2 19 35290 02 0000 150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959F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-581567,71</w:t>
            </w:r>
          </w:p>
        </w:tc>
      </w:tr>
      <w:tr w:rsidR="00193747" w:rsidRPr="009906C4" w14:paraId="2B9E21C0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2E019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единой субвенции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1BF51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005 2 19 35900 02 0000 150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6AE0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-51195,14</w:t>
            </w:r>
          </w:p>
        </w:tc>
      </w:tr>
      <w:tr w:rsidR="00193747" w:rsidRPr="009906C4" w14:paraId="1347CF6B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817DDE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«Сириус», муниципальных общеобразовательных организаций и профессиональных образовательных организаций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6938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018 2 19 45050 02 0000 150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7634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-195279,34</w:t>
            </w:r>
          </w:p>
        </w:tc>
      </w:tr>
      <w:tr w:rsidR="00193747" w:rsidRPr="009906C4" w14:paraId="0349AC5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CF9B0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3A928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039 2 19 45136 02 0000 150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D43A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-354881,15</w:t>
            </w:r>
          </w:p>
        </w:tc>
      </w:tr>
      <w:tr w:rsidR="00193747" w:rsidRPr="009906C4" w14:paraId="06A1F665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49E48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8F77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039 2 19 45161 02 0000 150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DB6442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-4026,00</w:t>
            </w:r>
          </w:p>
        </w:tc>
      </w:tr>
      <w:tr w:rsidR="00193747" w:rsidRPr="009906C4" w14:paraId="007C084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763FEF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иных межбюджетных трансфертов на социальную поддержку Героев Социалистического Труда, Героев Труда Российской Федерации и полных кавалеров ордена Трудовой Славы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F72F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042 2 19 45198 02 0000 150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B3278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-4827000,00</w:t>
            </w:r>
          </w:p>
        </w:tc>
      </w:tr>
      <w:tr w:rsidR="00193747" w:rsidRPr="009906C4" w14:paraId="0692030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5647BD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иных межбюджетных трансфертов на социальную поддержку Героев Советского Союза, Героев Российской Федерации и полных кавалеров ордена Славы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0ADD2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042 2 19 45252 02 0000 150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D1F43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-0,64</w:t>
            </w:r>
          </w:p>
        </w:tc>
      </w:tr>
      <w:tr w:rsidR="00193747" w:rsidRPr="009906C4" w14:paraId="44E2D76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BB7F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иных межбюджетных трансфертов на достижение результатов национального проекта «Производительность труда»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CE84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007 2 19 45289 02 0000 150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6CC9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-2533315,75</w:t>
            </w:r>
          </w:p>
        </w:tc>
      </w:tr>
      <w:tr w:rsidR="00193747" w:rsidRPr="009906C4" w14:paraId="0DEC92B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E668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F45C5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2504676A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50026F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61E3F3A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107154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07C8F75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43C5088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8E47B5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705DAB5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4836C3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0DC6A8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32F08FDF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</w:p>
          <w:p w14:paraId="51CC200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018 2 19 45303 02 0000 150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560F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4696CFCF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2AF026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EFB165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7194A59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EA0EB6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E743AD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3C0140C3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71E54B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01A44B65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16ED188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20D33E7A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</w:p>
          <w:p w14:paraId="63109337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-292317,74</w:t>
            </w:r>
          </w:p>
        </w:tc>
      </w:tr>
      <w:tr w:rsidR="00193747" w:rsidRPr="009906C4" w14:paraId="3A23DAB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53DAA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иных межбюджетных трансфертов на 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здоровья,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B6BA9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018 2 19 45363 02 0000 150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E287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-582673,69</w:t>
            </w:r>
          </w:p>
        </w:tc>
      </w:tr>
      <w:tr w:rsidR="00193747" w:rsidRPr="009906C4" w14:paraId="69A9E047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A64C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иных межбюджетных трансфертов на развитие инфраструктуры дорожного хозяйства, обеспечивающей транспортную связанность между центрами экономического роста,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87537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079 2 19 45389 02 0000 150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C599C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-925645,99</w:t>
            </w:r>
          </w:p>
        </w:tc>
      </w:tr>
      <w:tr w:rsidR="00193747" w:rsidRPr="009906C4" w14:paraId="60720D33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DF456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иных межбюджетных трансфертов на финансовое обеспечение дорожной деятельности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635A56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079 2 19 45393 02 0000 150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D7FF1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-1600261,56</w:t>
            </w:r>
          </w:p>
        </w:tc>
      </w:tr>
      <w:tr w:rsidR="00193747" w:rsidRPr="009906C4" w14:paraId="1606056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156C4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иных межбюджетных трансфертов в целях софинансирования в полном объеме расходных обязательств субъектов Российской Федерации, возникающих при оказании специализированной медицинской помощи военнослужащим Вооруженных Сил Российской Федерации медицинскими организациями, подведомственными исполнительным органам субъектов Российской Федерации, в период проведения специальной военной операции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A4CA3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039 2 19 45406 02 0000 150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ABBDF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-84385623,56</w:t>
            </w:r>
          </w:p>
        </w:tc>
      </w:tr>
      <w:tr w:rsidR="00193747" w:rsidRPr="009906C4" w14:paraId="64F7CE8D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9D40E" w14:textId="77777777" w:rsidR="00193747" w:rsidRPr="009906C4" w:rsidRDefault="00193747" w:rsidP="007216FD">
            <w:pPr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иных межбюджетных трансфертов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8C0D4" w14:textId="77777777" w:rsidR="00193747" w:rsidRPr="009906C4" w:rsidRDefault="00193747" w:rsidP="007216FD">
            <w:pPr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027 2 19 45424 02 0000 150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AA5126" w14:textId="77777777" w:rsidR="00193747" w:rsidRPr="009906C4" w:rsidRDefault="00193747" w:rsidP="007216FD">
            <w:pPr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-271937,67</w:t>
            </w:r>
          </w:p>
        </w:tc>
      </w:tr>
      <w:tr w:rsidR="00193747" w:rsidRPr="009906C4" w14:paraId="4BEE7E6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BE44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иных межбюджетных трансфертов в целях софинансирования расходных обязательств субъектов Российской Федерации, возникающих при реализации региональных программ развития промышленности,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0BB53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003 2 19 45593 02 0000 150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F48F4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-826769,97</w:t>
            </w:r>
          </w:p>
        </w:tc>
      </w:tr>
      <w:tr w:rsidR="00193747" w:rsidRPr="009906C4" w14:paraId="3F87EB3A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73ED04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остатков иных межбюджетных трансфертов на возмещение расходов, понесенных бюджетами субъектов Российской Федерации, местными бюджетами на размещение и питание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находившихся в пунктах временного размещения и питания на территории Российской Федерации, за счет средств резервного фонда Правительства Российской Федерации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883C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042 2 19 45694 02 0000 150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C339A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-428,00</w:t>
            </w:r>
          </w:p>
        </w:tc>
      </w:tr>
      <w:tr w:rsidR="00193747" w:rsidRPr="009906C4" w14:paraId="4B2F19F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7D9F3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511CD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000 2 19 90000 02 0000 150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D1F1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-13311307,03</w:t>
            </w:r>
          </w:p>
        </w:tc>
      </w:tr>
      <w:tr w:rsidR="00193747" w:rsidRPr="009906C4" w14:paraId="5FCA63E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3D352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EF2A4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005 2 19 90000 02 0000 150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3F4F19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-6259115,75</w:t>
            </w:r>
          </w:p>
        </w:tc>
      </w:tr>
      <w:tr w:rsidR="00193747" w:rsidRPr="009906C4" w14:paraId="15985466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674505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CFC22E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009 2 19 90000 02 0000 150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9582C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-1763402,85</w:t>
            </w:r>
          </w:p>
        </w:tc>
      </w:tr>
      <w:tr w:rsidR="00193747" w:rsidRPr="009906C4" w14:paraId="1885FD6E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A7A51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631DD0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039 2 19 90000 02 0000 150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B8ABB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-5283894,06</w:t>
            </w:r>
          </w:p>
        </w:tc>
      </w:tr>
      <w:tr w:rsidR="00193747" w:rsidRPr="009906C4" w14:paraId="3BC19FF2" w14:textId="77777777" w:rsidTr="007216FD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8221A" w14:textId="77777777" w:rsidR="00193747" w:rsidRPr="009906C4" w:rsidRDefault="00193747" w:rsidP="007216FD">
            <w:pPr>
              <w:spacing w:line="228" w:lineRule="auto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121AD" w14:textId="77777777" w:rsidR="00193747" w:rsidRPr="009906C4" w:rsidRDefault="00193747" w:rsidP="007216FD">
            <w:pPr>
              <w:spacing w:line="228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pacing w:val="-6"/>
                <w:sz w:val="22"/>
                <w:szCs w:val="22"/>
              </w:rPr>
              <w:t xml:space="preserve"> 042 2 19 90000 02 0000 150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5C8B6" w14:textId="77777777" w:rsidR="00193747" w:rsidRPr="009906C4" w:rsidRDefault="00193747" w:rsidP="007216FD">
            <w:pPr>
              <w:spacing w:line="228" w:lineRule="auto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</w:rPr>
            </w:pPr>
            <w:r w:rsidRPr="009906C4">
              <w:rPr>
                <w:rFonts w:ascii="PT Astra Serif" w:hAnsi="PT Astra Serif" w:cs="Calibri"/>
                <w:color w:val="000000"/>
                <w:sz w:val="22"/>
                <w:szCs w:val="22"/>
              </w:rPr>
              <w:t>-4894,37</w:t>
            </w:r>
          </w:p>
        </w:tc>
      </w:tr>
    </w:tbl>
    <w:p w14:paraId="0E21D8BE" w14:textId="77777777" w:rsidR="00193747" w:rsidRPr="009906C4" w:rsidRDefault="00193747" w:rsidP="00193747">
      <w:pPr>
        <w:rPr>
          <w:rFonts w:ascii="PT Astra Serif" w:hAnsi="PT Astra Serif"/>
          <w:bCs/>
          <w:color w:val="000000"/>
          <w:sz w:val="28"/>
          <w:szCs w:val="28"/>
        </w:rPr>
      </w:pPr>
    </w:p>
    <w:p w14:paraId="43849716" w14:textId="77777777" w:rsidR="00193747" w:rsidRPr="009906C4" w:rsidRDefault="00193747" w:rsidP="00193747">
      <w:pPr>
        <w:rPr>
          <w:rFonts w:ascii="PT Astra Serif" w:hAnsi="PT Astra Serif"/>
          <w:bCs/>
          <w:color w:val="000000"/>
          <w:sz w:val="28"/>
          <w:szCs w:val="28"/>
        </w:rPr>
      </w:pPr>
    </w:p>
    <w:bookmarkEnd w:id="0"/>
    <w:p w14:paraId="26A958DB" w14:textId="0F6C5DCF" w:rsidR="0092286E" w:rsidRPr="009906C4" w:rsidRDefault="0092286E" w:rsidP="00193747">
      <w:pPr>
        <w:rPr>
          <w:rFonts w:ascii="PT Astra Serif" w:hAnsi="PT Astra Serif"/>
        </w:rPr>
      </w:pPr>
    </w:p>
    <w:sectPr w:rsidR="0092286E" w:rsidRPr="009906C4" w:rsidSect="00D23AC6">
      <w:headerReference w:type="default" r:id="rId9"/>
      <w:headerReference w:type="first" r:id="rId10"/>
      <w:pgSz w:w="11906" w:h="16838"/>
      <w:pgMar w:top="1134" w:right="851" w:bottom="1134" w:left="1701" w:header="709" w:footer="3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C1693B" w14:textId="77777777" w:rsidR="00C10268" w:rsidRDefault="00C10268">
      <w:r>
        <w:separator/>
      </w:r>
    </w:p>
  </w:endnote>
  <w:endnote w:type="continuationSeparator" w:id="0">
    <w:p w14:paraId="3518CCBB" w14:textId="77777777" w:rsidR="00C10268" w:rsidRDefault="00C10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C29B88" w14:textId="77777777" w:rsidR="00C10268" w:rsidRDefault="00C10268">
      <w:r>
        <w:separator/>
      </w:r>
    </w:p>
  </w:footnote>
  <w:footnote w:type="continuationSeparator" w:id="0">
    <w:p w14:paraId="1E81B771" w14:textId="77777777" w:rsidR="00C10268" w:rsidRDefault="00C102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7878255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14:paraId="3C45F735" w14:textId="77777777" w:rsidR="00C10268" w:rsidRPr="00D23AC6" w:rsidRDefault="00C10268">
        <w:pPr>
          <w:pStyle w:val="a3"/>
          <w:jc w:val="center"/>
          <w:rPr>
            <w:rFonts w:ascii="PT Astra Serif" w:hAnsi="PT Astra Serif"/>
          </w:rPr>
        </w:pPr>
        <w:r w:rsidRPr="00D23AC6">
          <w:rPr>
            <w:rFonts w:ascii="PT Astra Serif" w:hAnsi="PT Astra Serif"/>
          </w:rPr>
          <w:fldChar w:fldCharType="begin"/>
        </w:r>
        <w:r w:rsidRPr="00D23AC6">
          <w:rPr>
            <w:rFonts w:ascii="PT Astra Serif" w:hAnsi="PT Astra Serif"/>
          </w:rPr>
          <w:instrText>PAGE   \* MERGEFORMAT</w:instrText>
        </w:r>
        <w:r w:rsidRPr="00D23AC6">
          <w:rPr>
            <w:rFonts w:ascii="PT Astra Serif" w:hAnsi="PT Astra Serif"/>
          </w:rPr>
          <w:fldChar w:fldCharType="separate"/>
        </w:r>
        <w:r w:rsidR="009906C4">
          <w:rPr>
            <w:rFonts w:ascii="PT Astra Serif" w:hAnsi="PT Astra Serif"/>
            <w:noProof/>
          </w:rPr>
          <w:t>2</w:t>
        </w:r>
        <w:r w:rsidRPr="00D23AC6">
          <w:rPr>
            <w:rFonts w:ascii="PT Astra Serif" w:hAnsi="PT Astra Serif"/>
          </w:rPr>
          <w:fldChar w:fldCharType="end"/>
        </w:r>
      </w:p>
    </w:sdtContent>
  </w:sdt>
  <w:p w14:paraId="63297E4C" w14:textId="77777777" w:rsidR="00C10268" w:rsidRDefault="00C102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B8918" w14:textId="77777777" w:rsidR="00C10268" w:rsidRDefault="00C10268">
    <w:pPr>
      <w:pStyle w:val="a3"/>
      <w:jc w:val="center"/>
    </w:pPr>
  </w:p>
  <w:p w14:paraId="058704FC" w14:textId="77777777" w:rsidR="00C10268" w:rsidRDefault="00C1026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C94"/>
    <w:rsid w:val="00005AB0"/>
    <w:rsid w:val="00030057"/>
    <w:rsid w:val="00043C70"/>
    <w:rsid w:val="00046D88"/>
    <w:rsid w:val="000549B7"/>
    <w:rsid w:val="00057E30"/>
    <w:rsid w:val="00067085"/>
    <w:rsid w:val="000742E8"/>
    <w:rsid w:val="00075191"/>
    <w:rsid w:val="0007602E"/>
    <w:rsid w:val="0008278E"/>
    <w:rsid w:val="00095F50"/>
    <w:rsid w:val="0009617E"/>
    <w:rsid w:val="000A6F4F"/>
    <w:rsid w:val="000B20D9"/>
    <w:rsid w:val="000C3256"/>
    <w:rsid w:val="000E002E"/>
    <w:rsid w:val="000E57BF"/>
    <w:rsid w:val="00100115"/>
    <w:rsid w:val="00103815"/>
    <w:rsid w:val="00104799"/>
    <w:rsid w:val="00105AED"/>
    <w:rsid w:val="00132101"/>
    <w:rsid w:val="00137620"/>
    <w:rsid w:val="00144EC7"/>
    <w:rsid w:val="0015088D"/>
    <w:rsid w:val="00150A95"/>
    <w:rsid w:val="0016120A"/>
    <w:rsid w:val="001616AD"/>
    <w:rsid w:val="00166B33"/>
    <w:rsid w:val="00172436"/>
    <w:rsid w:val="0018289B"/>
    <w:rsid w:val="00190E09"/>
    <w:rsid w:val="00193747"/>
    <w:rsid w:val="00194420"/>
    <w:rsid w:val="001A24D9"/>
    <w:rsid w:val="001A36CA"/>
    <w:rsid w:val="001A50A5"/>
    <w:rsid w:val="001B4CFD"/>
    <w:rsid w:val="001C24F5"/>
    <w:rsid w:val="001C6596"/>
    <w:rsid w:val="001D115D"/>
    <w:rsid w:val="001D282A"/>
    <w:rsid w:val="001F51FA"/>
    <w:rsid w:val="001F6608"/>
    <w:rsid w:val="00206A06"/>
    <w:rsid w:val="0020739B"/>
    <w:rsid w:val="002110A1"/>
    <w:rsid w:val="00230355"/>
    <w:rsid w:val="00272F6D"/>
    <w:rsid w:val="002800E3"/>
    <w:rsid w:val="0028348A"/>
    <w:rsid w:val="00286680"/>
    <w:rsid w:val="00294C74"/>
    <w:rsid w:val="002974EE"/>
    <w:rsid w:val="002A1358"/>
    <w:rsid w:val="002A1921"/>
    <w:rsid w:val="002B5FF7"/>
    <w:rsid w:val="002B6D13"/>
    <w:rsid w:val="002D0247"/>
    <w:rsid w:val="002D039E"/>
    <w:rsid w:val="002E4F42"/>
    <w:rsid w:val="002E709B"/>
    <w:rsid w:val="002F3907"/>
    <w:rsid w:val="002F7030"/>
    <w:rsid w:val="002F769A"/>
    <w:rsid w:val="00300A68"/>
    <w:rsid w:val="00301830"/>
    <w:rsid w:val="003045AF"/>
    <w:rsid w:val="00313C9C"/>
    <w:rsid w:val="003172D8"/>
    <w:rsid w:val="00324B41"/>
    <w:rsid w:val="00325260"/>
    <w:rsid w:val="0032588F"/>
    <w:rsid w:val="00330885"/>
    <w:rsid w:val="00333FDB"/>
    <w:rsid w:val="00340DCD"/>
    <w:rsid w:val="003444B8"/>
    <w:rsid w:val="00344893"/>
    <w:rsid w:val="0034692B"/>
    <w:rsid w:val="003500DC"/>
    <w:rsid w:val="003600FD"/>
    <w:rsid w:val="0036772C"/>
    <w:rsid w:val="0037691E"/>
    <w:rsid w:val="003834CD"/>
    <w:rsid w:val="00385CC3"/>
    <w:rsid w:val="00394E18"/>
    <w:rsid w:val="00397F42"/>
    <w:rsid w:val="003A20AB"/>
    <w:rsid w:val="003A3008"/>
    <w:rsid w:val="003C02C3"/>
    <w:rsid w:val="003C080B"/>
    <w:rsid w:val="003C523F"/>
    <w:rsid w:val="003E0A93"/>
    <w:rsid w:val="003F6A9B"/>
    <w:rsid w:val="003F7715"/>
    <w:rsid w:val="0040400B"/>
    <w:rsid w:val="00412175"/>
    <w:rsid w:val="00415F2A"/>
    <w:rsid w:val="00422090"/>
    <w:rsid w:val="00422FDD"/>
    <w:rsid w:val="00424660"/>
    <w:rsid w:val="00430A85"/>
    <w:rsid w:val="00435F54"/>
    <w:rsid w:val="0044241B"/>
    <w:rsid w:val="00445AA6"/>
    <w:rsid w:val="004470B3"/>
    <w:rsid w:val="00457C89"/>
    <w:rsid w:val="0046141E"/>
    <w:rsid w:val="00461C66"/>
    <w:rsid w:val="00463257"/>
    <w:rsid w:val="0046758D"/>
    <w:rsid w:val="00467B4B"/>
    <w:rsid w:val="00470667"/>
    <w:rsid w:val="00474379"/>
    <w:rsid w:val="004926FC"/>
    <w:rsid w:val="004933B1"/>
    <w:rsid w:val="00495603"/>
    <w:rsid w:val="004A4396"/>
    <w:rsid w:val="004A68AC"/>
    <w:rsid w:val="004B5510"/>
    <w:rsid w:val="004C43DD"/>
    <w:rsid w:val="004C47B3"/>
    <w:rsid w:val="004C5C8C"/>
    <w:rsid w:val="004D19A3"/>
    <w:rsid w:val="004D5ECE"/>
    <w:rsid w:val="004E0B1C"/>
    <w:rsid w:val="004F7860"/>
    <w:rsid w:val="005020E7"/>
    <w:rsid w:val="005035B9"/>
    <w:rsid w:val="0050642A"/>
    <w:rsid w:val="00512961"/>
    <w:rsid w:val="005147A9"/>
    <w:rsid w:val="00532520"/>
    <w:rsid w:val="00536854"/>
    <w:rsid w:val="005446FE"/>
    <w:rsid w:val="00552C95"/>
    <w:rsid w:val="0055727D"/>
    <w:rsid w:val="00563D21"/>
    <w:rsid w:val="00591F88"/>
    <w:rsid w:val="005B2D1E"/>
    <w:rsid w:val="005C21DD"/>
    <w:rsid w:val="005D6B4B"/>
    <w:rsid w:val="005E0DDE"/>
    <w:rsid w:val="005E6D9A"/>
    <w:rsid w:val="005F7773"/>
    <w:rsid w:val="00601BEF"/>
    <w:rsid w:val="00620D6C"/>
    <w:rsid w:val="006233FC"/>
    <w:rsid w:val="0063261D"/>
    <w:rsid w:val="006349CB"/>
    <w:rsid w:val="006363E6"/>
    <w:rsid w:val="0064279A"/>
    <w:rsid w:val="00653042"/>
    <w:rsid w:val="00654E98"/>
    <w:rsid w:val="00655263"/>
    <w:rsid w:val="0065593E"/>
    <w:rsid w:val="006A340E"/>
    <w:rsid w:val="006A36C7"/>
    <w:rsid w:val="006B4612"/>
    <w:rsid w:val="006C06AA"/>
    <w:rsid w:val="006C7451"/>
    <w:rsid w:val="006C7876"/>
    <w:rsid w:val="006E3760"/>
    <w:rsid w:val="006F0CDD"/>
    <w:rsid w:val="00714127"/>
    <w:rsid w:val="007302FC"/>
    <w:rsid w:val="00744083"/>
    <w:rsid w:val="007565DC"/>
    <w:rsid w:val="00757A61"/>
    <w:rsid w:val="00770B6F"/>
    <w:rsid w:val="00774D58"/>
    <w:rsid w:val="00781751"/>
    <w:rsid w:val="007A379C"/>
    <w:rsid w:val="007A47FC"/>
    <w:rsid w:val="007B0703"/>
    <w:rsid w:val="007B39E8"/>
    <w:rsid w:val="007B5FFE"/>
    <w:rsid w:val="007D2F18"/>
    <w:rsid w:val="007D7A0D"/>
    <w:rsid w:val="007F175A"/>
    <w:rsid w:val="007F25F1"/>
    <w:rsid w:val="00800F3E"/>
    <w:rsid w:val="008103E5"/>
    <w:rsid w:val="00814DA3"/>
    <w:rsid w:val="00824685"/>
    <w:rsid w:val="00827631"/>
    <w:rsid w:val="008308DD"/>
    <w:rsid w:val="0083216E"/>
    <w:rsid w:val="0083783A"/>
    <w:rsid w:val="00841933"/>
    <w:rsid w:val="008524DF"/>
    <w:rsid w:val="00867C65"/>
    <w:rsid w:val="008713B3"/>
    <w:rsid w:val="00891540"/>
    <w:rsid w:val="00892E2E"/>
    <w:rsid w:val="00894B93"/>
    <w:rsid w:val="008B15DA"/>
    <w:rsid w:val="008B48EE"/>
    <w:rsid w:val="008E73A9"/>
    <w:rsid w:val="008F3850"/>
    <w:rsid w:val="008F42C8"/>
    <w:rsid w:val="008F6F0B"/>
    <w:rsid w:val="008F6F5B"/>
    <w:rsid w:val="00902847"/>
    <w:rsid w:val="00913E03"/>
    <w:rsid w:val="00914A63"/>
    <w:rsid w:val="0092286E"/>
    <w:rsid w:val="00922C67"/>
    <w:rsid w:val="00937D11"/>
    <w:rsid w:val="00943F30"/>
    <w:rsid w:val="009453FC"/>
    <w:rsid w:val="009529AA"/>
    <w:rsid w:val="00955942"/>
    <w:rsid w:val="00961256"/>
    <w:rsid w:val="009630AD"/>
    <w:rsid w:val="00965294"/>
    <w:rsid w:val="00973A1D"/>
    <w:rsid w:val="0097636F"/>
    <w:rsid w:val="00976EC5"/>
    <w:rsid w:val="009808C9"/>
    <w:rsid w:val="009906C4"/>
    <w:rsid w:val="00990E79"/>
    <w:rsid w:val="009942DC"/>
    <w:rsid w:val="009A13DC"/>
    <w:rsid w:val="009B19EF"/>
    <w:rsid w:val="009B40DD"/>
    <w:rsid w:val="009C507F"/>
    <w:rsid w:val="009D675D"/>
    <w:rsid w:val="009E0C92"/>
    <w:rsid w:val="009E4DE1"/>
    <w:rsid w:val="009E6FE6"/>
    <w:rsid w:val="00A0530D"/>
    <w:rsid w:val="00A15B24"/>
    <w:rsid w:val="00A36E69"/>
    <w:rsid w:val="00A401B1"/>
    <w:rsid w:val="00A42DD3"/>
    <w:rsid w:val="00A43411"/>
    <w:rsid w:val="00A52A5F"/>
    <w:rsid w:val="00A61246"/>
    <w:rsid w:val="00A716C9"/>
    <w:rsid w:val="00A7303A"/>
    <w:rsid w:val="00A73E06"/>
    <w:rsid w:val="00A745D4"/>
    <w:rsid w:val="00A81257"/>
    <w:rsid w:val="00A92F2D"/>
    <w:rsid w:val="00A96927"/>
    <w:rsid w:val="00A97E24"/>
    <w:rsid w:val="00AA1A3A"/>
    <w:rsid w:val="00AA4CEE"/>
    <w:rsid w:val="00AB6D7D"/>
    <w:rsid w:val="00AC058C"/>
    <w:rsid w:val="00AD75A0"/>
    <w:rsid w:val="00AE0B25"/>
    <w:rsid w:val="00AF3EA7"/>
    <w:rsid w:val="00AF4CB2"/>
    <w:rsid w:val="00B0322E"/>
    <w:rsid w:val="00B17DDB"/>
    <w:rsid w:val="00B271D9"/>
    <w:rsid w:val="00B33A9D"/>
    <w:rsid w:val="00B57A6A"/>
    <w:rsid w:val="00B703BA"/>
    <w:rsid w:val="00B706AE"/>
    <w:rsid w:val="00B74399"/>
    <w:rsid w:val="00B76476"/>
    <w:rsid w:val="00B80443"/>
    <w:rsid w:val="00B80871"/>
    <w:rsid w:val="00B82154"/>
    <w:rsid w:val="00B96140"/>
    <w:rsid w:val="00BA6078"/>
    <w:rsid w:val="00BB1ECF"/>
    <w:rsid w:val="00BB2AC0"/>
    <w:rsid w:val="00BC05E8"/>
    <w:rsid w:val="00BD11A8"/>
    <w:rsid w:val="00BE098F"/>
    <w:rsid w:val="00BF1864"/>
    <w:rsid w:val="00BF1F43"/>
    <w:rsid w:val="00BF61DF"/>
    <w:rsid w:val="00C028EA"/>
    <w:rsid w:val="00C03E60"/>
    <w:rsid w:val="00C10268"/>
    <w:rsid w:val="00C10DF1"/>
    <w:rsid w:val="00C241D4"/>
    <w:rsid w:val="00C3650B"/>
    <w:rsid w:val="00C41126"/>
    <w:rsid w:val="00C60978"/>
    <w:rsid w:val="00C64414"/>
    <w:rsid w:val="00C713D7"/>
    <w:rsid w:val="00C720B8"/>
    <w:rsid w:val="00C72E66"/>
    <w:rsid w:val="00C76110"/>
    <w:rsid w:val="00C76418"/>
    <w:rsid w:val="00C77739"/>
    <w:rsid w:val="00C8265A"/>
    <w:rsid w:val="00C84CE0"/>
    <w:rsid w:val="00C913C5"/>
    <w:rsid w:val="00CA2ED9"/>
    <w:rsid w:val="00CA35A7"/>
    <w:rsid w:val="00CA65C7"/>
    <w:rsid w:val="00CA7241"/>
    <w:rsid w:val="00CB4BFA"/>
    <w:rsid w:val="00CB79B3"/>
    <w:rsid w:val="00CD0676"/>
    <w:rsid w:val="00CD68F3"/>
    <w:rsid w:val="00CD6EEC"/>
    <w:rsid w:val="00CD7CF4"/>
    <w:rsid w:val="00CE608F"/>
    <w:rsid w:val="00CF0D47"/>
    <w:rsid w:val="00D050C3"/>
    <w:rsid w:val="00D11FF4"/>
    <w:rsid w:val="00D23AC6"/>
    <w:rsid w:val="00D24CD4"/>
    <w:rsid w:val="00D33A02"/>
    <w:rsid w:val="00D53E4D"/>
    <w:rsid w:val="00D54422"/>
    <w:rsid w:val="00D54703"/>
    <w:rsid w:val="00D54C0E"/>
    <w:rsid w:val="00D7274A"/>
    <w:rsid w:val="00D81D23"/>
    <w:rsid w:val="00D84DCD"/>
    <w:rsid w:val="00DA2C3E"/>
    <w:rsid w:val="00DC0BDA"/>
    <w:rsid w:val="00DD0C77"/>
    <w:rsid w:val="00DD4274"/>
    <w:rsid w:val="00DD5B3F"/>
    <w:rsid w:val="00DF1B6E"/>
    <w:rsid w:val="00DF5B7F"/>
    <w:rsid w:val="00E01AC3"/>
    <w:rsid w:val="00E034D3"/>
    <w:rsid w:val="00E1614F"/>
    <w:rsid w:val="00E1705C"/>
    <w:rsid w:val="00E22614"/>
    <w:rsid w:val="00E5143B"/>
    <w:rsid w:val="00E73C2E"/>
    <w:rsid w:val="00E7654D"/>
    <w:rsid w:val="00E87E1B"/>
    <w:rsid w:val="00E911DA"/>
    <w:rsid w:val="00E972C7"/>
    <w:rsid w:val="00EB0B33"/>
    <w:rsid w:val="00EB0B79"/>
    <w:rsid w:val="00EC40EF"/>
    <w:rsid w:val="00ED1FC5"/>
    <w:rsid w:val="00ED40FA"/>
    <w:rsid w:val="00ED693C"/>
    <w:rsid w:val="00EE0E76"/>
    <w:rsid w:val="00EE7C94"/>
    <w:rsid w:val="00EF3AEC"/>
    <w:rsid w:val="00EF5235"/>
    <w:rsid w:val="00EF6A7F"/>
    <w:rsid w:val="00F03E7A"/>
    <w:rsid w:val="00F040B7"/>
    <w:rsid w:val="00F105AF"/>
    <w:rsid w:val="00F11841"/>
    <w:rsid w:val="00F30A9F"/>
    <w:rsid w:val="00F31DC4"/>
    <w:rsid w:val="00F36E93"/>
    <w:rsid w:val="00F379F2"/>
    <w:rsid w:val="00F50C0A"/>
    <w:rsid w:val="00F6459B"/>
    <w:rsid w:val="00F6669D"/>
    <w:rsid w:val="00F7305A"/>
    <w:rsid w:val="00F86060"/>
    <w:rsid w:val="00F8722D"/>
    <w:rsid w:val="00F958BF"/>
    <w:rsid w:val="00FA01FE"/>
    <w:rsid w:val="00FA5321"/>
    <w:rsid w:val="00FB21F5"/>
    <w:rsid w:val="00FB5EA0"/>
    <w:rsid w:val="00FB5F89"/>
    <w:rsid w:val="00FC5220"/>
    <w:rsid w:val="00FD0B45"/>
    <w:rsid w:val="00FD30A2"/>
    <w:rsid w:val="00FD49C0"/>
    <w:rsid w:val="00FE3923"/>
    <w:rsid w:val="00FF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09"/>
    <o:shapelayout v:ext="edit">
      <o:idmap v:ext="edit" data="1"/>
    </o:shapelayout>
  </w:shapeDefaults>
  <w:decimalSymbol w:val=","/>
  <w:listSeparator w:val=";"/>
  <w14:docId w14:val="325B55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footnote text" w:uiPriority="99"/>
    <w:lsdException w:name="caption" w:uiPriority="99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Document Map" w:uiPriority="99"/>
    <w:lsdException w:name="Normal (Web)" w:uiPriority="99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iPriority="99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871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2588F"/>
    <w:pPr>
      <w:keepNext/>
      <w:keepLines/>
      <w:overflowPunct w:val="0"/>
      <w:autoSpaceDE w:val="0"/>
      <w:autoSpaceDN w:val="0"/>
      <w:adjustRightInd w:val="0"/>
      <w:spacing w:before="480"/>
      <w:textAlignment w:val="baseline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32588F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2588F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32588F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32588F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2588F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2588F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8B15DA"/>
    <w:pPr>
      <w:keepNext/>
      <w:ind w:firstLine="720"/>
      <w:jc w:val="both"/>
      <w:outlineLvl w:val="7"/>
    </w:pPr>
    <w:rPr>
      <w:b/>
      <w:bCs/>
      <w:szCs w:val="20"/>
    </w:rPr>
  </w:style>
  <w:style w:type="paragraph" w:styleId="9">
    <w:name w:val="heading 9"/>
    <w:basedOn w:val="a"/>
    <w:next w:val="a"/>
    <w:link w:val="90"/>
    <w:uiPriority w:val="99"/>
    <w:qFormat/>
    <w:rsid w:val="0032588F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5F7773"/>
    <w:rPr>
      <w:b/>
      <w:bCs/>
      <w:sz w:val="24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rsid w:val="00654E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92286E"/>
    <w:rPr>
      <w:sz w:val="24"/>
      <w:szCs w:val="24"/>
    </w:rPr>
  </w:style>
  <w:style w:type="paragraph" w:styleId="a5">
    <w:name w:val="footer"/>
    <w:basedOn w:val="a"/>
    <w:link w:val="a6"/>
    <w:rsid w:val="00654E98"/>
    <w:pPr>
      <w:tabs>
        <w:tab w:val="center" w:pos="4677"/>
        <w:tab w:val="right" w:pos="9355"/>
      </w:tabs>
    </w:pPr>
  </w:style>
  <w:style w:type="paragraph" w:styleId="a7">
    <w:name w:val="Normal (Web)"/>
    <w:basedOn w:val="a"/>
    <w:uiPriority w:val="99"/>
    <w:rsid w:val="008B15DA"/>
    <w:pPr>
      <w:spacing w:before="100" w:beforeAutospacing="1" w:after="100" w:afterAutospacing="1"/>
    </w:pPr>
  </w:style>
  <w:style w:type="paragraph" w:customStyle="1" w:styleId="a8">
    <w:name w:val="Текст документа"/>
    <w:basedOn w:val="a"/>
    <w:rsid w:val="005147A9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styleId="a9">
    <w:name w:val="Balloon Text"/>
    <w:basedOn w:val="a"/>
    <w:link w:val="aa"/>
    <w:uiPriority w:val="99"/>
    <w:rsid w:val="00A97E2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A97E24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0E57BF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iPriority w:val="99"/>
    <w:rsid w:val="003A20AB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d">
    <w:name w:val="Основной текст с отступом Знак"/>
    <w:basedOn w:val="a0"/>
    <w:link w:val="ac"/>
    <w:uiPriority w:val="99"/>
    <w:rsid w:val="003A20AB"/>
  </w:style>
  <w:style w:type="character" w:customStyle="1" w:styleId="10">
    <w:name w:val="Заголовок 1 Знак"/>
    <w:basedOn w:val="a0"/>
    <w:link w:val="1"/>
    <w:uiPriority w:val="99"/>
    <w:rsid w:val="0032588F"/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32588F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32588F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2588F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32588F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2588F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2588F"/>
    <w:rPr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rsid w:val="0032588F"/>
    <w:rPr>
      <w:rFonts w:ascii="Arial" w:hAnsi="Arial" w:cs="Arial"/>
      <w:sz w:val="22"/>
      <w:szCs w:val="22"/>
    </w:rPr>
  </w:style>
  <w:style w:type="paragraph" w:customStyle="1" w:styleId="ae">
    <w:name w:val="Когда принят"/>
    <w:basedOn w:val="a"/>
    <w:next w:val="a8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">
    <w:name w:val="Название закона"/>
    <w:basedOn w:val="a"/>
    <w:next w:val="a8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0">
    <w:name w:val="Должность и фамилия"/>
    <w:basedOn w:val="a"/>
    <w:uiPriority w:val="99"/>
    <w:rsid w:val="0032588F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1">
    <w:name w:val="Глава или раздел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2">
    <w:name w:val="caption"/>
    <w:basedOn w:val="a"/>
    <w:next w:val="a"/>
    <w:uiPriority w:val="99"/>
    <w:qFormat/>
    <w:rsid w:val="0032588F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  <w:szCs w:val="20"/>
    </w:rPr>
  </w:style>
  <w:style w:type="paragraph" w:customStyle="1" w:styleId="ConsPlusNormal">
    <w:name w:val="ConsPlusNormal"/>
    <w:uiPriority w:val="99"/>
    <w:rsid w:val="0032588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32588F"/>
    <w:pPr>
      <w:overflowPunct w:val="0"/>
      <w:autoSpaceDE w:val="0"/>
      <w:autoSpaceDN w:val="0"/>
      <w:adjustRightInd w:val="0"/>
      <w:ind w:firstLine="720"/>
      <w:jc w:val="both"/>
    </w:pPr>
    <w:rPr>
      <w:sz w:val="28"/>
      <w:szCs w:val="20"/>
    </w:rPr>
  </w:style>
  <w:style w:type="paragraph" w:customStyle="1" w:styleId="af3">
    <w:name w:val="Òåêñò äîêóìåíòà"/>
    <w:basedOn w:val="a"/>
    <w:uiPriority w:val="99"/>
    <w:rsid w:val="0032588F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rsid w:val="0032588F"/>
    <w:rPr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32588F"/>
    <w:pPr>
      <w:autoSpaceDE w:val="0"/>
      <w:autoSpaceDN w:val="0"/>
      <w:adjustRightInd w:val="0"/>
      <w:jc w:val="both"/>
    </w:pPr>
    <w:rPr>
      <w:rFonts w:ascii="Arial" w:hAnsi="Arial" w:cs="Arial"/>
    </w:rPr>
  </w:style>
  <w:style w:type="character" w:styleId="af4">
    <w:name w:val="page number"/>
    <w:basedOn w:val="a0"/>
    <w:rsid w:val="0032588F"/>
  </w:style>
  <w:style w:type="character" w:customStyle="1" w:styleId="14">
    <w:name w:val="Знак Знак14"/>
    <w:basedOn w:val="a0"/>
    <w:uiPriority w:val="99"/>
    <w:locked/>
    <w:rsid w:val="0032588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2588F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2588F"/>
    <w:rPr>
      <w:lang w:val="ru-RU" w:eastAsia="ru-RU" w:bidi="ar-SA"/>
    </w:rPr>
  </w:style>
  <w:style w:type="paragraph" w:styleId="af5">
    <w:name w:val="Document Map"/>
    <w:basedOn w:val="a"/>
    <w:link w:val="11"/>
    <w:uiPriority w:val="99"/>
    <w:rsid w:val="0032588F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0"/>
    <w:uiPriority w:val="99"/>
    <w:rsid w:val="0032588F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5"/>
    <w:uiPriority w:val="99"/>
    <w:locked/>
    <w:rsid w:val="0032588F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32588F"/>
    <w:rPr>
      <w:lang w:val="ru-RU" w:eastAsia="ru-RU" w:bidi="ar-SA"/>
    </w:rPr>
  </w:style>
  <w:style w:type="paragraph" w:customStyle="1" w:styleId="22">
    <w:name w:val="Стиль2"/>
    <w:basedOn w:val="a5"/>
    <w:autoRedefine/>
    <w:uiPriority w:val="99"/>
    <w:rsid w:val="0032588F"/>
    <w:pPr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paragraph" w:styleId="23">
    <w:name w:val="Body Text 2"/>
    <w:basedOn w:val="a"/>
    <w:link w:val="24"/>
    <w:uiPriority w:val="99"/>
    <w:rsid w:val="0032588F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32588F"/>
  </w:style>
  <w:style w:type="paragraph" w:customStyle="1" w:styleId="ConsPlusNonformat">
    <w:name w:val="ConsPlusNonformat"/>
    <w:rsid w:val="003258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7">
    <w:name w:val="Body Text"/>
    <w:basedOn w:val="a"/>
    <w:link w:val="af8"/>
    <w:uiPriority w:val="99"/>
    <w:rsid w:val="0032588F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8">
    <w:name w:val="Основной текст Знак"/>
    <w:basedOn w:val="a0"/>
    <w:link w:val="af7"/>
    <w:uiPriority w:val="99"/>
    <w:rsid w:val="0032588F"/>
  </w:style>
  <w:style w:type="character" w:styleId="af9">
    <w:name w:val="Hyperlink"/>
    <w:basedOn w:val="a0"/>
    <w:uiPriority w:val="99"/>
    <w:rsid w:val="0032588F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32588F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2588F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2588F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2588F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2588F"/>
  </w:style>
  <w:style w:type="paragraph" w:customStyle="1" w:styleId="afa">
    <w:name w:val="Êîãäà ïðèíÿò"/>
    <w:basedOn w:val="a"/>
    <w:next w:val="af3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b">
    <w:name w:val="Íàçâàíèå çàêîíà"/>
    <w:basedOn w:val="a"/>
    <w:next w:val="af3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c">
    <w:name w:val="Äîëæíîñòü è ôàìèëèÿ"/>
    <w:basedOn w:val="a"/>
    <w:uiPriority w:val="99"/>
    <w:rsid w:val="0032588F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d">
    <w:name w:val="Ãëàâà èëè ðàçäåë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32588F"/>
    <w:pPr>
      <w:spacing w:before="100" w:beforeAutospacing="1" w:after="100" w:afterAutospacing="1"/>
      <w:jc w:val="center"/>
    </w:pPr>
  </w:style>
  <w:style w:type="paragraph" w:customStyle="1" w:styleId="xl39">
    <w:name w:val="xl39"/>
    <w:basedOn w:val="a"/>
    <w:uiPriority w:val="99"/>
    <w:rsid w:val="0032588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32588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2588F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32588F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2588F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e">
    <w:name w:val="Знак Знак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2588F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2588F"/>
    <w:rPr>
      <w:sz w:val="16"/>
      <w:szCs w:val="16"/>
    </w:rPr>
  </w:style>
  <w:style w:type="paragraph" w:styleId="aff">
    <w:name w:val="Title"/>
    <w:basedOn w:val="a"/>
    <w:link w:val="aff0"/>
    <w:uiPriority w:val="99"/>
    <w:qFormat/>
    <w:rsid w:val="0032588F"/>
    <w:pPr>
      <w:jc w:val="center"/>
    </w:pPr>
    <w:rPr>
      <w:b/>
      <w:sz w:val="32"/>
      <w:szCs w:val="20"/>
    </w:rPr>
  </w:style>
  <w:style w:type="character" w:customStyle="1" w:styleId="aff0">
    <w:name w:val="Название Знак"/>
    <w:basedOn w:val="a0"/>
    <w:link w:val="aff"/>
    <w:uiPriority w:val="99"/>
    <w:rsid w:val="0032588F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2588F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2588F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2588F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2588F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2588F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2588F"/>
    <w:rPr>
      <w:rFonts w:cs="Times New Roman"/>
    </w:rPr>
  </w:style>
  <w:style w:type="character" w:customStyle="1" w:styleId="41">
    <w:name w:val="Знак Знак4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">
    <w:name w:val="Знак Знак6"/>
    <w:basedOn w:val="a0"/>
    <w:locked/>
    <w:rsid w:val="0032588F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2588F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2588F"/>
    <w:pPr>
      <w:spacing w:line="360" w:lineRule="auto"/>
      <w:ind w:firstLine="567"/>
      <w:jc w:val="both"/>
    </w:pPr>
    <w:rPr>
      <w:szCs w:val="20"/>
    </w:rPr>
  </w:style>
  <w:style w:type="character" w:customStyle="1" w:styleId="19">
    <w:name w:val="Знак Знак19"/>
    <w:basedOn w:val="a0"/>
    <w:uiPriority w:val="99"/>
    <w:rsid w:val="0032588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2588F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2588F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2588F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sid w:val="0032588F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32588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2588F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2588F"/>
    <w:pPr>
      <w:spacing w:line="360" w:lineRule="auto"/>
      <w:ind w:firstLine="567"/>
      <w:jc w:val="both"/>
    </w:pPr>
    <w:rPr>
      <w:szCs w:val="20"/>
    </w:rPr>
  </w:style>
  <w:style w:type="paragraph" w:customStyle="1" w:styleId="xl25">
    <w:name w:val="xl25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rsid w:val="0032588F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42">
    <w:name w:val="Знак Знак42"/>
    <w:uiPriority w:val="99"/>
    <w:locked/>
    <w:rsid w:val="0032588F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32588F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4">
    <w:name w:val="Текст сноски Знак"/>
    <w:basedOn w:val="a0"/>
    <w:link w:val="aff3"/>
    <w:uiPriority w:val="99"/>
    <w:rsid w:val="0032588F"/>
  </w:style>
  <w:style w:type="character" w:styleId="aff5">
    <w:name w:val="footnote reference"/>
    <w:basedOn w:val="a0"/>
    <w:uiPriority w:val="99"/>
    <w:rsid w:val="0032588F"/>
    <w:rPr>
      <w:vertAlign w:val="superscript"/>
    </w:rPr>
  </w:style>
  <w:style w:type="paragraph" w:customStyle="1" w:styleId="xl64">
    <w:name w:val="xl64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32588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3258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2588F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2588F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2588F"/>
    <w:rPr>
      <w:lang w:val="ru-RU" w:eastAsia="ru-RU" w:bidi="ar-SA"/>
    </w:rPr>
  </w:style>
  <w:style w:type="paragraph" w:customStyle="1" w:styleId="xl80">
    <w:name w:val="xl80"/>
    <w:basedOn w:val="a"/>
    <w:rsid w:val="003258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3258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3258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3258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32588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32588F"/>
  </w:style>
  <w:style w:type="character" w:customStyle="1" w:styleId="82">
    <w:name w:val="Основной шрифт абзаца8"/>
    <w:rsid w:val="0032588F"/>
  </w:style>
  <w:style w:type="character" w:customStyle="1" w:styleId="73">
    <w:name w:val="Основной шрифт абзаца7"/>
    <w:rsid w:val="0032588F"/>
  </w:style>
  <w:style w:type="character" w:customStyle="1" w:styleId="63">
    <w:name w:val="Основной шрифт абзаца6"/>
    <w:rsid w:val="0032588F"/>
  </w:style>
  <w:style w:type="character" w:customStyle="1" w:styleId="52">
    <w:name w:val="Основной шрифт абзаца5"/>
    <w:rsid w:val="0032588F"/>
  </w:style>
  <w:style w:type="character" w:customStyle="1" w:styleId="Absatz-Standardschriftart">
    <w:name w:val="Absatz-Standardschriftart"/>
    <w:rsid w:val="0032588F"/>
  </w:style>
  <w:style w:type="character" w:customStyle="1" w:styleId="WW-Absatz-Standardschriftart">
    <w:name w:val="WW-Absatz-Standardschriftart"/>
    <w:rsid w:val="0032588F"/>
  </w:style>
  <w:style w:type="character" w:customStyle="1" w:styleId="44">
    <w:name w:val="Основной шрифт абзаца4"/>
    <w:rsid w:val="0032588F"/>
  </w:style>
  <w:style w:type="character" w:customStyle="1" w:styleId="37">
    <w:name w:val="Основной шрифт абзаца3"/>
    <w:rsid w:val="0032588F"/>
  </w:style>
  <w:style w:type="character" w:customStyle="1" w:styleId="27">
    <w:name w:val="Основной шрифт абзаца2"/>
    <w:rsid w:val="0032588F"/>
  </w:style>
  <w:style w:type="character" w:customStyle="1" w:styleId="WW-Absatz-Standardschriftart1">
    <w:name w:val="WW-Absatz-Standardschriftart1"/>
    <w:rsid w:val="0032588F"/>
  </w:style>
  <w:style w:type="character" w:customStyle="1" w:styleId="1b">
    <w:name w:val="Основной шрифт абзаца1"/>
    <w:rsid w:val="0032588F"/>
  </w:style>
  <w:style w:type="character" w:customStyle="1" w:styleId="aff7">
    <w:name w:val="Символ нумерации"/>
    <w:rsid w:val="0032588F"/>
  </w:style>
  <w:style w:type="character" w:customStyle="1" w:styleId="ConsPlusNormal0">
    <w:name w:val="ConsPlusNormal Знак"/>
    <w:basedOn w:val="44"/>
    <w:rsid w:val="0032588F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7"/>
    <w:rsid w:val="0032588F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8">
    <w:name w:val="List"/>
    <w:basedOn w:val="af7"/>
    <w:rsid w:val="0032588F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83">
    <w:name w:val="Название8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74">
    <w:name w:val="Название7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64">
    <w:name w:val="Название6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53">
    <w:name w:val="Название5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45">
    <w:name w:val="Название4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38">
    <w:name w:val="Название3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28">
    <w:name w:val="Название2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1d">
    <w:name w:val="Название1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aff9">
    <w:name w:val="Содержимое таблицы"/>
    <w:basedOn w:val="a"/>
    <w:rsid w:val="0032588F"/>
    <w:pPr>
      <w:suppressLineNumbers/>
      <w:suppressAutoHyphens/>
    </w:pPr>
    <w:rPr>
      <w:szCs w:val="20"/>
      <w:lang w:eastAsia="ar-SA"/>
    </w:rPr>
  </w:style>
  <w:style w:type="paragraph" w:customStyle="1" w:styleId="affa">
    <w:name w:val="Заголовок таблицы"/>
    <w:basedOn w:val="aff9"/>
    <w:rsid w:val="0032588F"/>
    <w:pPr>
      <w:jc w:val="center"/>
    </w:pPr>
    <w:rPr>
      <w:b/>
      <w:bCs/>
    </w:rPr>
  </w:style>
  <w:style w:type="character" w:customStyle="1" w:styleId="affb">
    <w:name w:val="Основной текст_"/>
    <w:link w:val="2a"/>
    <w:rsid w:val="0032588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b"/>
    <w:rsid w:val="0032588F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32588F"/>
  </w:style>
  <w:style w:type="character" w:customStyle="1" w:styleId="1f">
    <w:name w:val="Основной текст с отступом Знак1"/>
    <w:basedOn w:val="a0"/>
    <w:uiPriority w:val="99"/>
    <w:semiHidden/>
    <w:rsid w:val="0032588F"/>
  </w:style>
  <w:style w:type="character" w:customStyle="1" w:styleId="1f0">
    <w:name w:val="Основной текст Знак1"/>
    <w:basedOn w:val="a0"/>
    <w:uiPriority w:val="99"/>
    <w:semiHidden/>
    <w:rsid w:val="0032588F"/>
  </w:style>
  <w:style w:type="character" w:customStyle="1" w:styleId="214">
    <w:name w:val="Основной текст с отступом 2 Знак1"/>
    <w:basedOn w:val="a0"/>
    <w:uiPriority w:val="99"/>
    <w:semiHidden/>
    <w:rsid w:val="0032588F"/>
  </w:style>
  <w:style w:type="character" w:customStyle="1" w:styleId="313">
    <w:name w:val="Основной текст 3 Знак1"/>
    <w:basedOn w:val="a0"/>
    <w:uiPriority w:val="99"/>
    <w:semiHidden/>
    <w:rsid w:val="0032588F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258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2588F"/>
  </w:style>
  <w:style w:type="paragraph" w:customStyle="1" w:styleId="affc">
    <w:name w:val="Прижатый влево"/>
    <w:basedOn w:val="a"/>
    <w:next w:val="a"/>
    <w:uiPriority w:val="99"/>
    <w:rsid w:val="0032588F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xl94">
    <w:name w:val="xl94"/>
    <w:basedOn w:val="a"/>
    <w:rsid w:val="0032588F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32588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3258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32588F"/>
    <w:rPr>
      <w:color w:val="106BBE"/>
    </w:rPr>
  </w:style>
  <w:style w:type="character" w:customStyle="1" w:styleId="affe">
    <w:name w:val="Цветовое выделение"/>
    <w:rsid w:val="0032588F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32588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0">
    <w:name w:val="a"/>
    <w:basedOn w:val="a"/>
    <w:rsid w:val="0032588F"/>
    <w:pPr>
      <w:spacing w:before="100" w:beforeAutospacing="1" w:after="100" w:afterAutospacing="1"/>
    </w:pPr>
    <w:rPr>
      <w:rFonts w:eastAsiaTheme="minorHAnsi"/>
    </w:rPr>
  </w:style>
  <w:style w:type="character" w:customStyle="1" w:styleId="1f3">
    <w:name w:val="Гиперссылка1"/>
    <w:basedOn w:val="a0"/>
    <w:uiPriority w:val="99"/>
    <w:semiHidden/>
    <w:unhideWhenUsed/>
    <w:rsid w:val="0032588F"/>
    <w:rPr>
      <w:color w:val="0000FF"/>
      <w:u w:val="single"/>
    </w:rPr>
  </w:style>
  <w:style w:type="paragraph" w:customStyle="1" w:styleId="1f4">
    <w:name w:val="Основной текст1"/>
    <w:basedOn w:val="a"/>
    <w:rsid w:val="0032588F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1">
    <w:name w:val="Subtitle"/>
    <w:basedOn w:val="a"/>
    <w:next w:val="a"/>
    <w:link w:val="afff2"/>
    <w:uiPriority w:val="11"/>
    <w:qFormat/>
    <w:rsid w:val="0032588F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32588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5">
    <w:name w:val="Нет списка1"/>
    <w:next w:val="a2"/>
    <w:uiPriority w:val="99"/>
    <w:semiHidden/>
    <w:unhideWhenUsed/>
    <w:rsid w:val="0032588F"/>
  </w:style>
  <w:style w:type="paragraph" w:customStyle="1" w:styleId="xl97">
    <w:name w:val="xl97"/>
    <w:basedOn w:val="a"/>
    <w:rsid w:val="0032588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32588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32588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32588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32588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32588F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2588F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</w:rPr>
  </w:style>
  <w:style w:type="paragraph" w:customStyle="1" w:styleId="afff4">
    <w:name w:val="Комментарий"/>
    <w:basedOn w:val="afff3"/>
    <w:next w:val="a"/>
    <w:uiPriority w:val="99"/>
    <w:rsid w:val="0032588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2588F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2588F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fff7">
    <w:name w:val="Цветовое выделение для Текст"/>
    <w:uiPriority w:val="99"/>
    <w:rsid w:val="0032588F"/>
  </w:style>
  <w:style w:type="character" w:styleId="afff8">
    <w:name w:val="Strong"/>
    <w:basedOn w:val="a0"/>
    <w:uiPriority w:val="22"/>
    <w:qFormat/>
    <w:rsid w:val="0032588F"/>
    <w:rPr>
      <w:b/>
      <w:bCs/>
    </w:rPr>
  </w:style>
  <w:style w:type="table" w:customStyle="1" w:styleId="1f6">
    <w:name w:val="Сетка таблицы1"/>
    <w:basedOn w:val="a1"/>
    <w:next w:val="ab"/>
    <w:uiPriority w:val="59"/>
    <w:rsid w:val="0032588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2588F"/>
    <w:pPr>
      <w:spacing w:before="100" w:beforeAutospacing="1" w:after="100" w:afterAutospacing="1"/>
    </w:pPr>
  </w:style>
  <w:style w:type="paragraph" w:customStyle="1" w:styleId="8513566194da8905consplusnormal">
    <w:name w:val="8513566194da8905consplusnormal"/>
    <w:basedOn w:val="a"/>
    <w:rsid w:val="0032588F"/>
    <w:pPr>
      <w:spacing w:before="100" w:beforeAutospacing="1" w:after="100" w:afterAutospacing="1"/>
    </w:pPr>
  </w:style>
  <w:style w:type="table" w:customStyle="1" w:styleId="2c">
    <w:name w:val="Сетка таблицы2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32588F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32588F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</w:rPr>
  </w:style>
  <w:style w:type="paragraph" w:customStyle="1" w:styleId="Style9">
    <w:name w:val="Style9"/>
    <w:basedOn w:val="a"/>
    <w:uiPriority w:val="99"/>
    <w:rsid w:val="0032588F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</w:rPr>
  </w:style>
  <w:style w:type="paragraph" w:customStyle="1" w:styleId="Style10">
    <w:name w:val="Style10"/>
    <w:basedOn w:val="a"/>
    <w:uiPriority w:val="99"/>
    <w:rsid w:val="0032588F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32588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2588F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2588F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32588F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table" w:customStyle="1" w:styleId="47">
    <w:name w:val="Сетка таблицы4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32588F"/>
  </w:style>
  <w:style w:type="paragraph" w:customStyle="1" w:styleId="msonormal0">
    <w:name w:val="msonormal"/>
    <w:basedOn w:val="a"/>
    <w:rsid w:val="002A1358"/>
    <w:pPr>
      <w:spacing w:before="100" w:beforeAutospacing="1" w:after="100" w:afterAutospacing="1"/>
    </w:pPr>
  </w:style>
  <w:style w:type="paragraph" w:customStyle="1" w:styleId="xl250">
    <w:name w:val="xl250"/>
    <w:basedOn w:val="a"/>
    <w:rsid w:val="002A1358"/>
    <w:pPr>
      <w:spacing w:before="100" w:beforeAutospacing="1" w:after="100" w:afterAutospacing="1"/>
    </w:pPr>
    <w:rPr>
      <w:rFonts w:ascii="PT Astra Serif" w:hAnsi="PT Astra Serif"/>
    </w:rPr>
  </w:style>
  <w:style w:type="paragraph" w:customStyle="1" w:styleId="xl251">
    <w:name w:val="xl251"/>
    <w:basedOn w:val="a"/>
    <w:rsid w:val="002A1358"/>
    <w:pPr>
      <w:spacing w:before="100" w:beforeAutospacing="1" w:after="100" w:afterAutospacing="1"/>
    </w:pPr>
    <w:rPr>
      <w:rFonts w:ascii="PT Astra Serif" w:hAnsi="PT Astra Serif"/>
      <w:b/>
      <w:bCs/>
      <w:color w:val="000000"/>
    </w:rPr>
  </w:style>
  <w:style w:type="paragraph" w:customStyle="1" w:styleId="xl252">
    <w:name w:val="xl252"/>
    <w:basedOn w:val="a"/>
    <w:rsid w:val="002A1358"/>
    <w:pPr>
      <w:spacing w:before="100" w:beforeAutospacing="1" w:after="100" w:afterAutospacing="1"/>
    </w:pPr>
    <w:rPr>
      <w:rFonts w:ascii="PT Astra Serif" w:hAnsi="PT Astra Serif"/>
      <w:color w:val="000000"/>
    </w:rPr>
  </w:style>
  <w:style w:type="paragraph" w:customStyle="1" w:styleId="xl253">
    <w:name w:val="xl253"/>
    <w:basedOn w:val="a"/>
    <w:rsid w:val="002A135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PT Astra Serif" w:hAnsi="PT Astra Serif"/>
      <w:b/>
      <w:bCs/>
      <w:color w:val="000000"/>
    </w:rPr>
  </w:style>
  <w:style w:type="paragraph" w:customStyle="1" w:styleId="xl254">
    <w:name w:val="xl254"/>
    <w:basedOn w:val="a"/>
    <w:rsid w:val="002A135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Astra Serif" w:hAnsi="PT Astra Serif"/>
      <w:b/>
      <w:bCs/>
      <w:color w:val="000000"/>
    </w:rPr>
  </w:style>
  <w:style w:type="paragraph" w:customStyle="1" w:styleId="xl255">
    <w:name w:val="xl255"/>
    <w:basedOn w:val="a"/>
    <w:rsid w:val="002A1358"/>
    <w:pPr>
      <w:pBdr>
        <w:top w:val="single" w:sz="4" w:space="0" w:color="auto"/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</w:pPr>
    <w:rPr>
      <w:rFonts w:ascii="PT Astra Serif" w:hAnsi="PT Astra Serif"/>
      <w:b/>
      <w:bCs/>
      <w:color w:val="000000"/>
    </w:rPr>
  </w:style>
  <w:style w:type="paragraph" w:customStyle="1" w:styleId="xl256">
    <w:name w:val="xl256"/>
    <w:basedOn w:val="a"/>
    <w:rsid w:val="002A1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T Astra Serif" w:hAnsi="PT Astra Serif"/>
      <w:b/>
      <w:bCs/>
      <w:color w:val="000000"/>
    </w:rPr>
  </w:style>
  <w:style w:type="paragraph" w:customStyle="1" w:styleId="xl257">
    <w:name w:val="xl257"/>
    <w:basedOn w:val="a"/>
    <w:rsid w:val="002A1358"/>
    <w:pPr>
      <w:pBdr>
        <w:top w:val="single" w:sz="4" w:space="0" w:color="auto"/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</w:pPr>
    <w:rPr>
      <w:rFonts w:ascii="PT Astra Serif" w:hAnsi="PT Astra Serif"/>
      <w:color w:val="000000"/>
    </w:rPr>
  </w:style>
  <w:style w:type="paragraph" w:customStyle="1" w:styleId="xl258">
    <w:name w:val="xl258"/>
    <w:basedOn w:val="a"/>
    <w:rsid w:val="002A1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T Astra Serif" w:hAnsi="PT Astra Serif"/>
      <w:color w:val="000000"/>
    </w:rPr>
  </w:style>
  <w:style w:type="paragraph" w:customStyle="1" w:styleId="xl259">
    <w:name w:val="xl259"/>
    <w:basedOn w:val="a"/>
    <w:rsid w:val="002A135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Astra Serif" w:hAnsi="PT Astra Serif"/>
      <w:b/>
      <w:bCs/>
    </w:rPr>
  </w:style>
  <w:style w:type="paragraph" w:customStyle="1" w:styleId="xl260">
    <w:name w:val="xl260"/>
    <w:basedOn w:val="a"/>
    <w:rsid w:val="002A135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Astra Serif" w:hAnsi="PT Astra Serif"/>
      <w:b/>
      <w:bCs/>
    </w:rPr>
  </w:style>
  <w:style w:type="paragraph" w:customStyle="1" w:styleId="xl261">
    <w:name w:val="xl261"/>
    <w:basedOn w:val="a"/>
    <w:rsid w:val="002A1358"/>
    <w:pPr>
      <w:spacing w:before="100" w:beforeAutospacing="1" w:after="100" w:afterAutospacing="1"/>
      <w:jc w:val="right"/>
    </w:pPr>
    <w:rPr>
      <w:rFonts w:ascii="PT Astra Serif" w:hAnsi="PT Astra Serif"/>
      <w:color w:val="000000"/>
    </w:rPr>
  </w:style>
  <w:style w:type="paragraph" w:customStyle="1" w:styleId="xl262">
    <w:name w:val="xl262"/>
    <w:basedOn w:val="a"/>
    <w:rsid w:val="002A1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PT Astra Serif" w:hAnsi="PT Astra Serif"/>
      <w:b/>
      <w:bCs/>
      <w:color w:val="000000"/>
    </w:rPr>
  </w:style>
  <w:style w:type="paragraph" w:customStyle="1" w:styleId="xl263">
    <w:name w:val="xl263"/>
    <w:basedOn w:val="a"/>
    <w:rsid w:val="002A1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PT Astra Serif" w:hAnsi="PT Astra Serif"/>
      <w:color w:val="000000"/>
    </w:rPr>
  </w:style>
  <w:style w:type="paragraph" w:customStyle="1" w:styleId="xl264">
    <w:name w:val="xl264"/>
    <w:basedOn w:val="a"/>
    <w:rsid w:val="002A1358"/>
    <w:pPr>
      <w:spacing w:before="100" w:beforeAutospacing="1" w:after="100" w:afterAutospacing="1"/>
      <w:jc w:val="center"/>
      <w:textAlignment w:val="center"/>
    </w:pPr>
    <w:rPr>
      <w:rFonts w:ascii="PT Astra Serif" w:hAnsi="PT Astra Serif"/>
      <w:b/>
      <w:bCs/>
      <w:color w:val="000000"/>
      <w:sz w:val="28"/>
      <w:szCs w:val="28"/>
    </w:rPr>
  </w:style>
  <w:style w:type="paragraph" w:customStyle="1" w:styleId="xl265">
    <w:name w:val="xl265"/>
    <w:basedOn w:val="a"/>
    <w:rsid w:val="002A1358"/>
    <w:pPr>
      <w:spacing w:before="100" w:beforeAutospacing="1" w:after="100" w:afterAutospacing="1"/>
      <w:jc w:val="center"/>
      <w:textAlignment w:val="center"/>
    </w:pPr>
    <w:rPr>
      <w:rFonts w:ascii="PT Astra Serif" w:hAnsi="PT Astra Seri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footnote text" w:uiPriority="99"/>
    <w:lsdException w:name="caption" w:uiPriority="99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Document Map" w:uiPriority="99"/>
    <w:lsdException w:name="Normal (Web)" w:uiPriority="99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iPriority="99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871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2588F"/>
    <w:pPr>
      <w:keepNext/>
      <w:keepLines/>
      <w:overflowPunct w:val="0"/>
      <w:autoSpaceDE w:val="0"/>
      <w:autoSpaceDN w:val="0"/>
      <w:adjustRightInd w:val="0"/>
      <w:spacing w:before="480"/>
      <w:textAlignment w:val="baseline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32588F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2588F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32588F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32588F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2588F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2588F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8B15DA"/>
    <w:pPr>
      <w:keepNext/>
      <w:ind w:firstLine="720"/>
      <w:jc w:val="both"/>
      <w:outlineLvl w:val="7"/>
    </w:pPr>
    <w:rPr>
      <w:b/>
      <w:bCs/>
      <w:szCs w:val="20"/>
    </w:rPr>
  </w:style>
  <w:style w:type="paragraph" w:styleId="9">
    <w:name w:val="heading 9"/>
    <w:basedOn w:val="a"/>
    <w:next w:val="a"/>
    <w:link w:val="90"/>
    <w:uiPriority w:val="99"/>
    <w:qFormat/>
    <w:rsid w:val="0032588F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5F7773"/>
    <w:rPr>
      <w:b/>
      <w:bCs/>
      <w:sz w:val="24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rsid w:val="00654E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92286E"/>
    <w:rPr>
      <w:sz w:val="24"/>
      <w:szCs w:val="24"/>
    </w:rPr>
  </w:style>
  <w:style w:type="paragraph" w:styleId="a5">
    <w:name w:val="footer"/>
    <w:basedOn w:val="a"/>
    <w:link w:val="a6"/>
    <w:rsid w:val="00654E98"/>
    <w:pPr>
      <w:tabs>
        <w:tab w:val="center" w:pos="4677"/>
        <w:tab w:val="right" w:pos="9355"/>
      </w:tabs>
    </w:pPr>
  </w:style>
  <w:style w:type="paragraph" w:styleId="a7">
    <w:name w:val="Normal (Web)"/>
    <w:basedOn w:val="a"/>
    <w:uiPriority w:val="99"/>
    <w:rsid w:val="008B15DA"/>
    <w:pPr>
      <w:spacing w:before="100" w:beforeAutospacing="1" w:after="100" w:afterAutospacing="1"/>
    </w:pPr>
  </w:style>
  <w:style w:type="paragraph" w:customStyle="1" w:styleId="a8">
    <w:name w:val="Текст документа"/>
    <w:basedOn w:val="a"/>
    <w:rsid w:val="005147A9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styleId="a9">
    <w:name w:val="Balloon Text"/>
    <w:basedOn w:val="a"/>
    <w:link w:val="aa"/>
    <w:uiPriority w:val="99"/>
    <w:rsid w:val="00A97E2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A97E24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0E57BF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iPriority w:val="99"/>
    <w:rsid w:val="003A20AB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d">
    <w:name w:val="Основной текст с отступом Знак"/>
    <w:basedOn w:val="a0"/>
    <w:link w:val="ac"/>
    <w:uiPriority w:val="99"/>
    <w:rsid w:val="003A20AB"/>
  </w:style>
  <w:style w:type="character" w:customStyle="1" w:styleId="10">
    <w:name w:val="Заголовок 1 Знак"/>
    <w:basedOn w:val="a0"/>
    <w:link w:val="1"/>
    <w:uiPriority w:val="99"/>
    <w:rsid w:val="0032588F"/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32588F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32588F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2588F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32588F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2588F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2588F"/>
    <w:rPr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rsid w:val="0032588F"/>
    <w:rPr>
      <w:rFonts w:ascii="Arial" w:hAnsi="Arial" w:cs="Arial"/>
      <w:sz w:val="22"/>
      <w:szCs w:val="22"/>
    </w:rPr>
  </w:style>
  <w:style w:type="paragraph" w:customStyle="1" w:styleId="ae">
    <w:name w:val="Когда принят"/>
    <w:basedOn w:val="a"/>
    <w:next w:val="a8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">
    <w:name w:val="Название закона"/>
    <w:basedOn w:val="a"/>
    <w:next w:val="a8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0">
    <w:name w:val="Должность и фамилия"/>
    <w:basedOn w:val="a"/>
    <w:uiPriority w:val="99"/>
    <w:rsid w:val="0032588F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1">
    <w:name w:val="Глава или раздел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2">
    <w:name w:val="caption"/>
    <w:basedOn w:val="a"/>
    <w:next w:val="a"/>
    <w:uiPriority w:val="99"/>
    <w:qFormat/>
    <w:rsid w:val="0032588F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  <w:szCs w:val="20"/>
    </w:rPr>
  </w:style>
  <w:style w:type="paragraph" w:customStyle="1" w:styleId="ConsPlusNormal">
    <w:name w:val="ConsPlusNormal"/>
    <w:uiPriority w:val="99"/>
    <w:rsid w:val="0032588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32588F"/>
    <w:pPr>
      <w:overflowPunct w:val="0"/>
      <w:autoSpaceDE w:val="0"/>
      <w:autoSpaceDN w:val="0"/>
      <w:adjustRightInd w:val="0"/>
      <w:ind w:firstLine="720"/>
      <w:jc w:val="both"/>
    </w:pPr>
    <w:rPr>
      <w:sz w:val="28"/>
      <w:szCs w:val="20"/>
    </w:rPr>
  </w:style>
  <w:style w:type="paragraph" w:customStyle="1" w:styleId="af3">
    <w:name w:val="Òåêñò äîêóìåíòà"/>
    <w:basedOn w:val="a"/>
    <w:uiPriority w:val="99"/>
    <w:rsid w:val="0032588F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rsid w:val="0032588F"/>
    <w:rPr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32588F"/>
    <w:pPr>
      <w:autoSpaceDE w:val="0"/>
      <w:autoSpaceDN w:val="0"/>
      <w:adjustRightInd w:val="0"/>
      <w:jc w:val="both"/>
    </w:pPr>
    <w:rPr>
      <w:rFonts w:ascii="Arial" w:hAnsi="Arial" w:cs="Arial"/>
    </w:rPr>
  </w:style>
  <w:style w:type="character" w:styleId="af4">
    <w:name w:val="page number"/>
    <w:basedOn w:val="a0"/>
    <w:rsid w:val="0032588F"/>
  </w:style>
  <w:style w:type="character" w:customStyle="1" w:styleId="14">
    <w:name w:val="Знак Знак14"/>
    <w:basedOn w:val="a0"/>
    <w:uiPriority w:val="99"/>
    <w:locked/>
    <w:rsid w:val="0032588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2588F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2588F"/>
    <w:rPr>
      <w:lang w:val="ru-RU" w:eastAsia="ru-RU" w:bidi="ar-SA"/>
    </w:rPr>
  </w:style>
  <w:style w:type="paragraph" w:styleId="af5">
    <w:name w:val="Document Map"/>
    <w:basedOn w:val="a"/>
    <w:link w:val="11"/>
    <w:uiPriority w:val="99"/>
    <w:rsid w:val="0032588F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0"/>
    <w:uiPriority w:val="99"/>
    <w:rsid w:val="0032588F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5"/>
    <w:uiPriority w:val="99"/>
    <w:locked/>
    <w:rsid w:val="0032588F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32588F"/>
    <w:rPr>
      <w:lang w:val="ru-RU" w:eastAsia="ru-RU" w:bidi="ar-SA"/>
    </w:rPr>
  </w:style>
  <w:style w:type="paragraph" w:customStyle="1" w:styleId="22">
    <w:name w:val="Стиль2"/>
    <w:basedOn w:val="a5"/>
    <w:autoRedefine/>
    <w:uiPriority w:val="99"/>
    <w:rsid w:val="0032588F"/>
    <w:pPr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paragraph" w:styleId="23">
    <w:name w:val="Body Text 2"/>
    <w:basedOn w:val="a"/>
    <w:link w:val="24"/>
    <w:uiPriority w:val="99"/>
    <w:rsid w:val="0032588F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32588F"/>
  </w:style>
  <w:style w:type="paragraph" w:customStyle="1" w:styleId="ConsPlusNonformat">
    <w:name w:val="ConsPlusNonformat"/>
    <w:rsid w:val="003258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7">
    <w:name w:val="Body Text"/>
    <w:basedOn w:val="a"/>
    <w:link w:val="af8"/>
    <w:uiPriority w:val="99"/>
    <w:rsid w:val="0032588F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8">
    <w:name w:val="Основной текст Знак"/>
    <w:basedOn w:val="a0"/>
    <w:link w:val="af7"/>
    <w:uiPriority w:val="99"/>
    <w:rsid w:val="0032588F"/>
  </w:style>
  <w:style w:type="character" w:styleId="af9">
    <w:name w:val="Hyperlink"/>
    <w:basedOn w:val="a0"/>
    <w:uiPriority w:val="99"/>
    <w:rsid w:val="0032588F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32588F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2588F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2588F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2588F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2588F"/>
  </w:style>
  <w:style w:type="paragraph" w:customStyle="1" w:styleId="afa">
    <w:name w:val="Êîãäà ïðèíÿò"/>
    <w:basedOn w:val="a"/>
    <w:next w:val="af3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b">
    <w:name w:val="Íàçâàíèå çàêîíà"/>
    <w:basedOn w:val="a"/>
    <w:next w:val="af3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c">
    <w:name w:val="Äîëæíîñòü è ôàìèëèÿ"/>
    <w:basedOn w:val="a"/>
    <w:uiPriority w:val="99"/>
    <w:rsid w:val="0032588F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d">
    <w:name w:val="Ãëàâà èëè ðàçäåë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32588F"/>
    <w:pPr>
      <w:spacing w:before="100" w:beforeAutospacing="1" w:after="100" w:afterAutospacing="1"/>
      <w:jc w:val="center"/>
    </w:pPr>
  </w:style>
  <w:style w:type="paragraph" w:customStyle="1" w:styleId="xl39">
    <w:name w:val="xl39"/>
    <w:basedOn w:val="a"/>
    <w:uiPriority w:val="99"/>
    <w:rsid w:val="0032588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32588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2588F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32588F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2588F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e">
    <w:name w:val="Знак Знак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2588F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2588F"/>
    <w:rPr>
      <w:sz w:val="16"/>
      <w:szCs w:val="16"/>
    </w:rPr>
  </w:style>
  <w:style w:type="paragraph" w:styleId="aff">
    <w:name w:val="Title"/>
    <w:basedOn w:val="a"/>
    <w:link w:val="aff0"/>
    <w:uiPriority w:val="99"/>
    <w:qFormat/>
    <w:rsid w:val="0032588F"/>
    <w:pPr>
      <w:jc w:val="center"/>
    </w:pPr>
    <w:rPr>
      <w:b/>
      <w:sz w:val="32"/>
      <w:szCs w:val="20"/>
    </w:rPr>
  </w:style>
  <w:style w:type="character" w:customStyle="1" w:styleId="aff0">
    <w:name w:val="Название Знак"/>
    <w:basedOn w:val="a0"/>
    <w:link w:val="aff"/>
    <w:uiPriority w:val="99"/>
    <w:rsid w:val="0032588F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2588F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2588F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2588F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2588F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2588F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2588F"/>
    <w:rPr>
      <w:rFonts w:cs="Times New Roman"/>
    </w:rPr>
  </w:style>
  <w:style w:type="character" w:customStyle="1" w:styleId="41">
    <w:name w:val="Знак Знак4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">
    <w:name w:val="Знак Знак6"/>
    <w:basedOn w:val="a0"/>
    <w:locked/>
    <w:rsid w:val="0032588F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2588F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2588F"/>
    <w:pPr>
      <w:spacing w:line="360" w:lineRule="auto"/>
      <w:ind w:firstLine="567"/>
      <w:jc w:val="both"/>
    </w:pPr>
    <w:rPr>
      <w:szCs w:val="20"/>
    </w:rPr>
  </w:style>
  <w:style w:type="character" w:customStyle="1" w:styleId="19">
    <w:name w:val="Знак Знак19"/>
    <w:basedOn w:val="a0"/>
    <w:uiPriority w:val="99"/>
    <w:rsid w:val="0032588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2588F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2588F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2588F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sid w:val="0032588F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32588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2588F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2588F"/>
    <w:pPr>
      <w:spacing w:line="360" w:lineRule="auto"/>
      <w:ind w:firstLine="567"/>
      <w:jc w:val="both"/>
    </w:pPr>
    <w:rPr>
      <w:szCs w:val="20"/>
    </w:rPr>
  </w:style>
  <w:style w:type="paragraph" w:customStyle="1" w:styleId="xl25">
    <w:name w:val="xl25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rsid w:val="0032588F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42">
    <w:name w:val="Знак Знак42"/>
    <w:uiPriority w:val="99"/>
    <w:locked/>
    <w:rsid w:val="0032588F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32588F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4">
    <w:name w:val="Текст сноски Знак"/>
    <w:basedOn w:val="a0"/>
    <w:link w:val="aff3"/>
    <w:uiPriority w:val="99"/>
    <w:rsid w:val="0032588F"/>
  </w:style>
  <w:style w:type="character" w:styleId="aff5">
    <w:name w:val="footnote reference"/>
    <w:basedOn w:val="a0"/>
    <w:uiPriority w:val="99"/>
    <w:rsid w:val="0032588F"/>
    <w:rPr>
      <w:vertAlign w:val="superscript"/>
    </w:rPr>
  </w:style>
  <w:style w:type="paragraph" w:customStyle="1" w:styleId="xl64">
    <w:name w:val="xl64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32588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3258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2588F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2588F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2588F"/>
    <w:rPr>
      <w:lang w:val="ru-RU" w:eastAsia="ru-RU" w:bidi="ar-SA"/>
    </w:rPr>
  </w:style>
  <w:style w:type="paragraph" w:customStyle="1" w:styleId="xl80">
    <w:name w:val="xl80"/>
    <w:basedOn w:val="a"/>
    <w:rsid w:val="003258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3258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3258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3258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32588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32588F"/>
  </w:style>
  <w:style w:type="character" w:customStyle="1" w:styleId="82">
    <w:name w:val="Основной шрифт абзаца8"/>
    <w:rsid w:val="0032588F"/>
  </w:style>
  <w:style w:type="character" w:customStyle="1" w:styleId="73">
    <w:name w:val="Основной шрифт абзаца7"/>
    <w:rsid w:val="0032588F"/>
  </w:style>
  <w:style w:type="character" w:customStyle="1" w:styleId="63">
    <w:name w:val="Основной шрифт абзаца6"/>
    <w:rsid w:val="0032588F"/>
  </w:style>
  <w:style w:type="character" w:customStyle="1" w:styleId="52">
    <w:name w:val="Основной шрифт абзаца5"/>
    <w:rsid w:val="0032588F"/>
  </w:style>
  <w:style w:type="character" w:customStyle="1" w:styleId="Absatz-Standardschriftart">
    <w:name w:val="Absatz-Standardschriftart"/>
    <w:rsid w:val="0032588F"/>
  </w:style>
  <w:style w:type="character" w:customStyle="1" w:styleId="WW-Absatz-Standardschriftart">
    <w:name w:val="WW-Absatz-Standardschriftart"/>
    <w:rsid w:val="0032588F"/>
  </w:style>
  <w:style w:type="character" w:customStyle="1" w:styleId="44">
    <w:name w:val="Основной шрифт абзаца4"/>
    <w:rsid w:val="0032588F"/>
  </w:style>
  <w:style w:type="character" w:customStyle="1" w:styleId="37">
    <w:name w:val="Основной шрифт абзаца3"/>
    <w:rsid w:val="0032588F"/>
  </w:style>
  <w:style w:type="character" w:customStyle="1" w:styleId="27">
    <w:name w:val="Основной шрифт абзаца2"/>
    <w:rsid w:val="0032588F"/>
  </w:style>
  <w:style w:type="character" w:customStyle="1" w:styleId="WW-Absatz-Standardschriftart1">
    <w:name w:val="WW-Absatz-Standardschriftart1"/>
    <w:rsid w:val="0032588F"/>
  </w:style>
  <w:style w:type="character" w:customStyle="1" w:styleId="1b">
    <w:name w:val="Основной шрифт абзаца1"/>
    <w:rsid w:val="0032588F"/>
  </w:style>
  <w:style w:type="character" w:customStyle="1" w:styleId="aff7">
    <w:name w:val="Символ нумерации"/>
    <w:rsid w:val="0032588F"/>
  </w:style>
  <w:style w:type="character" w:customStyle="1" w:styleId="ConsPlusNormal0">
    <w:name w:val="ConsPlusNormal Знак"/>
    <w:basedOn w:val="44"/>
    <w:rsid w:val="0032588F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7"/>
    <w:rsid w:val="0032588F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8">
    <w:name w:val="List"/>
    <w:basedOn w:val="af7"/>
    <w:rsid w:val="0032588F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83">
    <w:name w:val="Название8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74">
    <w:name w:val="Название7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64">
    <w:name w:val="Название6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53">
    <w:name w:val="Название5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45">
    <w:name w:val="Название4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38">
    <w:name w:val="Название3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28">
    <w:name w:val="Название2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1d">
    <w:name w:val="Название1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aff9">
    <w:name w:val="Содержимое таблицы"/>
    <w:basedOn w:val="a"/>
    <w:rsid w:val="0032588F"/>
    <w:pPr>
      <w:suppressLineNumbers/>
      <w:suppressAutoHyphens/>
    </w:pPr>
    <w:rPr>
      <w:szCs w:val="20"/>
      <w:lang w:eastAsia="ar-SA"/>
    </w:rPr>
  </w:style>
  <w:style w:type="paragraph" w:customStyle="1" w:styleId="affa">
    <w:name w:val="Заголовок таблицы"/>
    <w:basedOn w:val="aff9"/>
    <w:rsid w:val="0032588F"/>
    <w:pPr>
      <w:jc w:val="center"/>
    </w:pPr>
    <w:rPr>
      <w:b/>
      <w:bCs/>
    </w:rPr>
  </w:style>
  <w:style w:type="character" w:customStyle="1" w:styleId="affb">
    <w:name w:val="Основной текст_"/>
    <w:link w:val="2a"/>
    <w:rsid w:val="0032588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b"/>
    <w:rsid w:val="0032588F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32588F"/>
  </w:style>
  <w:style w:type="character" w:customStyle="1" w:styleId="1f">
    <w:name w:val="Основной текст с отступом Знак1"/>
    <w:basedOn w:val="a0"/>
    <w:uiPriority w:val="99"/>
    <w:semiHidden/>
    <w:rsid w:val="0032588F"/>
  </w:style>
  <w:style w:type="character" w:customStyle="1" w:styleId="1f0">
    <w:name w:val="Основной текст Знак1"/>
    <w:basedOn w:val="a0"/>
    <w:uiPriority w:val="99"/>
    <w:semiHidden/>
    <w:rsid w:val="0032588F"/>
  </w:style>
  <w:style w:type="character" w:customStyle="1" w:styleId="214">
    <w:name w:val="Основной текст с отступом 2 Знак1"/>
    <w:basedOn w:val="a0"/>
    <w:uiPriority w:val="99"/>
    <w:semiHidden/>
    <w:rsid w:val="0032588F"/>
  </w:style>
  <w:style w:type="character" w:customStyle="1" w:styleId="313">
    <w:name w:val="Основной текст 3 Знак1"/>
    <w:basedOn w:val="a0"/>
    <w:uiPriority w:val="99"/>
    <w:semiHidden/>
    <w:rsid w:val="0032588F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258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2588F"/>
  </w:style>
  <w:style w:type="paragraph" w:customStyle="1" w:styleId="affc">
    <w:name w:val="Прижатый влево"/>
    <w:basedOn w:val="a"/>
    <w:next w:val="a"/>
    <w:uiPriority w:val="99"/>
    <w:rsid w:val="0032588F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xl94">
    <w:name w:val="xl94"/>
    <w:basedOn w:val="a"/>
    <w:rsid w:val="0032588F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32588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3258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32588F"/>
    <w:rPr>
      <w:color w:val="106BBE"/>
    </w:rPr>
  </w:style>
  <w:style w:type="character" w:customStyle="1" w:styleId="affe">
    <w:name w:val="Цветовое выделение"/>
    <w:rsid w:val="0032588F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32588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0">
    <w:name w:val="a"/>
    <w:basedOn w:val="a"/>
    <w:rsid w:val="0032588F"/>
    <w:pPr>
      <w:spacing w:before="100" w:beforeAutospacing="1" w:after="100" w:afterAutospacing="1"/>
    </w:pPr>
    <w:rPr>
      <w:rFonts w:eastAsiaTheme="minorHAnsi"/>
    </w:rPr>
  </w:style>
  <w:style w:type="character" w:customStyle="1" w:styleId="1f3">
    <w:name w:val="Гиперссылка1"/>
    <w:basedOn w:val="a0"/>
    <w:uiPriority w:val="99"/>
    <w:semiHidden/>
    <w:unhideWhenUsed/>
    <w:rsid w:val="0032588F"/>
    <w:rPr>
      <w:color w:val="0000FF"/>
      <w:u w:val="single"/>
    </w:rPr>
  </w:style>
  <w:style w:type="paragraph" w:customStyle="1" w:styleId="1f4">
    <w:name w:val="Основной текст1"/>
    <w:basedOn w:val="a"/>
    <w:rsid w:val="0032588F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1">
    <w:name w:val="Subtitle"/>
    <w:basedOn w:val="a"/>
    <w:next w:val="a"/>
    <w:link w:val="afff2"/>
    <w:uiPriority w:val="11"/>
    <w:qFormat/>
    <w:rsid w:val="0032588F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32588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5">
    <w:name w:val="Нет списка1"/>
    <w:next w:val="a2"/>
    <w:uiPriority w:val="99"/>
    <w:semiHidden/>
    <w:unhideWhenUsed/>
    <w:rsid w:val="0032588F"/>
  </w:style>
  <w:style w:type="paragraph" w:customStyle="1" w:styleId="xl97">
    <w:name w:val="xl97"/>
    <w:basedOn w:val="a"/>
    <w:rsid w:val="0032588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32588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32588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32588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32588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32588F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2588F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</w:rPr>
  </w:style>
  <w:style w:type="paragraph" w:customStyle="1" w:styleId="afff4">
    <w:name w:val="Комментарий"/>
    <w:basedOn w:val="afff3"/>
    <w:next w:val="a"/>
    <w:uiPriority w:val="99"/>
    <w:rsid w:val="0032588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2588F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2588F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fff7">
    <w:name w:val="Цветовое выделение для Текст"/>
    <w:uiPriority w:val="99"/>
    <w:rsid w:val="0032588F"/>
  </w:style>
  <w:style w:type="character" w:styleId="afff8">
    <w:name w:val="Strong"/>
    <w:basedOn w:val="a0"/>
    <w:uiPriority w:val="22"/>
    <w:qFormat/>
    <w:rsid w:val="0032588F"/>
    <w:rPr>
      <w:b/>
      <w:bCs/>
    </w:rPr>
  </w:style>
  <w:style w:type="table" w:customStyle="1" w:styleId="1f6">
    <w:name w:val="Сетка таблицы1"/>
    <w:basedOn w:val="a1"/>
    <w:next w:val="ab"/>
    <w:uiPriority w:val="59"/>
    <w:rsid w:val="0032588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2588F"/>
    <w:pPr>
      <w:spacing w:before="100" w:beforeAutospacing="1" w:after="100" w:afterAutospacing="1"/>
    </w:pPr>
  </w:style>
  <w:style w:type="paragraph" w:customStyle="1" w:styleId="8513566194da8905consplusnormal">
    <w:name w:val="8513566194da8905consplusnormal"/>
    <w:basedOn w:val="a"/>
    <w:rsid w:val="0032588F"/>
    <w:pPr>
      <w:spacing w:before="100" w:beforeAutospacing="1" w:after="100" w:afterAutospacing="1"/>
    </w:pPr>
  </w:style>
  <w:style w:type="table" w:customStyle="1" w:styleId="2c">
    <w:name w:val="Сетка таблицы2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32588F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32588F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</w:rPr>
  </w:style>
  <w:style w:type="paragraph" w:customStyle="1" w:styleId="Style9">
    <w:name w:val="Style9"/>
    <w:basedOn w:val="a"/>
    <w:uiPriority w:val="99"/>
    <w:rsid w:val="0032588F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</w:rPr>
  </w:style>
  <w:style w:type="paragraph" w:customStyle="1" w:styleId="Style10">
    <w:name w:val="Style10"/>
    <w:basedOn w:val="a"/>
    <w:uiPriority w:val="99"/>
    <w:rsid w:val="0032588F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32588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2588F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2588F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32588F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table" w:customStyle="1" w:styleId="47">
    <w:name w:val="Сетка таблицы4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32588F"/>
  </w:style>
  <w:style w:type="paragraph" w:customStyle="1" w:styleId="msonormal0">
    <w:name w:val="msonormal"/>
    <w:basedOn w:val="a"/>
    <w:rsid w:val="002A1358"/>
    <w:pPr>
      <w:spacing w:before="100" w:beforeAutospacing="1" w:after="100" w:afterAutospacing="1"/>
    </w:pPr>
  </w:style>
  <w:style w:type="paragraph" w:customStyle="1" w:styleId="xl250">
    <w:name w:val="xl250"/>
    <w:basedOn w:val="a"/>
    <w:rsid w:val="002A1358"/>
    <w:pPr>
      <w:spacing w:before="100" w:beforeAutospacing="1" w:after="100" w:afterAutospacing="1"/>
    </w:pPr>
    <w:rPr>
      <w:rFonts w:ascii="PT Astra Serif" w:hAnsi="PT Astra Serif"/>
    </w:rPr>
  </w:style>
  <w:style w:type="paragraph" w:customStyle="1" w:styleId="xl251">
    <w:name w:val="xl251"/>
    <w:basedOn w:val="a"/>
    <w:rsid w:val="002A1358"/>
    <w:pPr>
      <w:spacing w:before="100" w:beforeAutospacing="1" w:after="100" w:afterAutospacing="1"/>
    </w:pPr>
    <w:rPr>
      <w:rFonts w:ascii="PT Astra Serif" w:hAnsi="PT Astra Serif"/>
      <w:b/>
      <w:bCs/>
      <w:color w:val="000000"/>
    </w:rPr>
  </w:style>
  <w:style w:type="paragraph" w:customStyle="1" w:styleId="xl252">
    <w:name w:val="xl252"/>
    <w:basedOn w:val="a"/>
    <w:rsid w:val="002A1358"/>
    <w:pPr>
      <w:spacing w:before="100" w:beforeAutospacing="1" w:after="100" w:afterAutospacing="1"/>
    </w:pPr>
    <w:rPr>
      <w:rFonts w:ascii="PT Astra Serif" w:hAnsi="PT Astra Serif"/>
      <w:color w:val="000000"/>
    </w:rPr>
  </w:style>
  <w:style w:type="paragraph" w:customStyle="1" w:styleId="xl253">
    <w:name w:val="xl253"/>
    <w:basedOn w:val="a"/>
    <w:rsid w:val="002A135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PT Astra Serif" w:hAnsi="PT Astra Serif"/>
      <w:b/>
      <w:bCs/>
      <w:color w:val="000000"/>
    </w:rPr>
  </w:style>
  <w:style w:type="paragraph" w:customStyle="1" w:styleId="xl254">
    <w:name w:val="xl254"/>
    <w:basedOn w:val="a"/>
    <w:rsid w:val="002A135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Astra Serif" w:hAnsi="PT Astra Serif"/>
      <w:b/>
      <w:bCs/>
      <w:color w:val="000000"/>
    </w:rPr>
  </w:style>
  <w:style w:type="paragraph" w:customStyle="1" w:styleId="xl255">
    <w:name w:val="xl255"/>
    <w:basedOn w:val="a"/>
    <w:rsid w:val="002A1358"/>
    <w:pPr>
      <w:pBdr>
        <w:top w:val="single" w:sz="4" w:space="0" w:color="auto"/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</w:pPr>
    <w:rPr>
      <w:rFonts w:ascii="PT Astra Serif" w:hAnsi="PT Astra Serif"/>
      <w:b/>
      <w:bCs/>
      <w:color w:val="000000"/>
    </w:rPr>
  </w:style>
  <w:style w:type="paragraph" w:customStyle="1" w:styleId="xl256">
    <w:name w:val="xl256"/>
    <w:basedOn w:val="a"/>
    <w:rsid w:val="002A1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T Astra Serif" w:hAnsi="PT Astra Serif"/>
      <w:b/>
      <w:bCs/>
      <w:color w:val="000000"/>
    </w:rPr>
  </w:style>
  <w:style w:type="paragraph" w:customStyle="1" w:styleId="xl257">
    <w:name w:val="xl257"/>
    <w:basedOn w:val="a"/>
    <w:rsid w:val="002A1358"/>
    <w:pPr>
      <w:pBdr>
        <w:top w:val="single" w:sz="4" w:space="0" w:color="auto"/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</w:pPr>
    <w:rPr>
      <w:rFonts w:ascii="PT Astra Serif" w:hAnsi="PT Astra Serif"/>
      <w:color w:val="000000"/>
    </w:rPr>
  </w:style>
  <w:style w:type="paragraph" w:customStyle="1" w:styleId="xl258">
    <w:name w:val="xl258"/>
    <w:basedOn w:val="a"/>
    <w:rsid w:val="002A1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T Astra Serif" w:hAnsi="PT Astra Serif"/>
      <w:color w:val="000000"/>
    </w:rPr>
  </w:style>
  <w:style w:type="paragraph" w:customStyle="1" w:styleId="xl259">
    <w:name w:val="xl259"/>
    <w:basedOn w:val="a"/>
    <w:rsid w:val="002A135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Astra Serif" w:hAnsi="PT Astra Serif"/>
      <w:b/>
      <w:bCs/>
    </w:rPr>
  </w:style>
  <w:style w:type="paragraph" w:customStyle="1" w:styleId="xl260">
    <w:name w:val="xl260"/>
    <w:basedOn w:val="a"/>
    <w:rsid w:val="002A135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Astra Serif" w:hAnsi="PT Astra Serif"/>
      <w:b/>
      <w:bCs/>
    </w:rPr>
  </w:style>
  <w:style w:type="paragraph" w:customStyle="1" w:styleId="xl261">
    <w:name w:val="xl261"/>
    <w:basedOn w:val="a"/>
    <w:rsid w:val="002A1358"/>
    <w:pPr>
      <w:spacing w:before="100" w:beforeAutospacing="1" w:after="100" w:afterAutospacing="1"/>
      <w:jc w:val="right"/>
    </w:pPr>
    <w:rPr>
      <w:rFonts w:ascii="PT Astra Serif" w:hAnsi="PT Astra Serif"/>
      <w:color w:val="000000"/>
    </w:rPr>
  </w:style>
  <w:style w:type="paragraph" w:customStyle="1" w:styleId="xl262">
    <w:name w:val="xl262"/>
    <w:basedOn w:val="a"/>
    <w:rsid w:val="002A1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PT Astra Serif" w:hAnsi="PT Astra Serif"/>
      <w:b/>
      <w:bCs/>
      <w:color w:val="000000"/>
    </w:rPr>
  </w:style>
  <w:style w:type="paragraph" w:customStyle="1" w:styleId="xl263">
    <w:name w:val="xl263"/>
    <w:basedOn w:val="a"/>
    <w:rsid w:val="002A1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PT Astra Serif" w:hAnsi="PT Astra Serif"/>
      <w:color w:val="000000"/>
    </w:rPr>
  </w:style>
  <w:style w:type="paragraph" w:customStyle="1" w:styleId="xl264">
    <w:name w:val="xl264"/>
    <w:basedOn w:val="a"/>
    <w:rsid w:val="002A1358"/>
    <w:pPr>
      <w:spacing w:before="100" w:beforeAutospacing="1" w:after="100" w:afterAutospacing="1"/>
      <w:jc w:val="center"/>
      <w:textAlignment w:val="center"/>
    </w:pPr>
    <w:rPr>
      <w:rFonts w:ascii="PT Astra Serif" w:hAnsi="PT Astra Serif"/>
      <w:b/>
      <w:bCs/>
      <w:color w:val="000000"/>
      <w:sz w:val="28"/>
      <w:szCs w:val="28"/>
    </w:rPr>
  </w:style>
  <w:style w:type="paragraph" w:customStyle="1" w:styleId="xl265">
    <w:name w:val="xl265"/>
    <w:basedOn w:val="a"/>
    <w:rsid w:val="002A1358"/>
    <w:pPr>
      <w:spacing w:before="100" w:beforeAutospacing="1" w:after="100" w:afterAutospacing="1"/>
      <w:jc w:val="center"/>
      <w:textAlignment w:val="center"/>
    </w:pPr>
    <w:rPr>
      <w:rFonts w:ascii="PT Astra Serif" w:hAnsi="PT Astra Seri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ltsevaNS\Application%20Data\Microsoft\&#1064;&#1072;&#1073;&#1083;&#1086;&#1085;&#1099;\&#1056;&#1055;&#1057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7F8856-90EE-4C0A-BCDB-9D72F5CE9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РПСО.dot</Template>
  <TotalTime>4</TotalTime>
  <Pages>81</Pages>
  <Words>28652</Words>
  <Characters>163317</Characters>
  <Application>Microsoft Office Word</Application>
  <DocSecurity>0</DocSecurity>
  <Lines>1360</Lines>
  <Paragraphs>383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Министерство финансов Саратовской области</Company>
  <LinksUpToDate>false</LinksUpToDate>
  <CharactersWithSpaces>191586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Мальцева Н.С.</dc:creator>
  <cp:lastModifiedBy>Хохлова Анна Юрьевна</cp:lastModifiedBy>
  <cp:revision>8</cp:revision>
  <cp:lastPrinted>2025-06-16T12:52:00Z</cp:lastPrinted>
  <dcterms:created xsi:type="dcterms:W3CDTF">2026-05-07T08:12:00Z</dcterms:created>
  <dcterms:modified xsi:type="dcterms:W3CDTF">2026-05-12T05:16:00Z</dcterms:modified>
</cp:coreProperties>
</file>