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BF" w:rsidRPr="00E22614" w:rsidRDefault="000E57BF" w:rsidP="00D23AC6">
      <w:pPr>
        <w:ind w:left="4678"/>
        <w:jc w:val="both"/>
        <w:rPr>
          <w:rFonts w:ascii="PT Astra Serif" w:hAnsi="PT Astra Serif"/>
          <w:bCs/>
          <w:color w:val="000000"/>
          <w:sz w:val="28"/>
          <w:szCs w:val="28"/>
        </w:rPr>
      </w:pP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Приложение 1 к Закону Саратовской области 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«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>Об исполнении областного бюджета за 202</w:t>
      </w:r>
      <w:r w:rsidR="004B5510" w:rsidRPr="00E22614">
        <w:rPr>
          <w:rFonts w:ascii="PT Astra Serif" w:hAnsi="PT Astra Serif"/>
          <w:bCs/>
          <w:color w:val="000000"/>
          <w:sz w:val="28"/>
          <w:szCs w:val="28"/>
        </w:rPr>
        <w:t>4</w:t>
      </w:r>
      <w:r w:rsidRPr="00E22614">
        <w:rPr>
          <w:rFonts w:ascii="PT Astra Serif" w:hAnsi="PT Astra Serif"/>
          <w:bCs/>
          <w:color w:val="000000"/>
          <w:sz w:val="28"/>
          <w:szCs w:val="28"/>
        </w:rPr>
        <w:t xml:space="preserve"> год</w:t>
      </w:r>
      <w:r w:rsidR="00E22614">
        <w:rPr>
          <w:rFonts w:ascii="PT Astra Serif" w:hAnsi="PT Astra Serif"/>
          <w:bCs/>
          <w:color w:val="000000"/>
          <w:sz w:val="28"/>
          <w:szCs w:val="28"/>
        </w:rPr>
        <w:t>»</w:t>
      </w:r>
    </w:p>
    <w:p w:rsidR="000E57BF" w:rsidRPr="00E22614" w:rsidRDefault="000E57BF" w:rsidP="000E57BF">
      <w:pPr>
        <w:ind w:firstLine="700"/>
        <w:jc w:val="both"/>
        <w:rPr>
          <w:rFonts w:ascii="PT Astra Serif" w:hAnsi="PT Astra Serif"/>
          <w:sz w:val="28"/>
          <w:szCs w:val="28"/>
        </w:rPr>
      </w:pPr>
      <w:r w:rsidRPr="00E22614">
        <w:rPr>
          <w:rFonts w:ascii="PT Astra Serif" w:hAnsi="PT Astra Serif"/>
          <w:sz w:val="28"/>
          <w:szCs w:val="28"/>
        </w:rPr>
        <w:tab/>
      </w:r>
    </w:p>
    <w:p w:rsidR="000E57BF" w:rsidRPr="00E22614" w:rsidRDefault="000E57BF" w:rsidP="000E57BF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E22614">
        <w:rPr>
          <w:rFonts w:ascii="PT Astra Serif" w:hAnsi="PT Astra Serif"/>
          <w:b/>
          <w:bCs/>
          <w:sz w:val="28"/>
          <w:szCs w:val="28"/>
        </w:rPr>
        <w:t>Доходы областного бюджета за 202</w:t>
      </w:r>
      <w:r w:rsidR="004B5510" w:rsidRPr="00E22614">
        <w:rPr>
          <w:rFonts w:ascii="PT Astra Serif" w:hAnsi="PT Astra Serif"/>
          <w:b/>
          <w:bCs/>
          <w:sz w:val="28"/>
          <w:szCs w:val="28"/>
        </w:rPr>
        <w:t>4</w:t>
      </w:r>
      <w:r w:rsidRPr="00E22614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0E57BF" w:rsidRPr="00E22614" w:rsidRDefault="000E57BF" w:rsidP="000E57BF">
      <w:pPr>
        <w:ind w:left="93"/>
        <w:jc w:val="center"/>
        <w:rPr>
          <w:rFonts w:ascii="PT Astra Serif" w:hAnsi="PT Astra Serif"/>
          <w:b/>
          <w:bCs/>
          <w:sz w:val="28"/>
          <w:szCs w:val="28"/>
        </w:rPr>
      </w:pPr>
      <w:r w:rsidRPr="00E22614">
        <w:rPr>
          <w:rFonts w:ascii="PT Astra Serif" w:hAnsi="PT Astra Serif"/>
          <w:b/>
          <w:bCs/>
          <w:sz w:val="28"/>
          <w:szCs w:val="28"/>
        </w:rPr>
        <w:t xml:space="preserve">по кодам классификации доходов бюджета </w:t>
      </w:r>
    </w:p>
    <w:p w:rsidR="000E57BF" w:rsidRPr="00E22614" w:rsidRDefault="000E57BF" w:rsidP="000E57BF">
      <w:pPr>
        <w:ind w:left="93" w:right="57"/>
        <w:jc w:val="right"/>
        <w:rPr>
          <w:rFonts w:ascii="PT Astra Serif" w:hAnsi="PT Astra Serif"/>
        </w:rPr>
      </w:pPr>
    </w:p>
    <w:p w:rsidR="000E57BF" w:rsidRPr="00E22614" w:rsidRDefault="000E57BF" w:rsidP="000E57BF">
      <w:pPr>
        <w:ind w:left="93" w:right="57"/>
        <w:jc w:val="right"/>
        <w:rPr>
          <w:rFonts w:ascii="PT Astra Serif" w:hAnsi="PT Astra Serif"/>
        </w:rPr>
      </w:pPr>
      <w:r w:rsidRPr="00E22614">
        <w:rPr>
          <w:rFonts w:ascii="PT Astra Serif" w:hAnsi="PT Astra Serif"/>
        </w:rPr>
        <w:t>(рублей)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3051"/>
        <w:gridCol w:w="2275"/>
      </w:tblGrid>
      <w:tr w:rsidR="00D23AC6" w:rsidRPr="00E22614" w:rsidTr="00E22614"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D23AC6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bCs/>
              </w:rPr>
              <w:t>Наименование доходов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D23AC6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E22614">
              <w:rPr>
                <w:rFonts w:ascii="PT Astra Serif" w:hAnsi="PT Astra Serif"/>
                <w:bCs/>
              </w:rPr>
              <w:t xml:space="preserve">Код </w:t>
            </w:r>
            <w:proofErr w:type="gramStart"/>
            <w:r w:rsidRPr="00E22614">
              <w:rPr>
                <w:rFonts w:ascii="PT Astra Serif" w:hAnsi="PT Astra Serif"/>
                <w:bCs/>
              </w:rPr>
              <w:t>бюджетной</w:t>
            </w:r>
            <w:proofErr w:type="gramEnd"/>
          </w:p>
          <w:p w:rsidR="00D23AC6" w:rsidRPr="00E22614" w:rsidRDefault="00D23AC6" w:rsidP="00D23AC6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bCs/>
              </w:rPr>
              <w:t>классификации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D23AC6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  <w:bCs/>
              </w:rPr>
              <w:t>Сумма</w:t>
            </w:r>
          </w:p>
        </w:tc>
      </w:tr>
    </w:tbl>
    <w:p w:rsidR="00E22614" w:rsidRPr="00E22614" w:rsidRDefault="00E22614">
      <w:pPr>
        <w:rPr>
          <w:sz w:val="2"/>
          <w:szCs w:val="2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4"/>
        <w:gridCol w:w="3051"/>
        <w:gridCol w:w="2275"/>
      </w:tblGrid>
      <w:tr w:rsidR="00D23AC6" w:rsidRPr="00E22614" w:rsidTr="00E22614">
        <w:trPr>
          <w:tblHeader/>
        </w:trPr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1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AC6" w:rsidRPr="00E22614" w:rsidRDefault="00D23AC6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E22614">
              <w:rPr>
                <w:rFonts w:ascii="PT Astra Serif" w:hAnsi="PT Astra Serif"/>
              </w:rPr>
              <w:t>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НАЛОГОВЫЕ И НЕНАЛОГОВЫЕ ДОХОДЫ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000 1 00 00000 00 0000 000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133005036727,17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  <w:lang w:val="en-US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 xml:space="preserve">НАЛОГИ НА ПРИБЫЛЬ, </w:t>
            </w:r>
          </w:p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ДОХОДЫ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000 1 01 00000 00 0000 000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87626240267,58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000 1 01 01000 00 0000 110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42955704100,64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организаций, зачи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ляемый в бюджеты бюджетной сист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мы Российской Федерации по соотве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ствующим ставкам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000 1 01 01010 00 0000 110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37315441899,10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организаций, кроме налога, уплаченного налогоплател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щиками, осуществляющими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ность по производству сжиженного природного газа и до 31 декабря 2022 года включительно осуществившими экспорт хотя бы одной партии сж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женного природного газа на основ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нии лицензии на осуществление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ключительного права на экспорт газа (за исключением налога, уплаченного налогоплательщиками, которые до 1 января 2023 года являлись участник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ми консолидированной группы нал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гоплательщиков), зачисляемый в бюджеты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субъектов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182 1 01 01012 02 0000 110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37747703692,76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ченный налогоплательщиками, кот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рые до 1 января 2023 года являлись участниками консолидированной группы налогоплательщиков, за нал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говые периоды до 1 января 2023 года (в том числе перерасчеты, недоимка и задолженность), зачисляемый в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жеты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182 1 01 01014 02 0000 110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-432341870,66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Налог на прибыль организаций, уплач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ваемый международными холдингов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ми компаниями, зачисляемый в бюдж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182 1 01 01016 02 0000 110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80077,00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Налог на прибыль организаций, упл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ченный налогоплательщиками, кот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рые до 1 января 2023 года являлись участниками консолидированной группы налогоплательщиков, в случае если уплаченная сумма налога на пр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быль организаций в бюджет одного субъекта Российской Федерации в п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риод с 2019 года по 30 июня 2022 года составляла более 99 процентов от с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вокупной суммы налога на прибыль организаций, уплаченной указанным налогоплательщиком в бюджеты всех субъектов</w:t>
            </w:r>
            <w:proofErr w:type="gramEnd"/>
            <w:r w:rsidRPr="00E22614">
              <w:rPr>
                <w:rFonts w:ascii="PT Astra Serif" w:hAnsi="PT Astra Serif" w:cs="PT Astra Serif"/>
                <w:color w:val="000000"/>
              </w:rPr>
              <w:t xml:space="preserve">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000 1 01 01110 00 0000 110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423105,00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Налог на прибыль организаций,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ченный налогоплательщиками, кот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рые до 1 января 2023 года являлись участниками консолидированной группы налогоплательщиков, в случае если уплаченная сумма налога на 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быль организаций в бюджет одного субъекта Российской Федерации в п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риод с 2019 года по 30 июня 2022 года составляла более 99 процентов от 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вокупной суммы налога на прибыль организаций, уплаченной указанным налогоплательщиком в бюджеты всех субъектов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Российской Федерации, </w:t>
            </w: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числяемый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в бюджеты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182 1 01 01112 02 0000 110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423105,00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Доходы от налога на прибыль орган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заций, уплаченного налогоплательщ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ками, которые до 1 января 2023 года являлись участниками консолидир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ванной группы налогоплательщиков, подлежащие зачислению в бюджеты субъектов Российской Федерации по нормативу, установленному Бюдже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 кодексом Российской Федерации, распределяемые уполномоченным 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ганом Федерального казначейства между бюджетами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по нормативам, уст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новленным федеральным законом о федеральном бюджете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182 1 01 01120 01 0000 110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3681689110,14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ченный налогоплательщиками, кот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рые до 1 января 2023 года являлись участниками консолидированной группы налогоплательщиков,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емый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в соответствии с но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мативом, установленным абзацем вт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рым пункта 2 статьи 56 Бюджетного кодекса Российской Федерации, ра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пределяемый уполномоченным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ном Федерального казначейства ме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ду бюджетами субъектов Российской Федерации и местными бюджетами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182 1 01 01130 01 0000 110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1958149986,40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Налог на доходы физических лиц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000 1 01 02000 01 0000 110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44670536166,94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с доходов, источником которых являе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ся налоговый агент, за исключением доходов, в отношении которых исчи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ление и уплата налога осуществляются в соответствии со статьями 227, 227.1 и 228 Налогового кодекса Российской Федерации, а также доходов от дол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вого участия в организации, получе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182 1 01 02010 01 0000 110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38842619122,33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с доходов, полученных от осуществл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деятельности физическими лиц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ми, зарегистрированными в качестве индивидуальных предпринимателей, нотариусов, занимающихся частной практикой, адвокатов, учредивших а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вокатские кабинеты, и других лиц, 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нимающихся частной практикой в 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ответствии со статьей 227 Налогового кодекса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182 1 01 02020 01 0000 110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218959363,35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 (за исключением доходов от 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левого участия в организации, пол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ченных физическим лицом - налог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вым резидентом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в виде дивидендов)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182 1 01 02030 01 0000 110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894889529,08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в виде фиксированных авансовых 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тежей с доходов, полученных физич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скими лицами, являющимися ин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странными гражданами, осуществл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ющими трудовую деятельность по найму на основании патента в соо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ветствии со статьей 227.1 Налогового кодекса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182 1 01 02040 01 0000 110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316623119,47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были контролируемой иностранной компании, в том числе фиксированной прибыли контролируемой иностра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ной компании, а также налога на 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ходы физических лиц в отношении доходов от долевого участия в орган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зации, полученных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физическим лицом - налоговым резидентом Российской Федерации в виде дивидендов)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182 1 01 02080 01 0000 110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1243881059,56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Налог на доходы физических лиц с сумм прибыли контролируемой ин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странной компании, полученной ф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зическими лицами, признаваемыми контролирующими лицами этой ко</w:t>
            </w:r>
            <w:r w:rsidRPr="00E22614">
              <w:rPr>
                <w:rFonts w:ascii="PT Astra Serif" w:hAnsi="PT Astra Serif" w:cs="Arial"/>
                <w:color w:val="000000"/>
              </w:rPr>
              <w:t>м</w:t>
            </w:r>
            <w:r w:rsidRPr="00E22614">
              <w:rPr>
                <w:rFonts w:ascii="PT Astra Serif" w:hAnsi="PT Astra Serif" w:cs="Arial"/>
                <w:color w:val="000000"/>
              </w:rPr>
              <w:t>пании, перешедшими на особый пор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док уплаты на основании подачи в налоговый орган соответствующего уведомления (в части суммы налога, превышающей 650 000 рублей)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182 1 01 02110 01 0000 110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-7128,43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в отношении доходов от долевого уч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стия в организации, полученных ф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зическим лицом - налоговым резиде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том Российской Федерации в виде д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видендов (в части суммы налога, не превышающей 650 000 рублей)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182 1 01 02130 01 0000 110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780723156,52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доходы физических лиц в отношении доходов от долевого уч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стия в организации, полученных ф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зическим лицом - налоговым резиде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том Российской Федерации в виде д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видендов (в части суммы налога, пр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вышающей 650 000 рублей)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182 1 01 02140 01 0000 110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2372847945,06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000 1 03 00000 00 0000 000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15175214587,57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Акцизы по подакцизным товарам (продукции), производимым на терр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15175214587,57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Акцизы на пиво, напитки, изготавл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ваемые на основе пива, производимые на территории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182 1 03 02100 01 0000 110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377481621,24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 xml:space="preserve">Акцизы на сидр,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пуаре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>, медовуху, производимые на территории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182 1 03 02120 01 0000 110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106950,00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Доходы от уплаты акцизов на алк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дукции, игристых вин, включая ро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сийское шампанское, а также за и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 xml:space="preserve">ключением </w:t>
            </w:r>
            <w:proofErr w:type="spellStart"/>
            <w:r w:rsidRPr="00E22614">
              <w:rPr>
                <w:rFonts w:ascii="PT Astra Serif" w:hAnsi="PT Astra Serif" w:cs="PT Astra Serif"/>
                <w:color w:val="000000"/>
              </w:rPr>
              <w:t>виноградосодержащих</w:t>
            </w:r>
            <w:proofErr w:type="spellEnd"/>
            <w:r w:rsidRPr="00E22614">
              <w:rPr>
                <w:rFonts w:ascii="PT Astra Serif" w:hAnsi="PT Astra Serif" w:cs="PT Astra Serif"/>
                <w:color w:val="000000"/>
              </w:rPr>
              <w:t xml:space="preserve"> напитков, плодовых алкогольных напитков, изготавливаемых без доба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ления ректификованного этилового спирта, произведенного из пищевого сырья, и (или) без добавления спирт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ванных виноградного или иного</w:t>
            </w:r>
            <w:proofErr w:type="gramEnd"/>
            <w:r w:rsidRPr="00E22614">
              <w:rPr>
                <w:rFonts w:ascii="PT Astra Serif" w:hAnsi="PT Astra Serif" w:cs="PT Astra Serif"/>
                <w:color w:val="000000"/>
              </w:rPr>
              <w:t xml:space="preserve"> </w:t>
            </w: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пл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дового сусла, и (или) без добавления дистиллятов, и (или) без добавления крепленого (ликерного) вина), подл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жащие распределению в бюджеты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000 1 03 02140 01 0000 110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2256869798,03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уплаты акцизов на алк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дукции, игристых вин, включая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сийское шампанское, а также 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ключением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виноградосодержащих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 напитков, плодовых алкогольных напитков, изготавливаемых без доба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ления ректификованного этилового спирта, произведенного из пищевого сырья, и (или) без добавления спирт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ванных виноградного или иного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</w:t>
            </w: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дового сусла, и (или) без добавления дистиллятов, и (или) без добавления крепленого (ликерного) вина), подл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жащие распределению в бюджеты субъектов Российской Федерации (в порядке, установленном Министе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ством финансов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ции)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182 1 03 02142 01 0000 110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1411999510,51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алк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дукции, игристых вин, включая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сийское шампанское, а также 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ключением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виноградосодержащих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 напитков, плодовых алкогольных напитков, изготавливаемых без доба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ления ректификованного этилового спирта, произведенного из пищевого сырья, и (или) без добавления спирт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ванных виноградного или иного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</w:t>
            </w: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дового сусла, и (или) без добавления дистиллятов, и (или) без добавления крепленого (ликерного) вина), подл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жащие распределению в бюджеты субъектов Российской Федерации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ральным законом о федеральном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бюджете в целях компенсации сниж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доходов бюджетов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в связи с искл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чением движимого имущества из об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налогообложения по налогу на имущество организаций)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182 1 03 02143 01 0000 110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844870287,52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уплаты акцизов на этил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вый спирт из пищевого сырья, винный спирт, виноградный спирт (за искл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чением дистиллятов винного, вин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градного, плодового, коньячного,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кальвадосного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вискового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>), произв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димый на территории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дерации, подлежащие распределению между бюджетами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182 1 03 02190 01 0000 110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4139294,26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этил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вый спирт из пищевого сырья (д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стилляты винный, виноградный, пл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довый, коньячный,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кальвадосный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висковый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>), производимый на террит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рии Российской Федерации, подлеж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щие распределению между бюджет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ми субъектов Российской Федерации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749,22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спирт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содержащую продукцию, производ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мую на территории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рации, подлежащие распределению между бюджетами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197781,15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этил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вый спирт из непищевого сырья, пр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изводимый на территории Российской Федерации, подлежащие распредел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нию между бюджетами субъектов Российской Федерации (по нормат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вам, установленным федеральным 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коном о федеральном бюджете)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1978594,32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уплаты акцизов на дизел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ное топливо, подлежащие распредел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числений в местные бюджеты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000 1 03 02230 01 0000 110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6410271199,37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дизел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ное топливо, подлежащие распредел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формирования 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рожных фондов субъектов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182 1 03 02231 01 0000 110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4140645910,52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уплаты акцизов на дизел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ное топливо, подлежащие распредел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реализации наци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нального проекта </w:t>
            </w:r>
            <w:r>
              <w:rPr>
                <w:rFonts w:ascii="PT Astra Serif" w:hAnsi="PT Astra Serif" w:cs="Arial"/>
                <w:color w:val="000000"/>
              </w:rPr>
              <w:t>«</w:t>
            </w:r>
            <w:r w:rsidRPr="00E22614">
              <w:rPr>
                <w:rFonts w:ascii="PT Astra Serif" w:hAnsi="PT Astra Serif" w:cs="Arial"/>
                <w:color w:val="000000"/>
              </w:rPr>
              <w:t>Безопасные кач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ственные дороги</w:t>
            </w:r>
            <w:r>
              <w:rPr>
                <w:rFonts w:ascii="PT Astra Serif" w:hAnsi="PT Astra Serif" w:cs="Arial"/>
                <w:color w:val="000000"/>
              </w:rPr>
              <w:t>»</w:t>
            </w:r>
            <w:r w:rsidRPr="00E22614">
              <w:rPr>
                <w:rFonts w:ascii="PT Astra Serif" w:hAnsi="PT Astra Serif" w:cs="Arial"/>
                <w:color w:val="000000"/>
              </w:rPr>
              <w:t>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182 1 03 02232 01 0000 110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2269625288,85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уплаты акцизов на мото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ные масла для дизельных и (или) ка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бюраторных (</w:t>
            </w:r>
            <w:proofErr w:type="spellStart"/>
            <w:r w:rsidRPr="00E22614">
              <w:rPr>
                <w:rFonts w:ascii="PT Astra Serif" w:hAnsi="PT Astra Serif" w:cs="PT Astra Serif"/>
                <w:color w:val="000000"/>
              </w:rPr>
              <w:t>инжекторных</w:t>
            </w:r>
            <w:proofErr w:type="spellEnd"/>
            <w:r w:rsidRPr="00E22614">
              <w:rPr>
                <w:rFonts w:ascii="PT Astra Serif" w:hAnsi="PT Astra Serif" w:cs="PT Astra Serif"/>
                <w:color w:val="000000"/>
              </w:rPr>
              <w:t>) двигат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лей, подлежащие распределению ме</w:t>
            </w:r>
            <w:r w:rsidRPr="00E22614">
              <w:rPr>
                <w:rFonts w:ascii="PT Astra Serif" w:hAnsi="PT Astra Serif" w:cs="PT Astra Serif"/>
                <w:color w:val="000000"/>
              </w:rPr>
              <w:t>ж</w:t>
            </w:r>
            <w:r w:rsidRPr="00E22614">
              <w:rPr>
                <w:rFonts w:ascii="PT Astra Serif" w:hAnsi="PT Astra Serif" w:cs="PT Astra Serif"/>
                <w:color w:val="000000"/>
              </w:rPr>
              <w:t>ду бюджетами субъектов Российской Федерации и местными бюджетами с учетом установленных дифференц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рованных нормативов отчислений в местные бюджеты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000 1 03 02240 01 0000 110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37037680,55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мото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ные масла для дизельных и (или) ка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бюраторных (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инжекторных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>) двигат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лей, подлежащие распределению ме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ду бюджетами субъектов Российской Федерации и местными бюджетами с учетом установленных дифференц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рованных нормативов отчислений в местные бюджеты (по нормативам, установленным федеральным законом о федеральном бюджете в целях фо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мирования дорожных фондов субъе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182 1 03 02241 01 0000 110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23924092,43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мото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ные масла для дизельных и (или) ка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бюраторных (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инжекторных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>) двигат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лей, подлежащие распределению ме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ду бюджетами субъектов Российской Федерации и местными бюджетами с учетом установленных дифференц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рованных нормативов отчислений в местные бюджеты (по нормативам, установленным федеральным законом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о федеральном бюджете в целях ре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лизации национального проекта </w:t>
            </w:r>
            <w:r>
              <w:rPr>
                <w:rFonts w:ascii="PT Astra Serif" w:hAnsi="PT Astra Serif" w:cs="Arial"/>
                <w:color w:val="000000"/>
              </w:rPr>
              <w:t>«</w:t>
            </w:r>
            <w:r w:rsidRPr="00E22614">
              <w:rPr>
                <w:rFonts w:ascii="PT Astra Serif" w:hAnsi="PT Astra Serif" w:cs="Arial"/>
                <w:color w:val="000000"/>
              </w:rPr>
              <w:t>Бе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опасные качественные дороги</w:t>
            </w:r>
            <w:r>
              <w:rPr>
                <w:rFonts w:ascii="PT Astra Serif" w:hAnsi="PT Astra Serif" w:cs="Arial"/>
                <w:color w:val="000000"/>
              </w:rPr>
              <w:t>»</w:t>
            </w:r>
            <w:r w:rsidRPr="00E22614">
              <w:rPr>
                <w:rFonts w:ascii="PT Astra Serif" w:hAnsi="PT Astra Serif" w:cs="Arial"/>
                <w:color w:val="000000"/>
              </w:rPr>
              <w:t>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182 1 03 02242 01 0000 110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13113588,12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Доходы от уплаты акцизов на автом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бильный бензин, подлежащие распр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числений в местные бюджеты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000 1 03 02250 01 0000 110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6658160176,43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автом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бильный бензин, подлежащие распр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формирования 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рожных фондов субъектов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182 1 03 02251 01 0000 110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4300767135,91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автом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бильный бензин, подлежащие распр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реализации наци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нального проекта </w:t>
            </w:r>
            <w:r>
              <w:rPr>
                <w:rFonts w:ascii="PT Astra Serif" w:hAnsi="PT Astra Serif" w:cs="Arial"/>
                <w:color w:val="000000"/>
              </w:rPr>
              <w:t>«</w:t>
            </w:r>
            <w:r w:rsidRPr="00E22614">
              <w:rPr>
                <w:rFonts w:ascii="PT Astra Serif" w:hAnsi="PT Astra Serif" w:cs="Arial"/>
                <w:color w:val="000000"/>
              </w:rPr>
              <w:t>Безопасные кач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ственные дороги</w:t>
            </w:r>
            <w:r>
              <w:rPr>
                <w:rFonts w:ascii="PT Astra Serif" w:hAnsi="PT Astra Serif" w:cs="Arial"/>
                <w:color w:val="000000"/>
              </w:rPr>
              <w:t>»</w:t>
            </w:r>
            <w:r w:rsidRPr="00E22614">
              <w:rPr>
                <w:rFonts w:ascii="PT Astra Serif" w:hAnsi="PT Astra Serif" w:cs="Arial"/>
                <w:color w:val="000000"/>
              </w:rPr>
              <w:t>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182 1 03 02252 01 0000 110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2357393040,52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уплаты акцизов на прям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гонный бензин, подлежащие распр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числений в местные бюджеты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000 1 03 02260 01 0000 110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-697749682,73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уплаты акцизов на прям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гонный бензин, подлежащие распр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формирования 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рожных фондов субъектов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182 1 03 02261 01 0000 110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-450703922,06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уплаты акцизов на прям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гонный бензин, подлежащие распр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делению между бюджетами субъектов Российской Федерации и местными бюджетами с учетом установленных дифференцированных нормативов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числений в местные бюджеты (по нормативам, установленным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ральным законом о федеральном бюджете в целях реализации наци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нального проекта </w:t>
            </w:r>
            <w:r>
              <w:rPr>
                <w:rFonts w:ascii="PT Astra Serif" w:hAnsi="PT Astra Serif" w:cs="Arial"/>
                <w:color w:val="000000"/>
              </w:rPr>
              <w:t>«</w:t>
            </w:r>
            <w:r w:rsidRPr="00E22614">
              <w:rPr>
                <w:rFonts w:ascii="PT Astra Serif" w:hAnsi="PT Astra Serif" w:cs="Arial"/>
                <w:color w:val="000000"/>
              </w:rPr>
              <w:t>Безопасные кач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ственные дороги</w:t>
            </w:r>
            <w:r>
              <w:rPr>
                <w:rFonts w:ascii="PT Astra Serif" w:hAnsi="PT Astra Serif" w:cs="Arial"/>
                <w:color w:val="000000"/>
              </w:rPr>
              <w:t>»</w:t>
            </w:r>
            <w:r w:rsidRPr="00E22614">
              <w:rPr>
                <w:rFonts w:ascii="PT Astra Serif" w:hAnsi="PT Astra Serif" w:cs="Arial"/>
                <w:color w:val="000000"/>
              </w:rPr>
              <w:t>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182 1 03 02262 01 0000 110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-247045760,67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Акциз на сталь жидкую, выплавля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ства стали, за налоговый период 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ставляет не менее 80 процентов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182 1 03 02450 01 0000 110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126720425,73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НАЛОГИ НА СОВОКУПНЫЙ Д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ХОД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000 1 05 00000 00 0000 000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12435926169,14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Налог, взимаемый в связи с примен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нием упрощенной системы налогоо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ложения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000 1 05 01000 00 0000 110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11896355446,47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ков, выбравших в качестве объекта налогообложения доходы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000 1 05 01010 01 0000 110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8870538186,69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ков, выбравших в качестве объекта налогообложения доходы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182 1 05 01011 01 0000 110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8870564585,75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ков, выбравших в качестве объекта налогообложения доходы (за налог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вые периоды, истекшие до 1 января 2011 года)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182 1 05 01012 01 0000 110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-26399,06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ков, выбравших в качестве объекта налогообложения доходы, уменьше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ные на величину расходов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000 1 05 01020 01 0000 110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3025742977,59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ков, выбравших в качестве объекта налогообложения доходы, уменьше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на величину расходов (в том 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ле минимальный налог, зачисляемый в бюджеты субъектов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182 1 05 01021 01 0000 110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3025744603,22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Налог, взимаемый с налогоплательщ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ков, выбравших в качестве объекта налогообложения доходы, уменьше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на величину расходов (за налог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вые периоды, истекшие до 1 января 2011 года)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182 1 05 01022 01 0000 110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-1625,63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Минимальный налог, зачисляемый в бюджеты субъектов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 (за налоговые периоды, исте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шие до 1 января 2016 года)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182 1 05 01050 01 0000 110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74282,19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профессиональный доход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182 1 05 06000 01 0000 110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539570722,67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НАЛОГИ НА ИМУЩЕСТВО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000 1 06 00000 00 0000 000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10846115444,10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Налог на имущество организаций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000 1 06 02000 02 0000 110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10841859444,10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182 1 06 02010 02 0000 110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8909510088,71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имущество организаций по имуществу, входящему в Единую с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стему газоснабжения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182 1 06 02020 02 0000 110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1932349355,39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игорный бизнес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182 1 06 05000 02 0000 110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4256000,00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НАЛОГИ, СБОРЫ И РЕГУЛЯ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НЫЕ ПЛАТЕЖИ ЗА ПОЛЬЗОВ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НИЕ ПРИРОДНЫМИ РЕСУРС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000 1 07 00000 00 0000 000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238593250,80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Налог на добычу полезных ископаемых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000 1 07 01000 01 0000 110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234810537,02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добычу общераспростране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полезных ископаемых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182 1 07 01020 01 0000 110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234696227,42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добычу прочих полезных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ных алмазов, угля, в том числе кокс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ющегося, железных руд, многокомп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нентной комплексной руды, в отнош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которой при налогообложении установлен коэффициент, характер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зующий стоимость ценных компоне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тов в руде)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182 1 07 01030 01 0000 110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114309,60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Сборы за пользование объектами ж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вотного мира и за пользование объе</w:t>
            </w:r>
            <w:r w:rsidRPr="00E22614">
              <w:rPr>
                <w:rFonts w:ascii="PT Astra Serif" w:hAnsi="PT Astra Serif" w:cs="PT Astra Serif"/>
                <w:color w:val="000000"/>
              </w:rPr>
              <w:t>к</w:t>
            </w:r>
            <w:r w:rsidRPr="00E22614">
              <w:rPr>
                <w:rFonts w:ascii="PT Astra Serif" w:hAnsi="PT Astra Serif" w:cs="PT Astra Serif"/>
                <w:color w:val="000000"/>
              </w:rPr>
              <w:t>тами водных биологических ресурсов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000 1 07 04000 01 0000 110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3782713,78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Сбор за пользование объектами ж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вотного мира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182 1 07 04010 01 0000 110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3171965,53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Сбор за пользование объектами во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ных биологических ресурсов (искл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чая внутренние водные объекты)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182 1 07 04020 01 0000 110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Сбор за пользование объектами во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ных биологических ресурсов (по вну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ренним водным объектам)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182 1 07 04030 01 0000 110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601148,25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ГОСУДАРСТВЕННАЯ ПОШЛИНА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000 1 08 00000 00 0000 000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263731721,77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ственную регистрацию актов гражда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ского состояния и другие юридически значимые действия, совершаемые орг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нами записи актов гражданского состо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ния и иными уполномоченными орган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ми (за исключением консульских учр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ждений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318 1 08 05000 01 0000 110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1343200,50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Государственная пошлина за соверш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ние действий, связанных с приобрет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нием гражданства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188 1 08 06000 01 0000 110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26721722,55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Государственная пошлина за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ственную регистрацию, а также за с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вершение прочих юридически знач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мых действий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000 1 08 07000 01 0000 110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235666798,72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ственную регистрацию прав, огран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чений (обременений) прав на недв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жимое имущество и сделок с ним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321 1 08 07020 01 0000 110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136508212,40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Государственная пошлина за соверш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ние действий, связанных с лицензир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ванием, с проведением аттестации в случаях, если такая аттестация пред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смотрена законодательством Росси</w:t>
            </w:r>
            <w:r w:rsidRPr="00E22614">
              <w:rPr>
                <w:rFonts w:ascii="PT Astra Serif" w:hAnsi="PT Astra Serif" w:cs="PT Astra Serif"/>
                <w:color w:val="000000"/>
              </w:rPr>
              <w:t>й</w:t>
            </w:r>
            <w:r w:rsidRPr="00E22614">
              <w:rPr>
                <w:rFonts w:ascii="PT Astra Serif" w:hAnsi="PT Astra Serif" w:cs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000 1 08 07080 01 0000 110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34668721,00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Государственная пошлина за соверш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ние действий, связанных с лицензиров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нием, с проведением аттестации в случ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ях, если такая аттестация предусмотрена законодательством Российской Федер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ции, зачисляемая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007 1 08 07082 01 0000 110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34637521,00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Государственная пошлина за соверш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ние действий, связанных с лицензиров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нием, с проведением аттестации в случ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ях, если такая аттестация предусмотрена законодательством Российской Федер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ции, зачисляемая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019 1 08 07082 01 0000 110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выдачу и обмен паспорта гражданина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188 1 08 07100 01 0000 110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12901425,50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ственную регистрацию межрегионал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ных, региональных и местных общ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ственных объединений, отделений о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щественных объединений, а также за государственную регистрацию измен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ний их учредительных документов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318 1 08 07110 01 0000 110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126400,00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ственную регистрацию политических партий и региональных отделений п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литических партий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318 1 08 07120 01 0000 110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ственную регистрацию средства ма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совой информации, за внесение изм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нений в запись о регистрации средства массовой информации (в том числе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ритории муниципального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096 1 08 07130 01 0000 110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51353,32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Государственная пошлина за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000 1 08 07140 01 0000 110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49027786,00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госуда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ственную регистрацию транспортных средств и иные юридически значимые действия уполномоченных федерал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ных государственных органов, связа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с изменением и выдачей докуме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тов на транспортные средства, рег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страционных знаков, водительских удостоверений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188 1 08 07141 01 0000 110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14710185,00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  <w:spacing w:val="-6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  <w:spacing w:val="-6"/>
              </w:rPr>
              <w:t>Государственная пошлина за соверш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ние действий уполномоченными орг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нами исполнительной власти субъектов Российской Федерации, связанных с в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дачей документов о проведении госуда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ственного технического осмотра тракт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 xml:space="preserve">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  <w:spacing w:val="-6"/>
              </w:rPr>
              <w:t>м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тотранспортных</w:t>
            </w:r>
            <w:proofErr w:type="spellEnd"/>
            <w:r w:rsidRPr="00E22614">
              <w:rPr>
                <w:rFonts w:ascii="PT Astra Serif" w:hAnsi="PT Astra Serif" w:cs="Arial"/>
                <w:color w:val="000000"/>
                <w:spacing w:val="-6"/>
              </w:rPr>
              <w:t xml:space="preserve"> средств, прицепов, тракторов, самоходных дорожно-строительных и иных самоходных м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шин, выдачей удостоверений трактор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ста-машиниста (тракториста), време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  <w:spacing w:val="-6"/>
              </w:rPr>
              <w:t>ных удостоверений на право управления самоходными машинами, в том числе взамен утраченных</w:t>
            </w:r>
            <w:proofErr w:type="gramEnd"/>
            <w:r w:rsidRPr="00E22614">
              <w:rPr>
                <w:rFonts w:ascii="PT Astra Serif" w:hAnsi="PT Astra Serif" w:cs="Arial"/>
                <w:color w:val="000000"/>
                <w:spacing w:val="-6"/>
              </w:rPr>
              <w:t xml:space="preserve"> или пришедших в негодность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010 1 08 07142 01 0000 110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34317601,00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государственные пошлины за государственную регистрацию, а та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же за совершение прочих юридически значимых действий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318 1 08 07200 01 0000 110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346250,00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государственные пошлины за совершение прочих юридически зн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чимых действий, подлежащие зачи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лению в бюджет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002 1 08 07300 01 0000 110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государственные пошлины за совершение прочих юридически зн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чимых действий, подлежащие зачи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лению в бюджет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016 1 08 07300 01 0000 110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Государственная пошлина за повто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ную выдачу свидетельства о постано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ке на учет в налоговом органе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182 1 08 07310 01 0000 110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276150,50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выдачу свидетельства о государственной 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кредитации региональной спортивной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026 1 08 07340 01 0000 110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действия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связа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с государственной аккредитацией образовательных учреждений, ос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018 1 08 07380 01 0000 110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209000,00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действия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 по пр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ставлению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апостиля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 на документах государственного образца об образ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вании, об ученых степенях и ученых званиях в пределах переданных по</w:t>
            </w:r>
            <w:r w:rsidRPr="00E22614">
              <w:rPr>
                <w:rFonts w:ascii="PT Astra Serif" w:hAnsi="PT Astra Serif" w:cs="Arial"/>
                <w:color w:val="000000"/>
              </w:rPr>
              <w:t>л</w:t>
            </w:r>
            <w:r w:rsidRPr="00E22614">
              <w:rPr>
                <w:rFonts w:ascii="PT Astra Serif" w:hAnsi="PT Astra Serif" w:cs="Arial"/>
                <w:color w:val="000000"/>
              </w:rPr>
              <w:t>номочий Российской Федерации в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ласти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018 1 08 07390 01 0000 110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ской деятельности по управлению многоквартирными домами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013 1 08 07400 01 0000 110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ЗАДОЛЖЕННОСТЬ И ПЕРЕРА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ЧЕТЫ ПО ОТМЕНЕННЫМ НАЛОГАМ, СБОРАМ И ИНЫМ ОБЯЗАТЕЛЬНЫМ ПЛАТЕЖАМ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000 1 09 00000 00 0000 000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-45139,00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Налог на прибыль организаций, зачи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лявшийся до 1 января 2005 года в местные бюджеты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000 1 09 01000 00 0000 110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-45139,00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Налог на прибыль организаций, зачи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182 1 09 01030 05 0000 110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-45139,00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ДОХОДЫ ОТ ИСПОЛЬЗОВАНИЯ ИМУЩЕСТВА, НАХОДЯЩЕГОСЯ В ГОСУДАРСТВЕННОЙ И М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НИЦИПАЛЬНОЙ СОБСТВЕНН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000 1 11 00000 00 0000 000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1489153703,87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в виде прибыли, приходяще</w:t>
            </w:r>
            <w:r w:rsidRPr="00E22614">
              <w:rPr>
                <w:rFonts w:ascii="PT Astra Serif" w:hAnsi="PT Astra Serif" w:cs="PT Astra Serif"/>
                <w:color w:val="000000"/>
              </w:rPr>
              <w:t>й</w:t>
            </w:r>
            <w:r w:rsidRPr="00E22614">
              <w:rPr>
                <w:rFonts w:ascii="PT Astra Serif" w:hAnsi="PT Astra Serif" w:cs="PT Astra Serif"/>
                <w:color w:val="000000"/>
              </w:rPr>
              <w:t>ся на доли в уставных (складочных) капиталах хозяйственных товариществ и обществ, или дивидендов по акциям, принадлежащим Российской Федер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ции, субъектам Российской Федерации или муниципальным образованиям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000 1 11 01000 00 0000 120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45716165,15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в виде прибыли, приходяще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на доли в уставных (складочных) капиталах хозяйственных товариществ и обществ, или дивидендов по акциям, принадлежащим субъектам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007 1 11 01020 02 0000 120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9969789,75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в виде прибыли, приходяще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на доли в уставных (складочных) капиталах хозяйственных товариществ и обществ, или дивидендов по акциям, принадлежащим субъектам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011 1 11 01020 02 0000 120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145950,00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в виде прибыли, приходяще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на доли в уставных (складочных) капиталах хозяйственных товариществ и обществ, или дивидендов по акциям, принадлежащим субъектам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015 1 11 01020 02 0000 120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35600425,40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размещения средств бю</w:t>
            </w:r>
            <w:r w:rsidRPr="00E22614">
              <w:rPr>
                <w:rFonts w:ascii="PT Astra Serif" w:hAnsi="PT Astra Serif" w:cs="PT Astra Serif"/>
                <w:color w:val="000000"/>
              </w:rPr>
              <w:t>д</w:t>
            </w:r>
            <w:r w:rsidRPr="00E22614">
              <w:rPr>
                <w:rFonts w:ascii="PT Astra Serif" w:hAnsi="PT Astra Serif" w:cs="PT Astra Serif"/>
                <w:color w:val="000000"/>
              </w:rPr>
              <w:t>жетов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000 1 11 02000 00 0000 120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1348480888,38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операций по управлению остатками средств на едином казн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чейском счете, зачисляемые в бюдж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ты бюджетной системы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000 1 11 02100 00 0000 120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1348480888,38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операций по управлению остатками средств на едином казн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чейском счете, зачисляемые в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005 1 11 02102 02 0000 120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1348480888,38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Проценты, полученные от предоста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ления бюджетных кредитов внутри страны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000 1 11 03000 00 0000 120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9293182,33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Проценты, полученные от предоста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005 1 11 03020 02 0000 120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9293182,33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Доходы, получаемые в виде арендной либо иной платы за передачу в во</w:t>
            </w:r>
            <w:r w:rsidRPr="00E22614">
              <w:rPr>
                <w:rFonts w:ascii="PT Astra Serif" w:hAnsi="PT Astra Serif" w:cs="PT Astra Serif"/>
                <w:color w:val="000000"/>
              </w:rPr>
              <w:t>з</w:t>
            </w:r>
            <w:r w:rsidRPr="00E22614">
              <w:rPr>
                <w:rFonts w:ascii="PT Astra Serif" w:hAnsi="PT Astra Serif" w:cs="PT Astra Serif"/>
                <w:color w:val="000000"/>
              </w:rPr>
              <w:t>мездное пользование государственн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го и муниципального имущества (за исключением имущества бюджетных и автономных учреждений, а также имущества государственных и мун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ципальных унитарных предприятий, в том числе казенных)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85138098,00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ды указанных земельных участков (за исключением земельных участков бюджетных и автономных учрежд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ний)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000 1 11 05020 00 0000 120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10557948,85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Доходы, получаемые в виде арендной платы, а также средства от продажи права на заключение договоров аре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ды за земли, находящиеся в собстве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015 1 11 05022 02 0000 120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10557948,85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сдачи в аренду имущества, находящегося в оперативном управл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нии органов государственной власти, органов местного самоуправления, о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ганов управления государственными внебюджетными фондами и созда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ими учреждений (за исключением имущества бюджетных и автономных учреждений)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000 1 11 05030 00 0000 120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74545336,47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сдачи в аренду имущества, находящегося в оперативном управл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органов государственной власти субъектов Российской Федерации и созданных ими учреждений (за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ключением имущества бюджетных и автономных учреждений субъектов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015 1 11 05032 02 0000 120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74545336,47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сдачи в аренду имущества, составляющего государственную (м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ниципальную) казну (за исключением земельных участков)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000 1 11 05070 00 0000 120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31498,76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сдачи в аренду имущества, составляющего казну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(за исключением земельных участков)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015 1 11 05072 02 0000 120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31498,76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тального ремонта и эксплуатации об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дорожного сервиса, прокладки, переноса, переустройства и эксплуат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инженерных коммуникаций, уст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новки и эксплуатации рекламных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струкций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029 1 11 05100 02 0000 120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3313,92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по соглашениям об установл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нии сервитута в отношении земельных участков, находящихся в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ственной или муниципальной со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000 1 11 05300 00 0000 120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177,18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по соглашениям об установл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 xml:space="preserve">нии сервитута в отношении земельных 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участков после разграничения гос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дарственной собственности на землю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000 1 11 05320 00 0000 120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177,18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Плата по соглашениям об установл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сервитута, заключенным органами исполнительной власти субъектов Российской Федерации,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ными или муниципальными предпри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тиями либо государственными или муниципальными учреждениями в о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ношении земельных участков, нах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дящихся в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015 1 11 05322 02 0000 120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177,18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публичный сервитут, пред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смотренная решением уполномоче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ного органа об установлении публи</w:t>
            </w:r>
            <w:r w:rsidRPr="00E22614">
              <w:rPr>
                <w:rFonts w:ascii="PT Astra Serif" w:hAnsi="PT Astra Serif" w:cs="PT Astra Serif"/>
                <w:color w:val="000000"/>
              </w:rPr>
              <w:t>ч</w:t>
            </w:r>
            <w:r w:rsidRPr="00E22614">
              <w:rPr>
                <w:rFonts w:ascii="PT Astra Serif" w:hAnsi="PT Astra Serif" w:cs="PT Astra Serif"/>
                <w:color w:val="000000"/>
              </w:rPr>
              <w:t>ного сервитута в отношении земел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ных участков, находящихся в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ственной или муниципальной со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000 1 11 05400 00 0000 120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1559,03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публичный сервитут, пред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смотренная решением уполномоче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ного органа об установлении публи</w:t>
            </w:r>
            <w:r w:rsidRPr="00E22614">
              <w:rPr>
                <w:rFonts w:ascii="PT Astra Serif" w:hAnsi="PT Astra Serif" w:cs="PT Astra Serif"/>
                <w:color w:val="000000"/>
              </w:rPr>
              <w:t>ч</w:t>
            </w:r>
            <w:r w:rsidRPr="00E22614">
              <w:rPr>
                <w:rFonts w:ascii="PT Astra Serif" w:hAnsi="PT Astra Serif" w:cs="PT Astra Serif"/>
                <w:color w:val="000000"/>
              </w:rPr>
              <w:t>ного сервитута в отношении земел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ных участков, которые находятся в федеральной собственности и ос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ществление полномочий по управл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нию и распоряжению которыми пер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дано органам государственной власти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000 1 11 05430 00 0000 120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1559,03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Плата за публичный сервитут, пред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смотренная решением уполномоче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ного органа об установлении публи</w:t>
            </w:r>
            <w:r w:rsidRPr="00E22614">
              <w:rPr>
                <w:rFonts w:ascii="PT Astra Serif" w:hAnsi="PT Astra Serif" w:cs="Arial"/>
                <w:color w:val="000000"/>
              </w:rPr>
              <w:t>ч</w:t>
            </w:r>
            <w:r w:rsidRPr="00E22614">
              <w:rPr>
                <w:rFonts w:ascii="PT Astra Serif" w:hAnsi="PT Astra Serif" w:cs="Arial"/>
                <w:color w:val="000000"/>
              </w:rPr>
              <w:t>ного сервитута в отношении земел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ных участков, которые расположены в границах сельских поселений, нах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дятся в федеральной собственности и осуществление полномочий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по управлению и ра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поряжению которыми передано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нам государственной власти субъектов Российской Федерации и не пред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ставлены гражданам или юридическим лицам (за исключением органов гос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дарственной власти (государственных органов), органов местного сам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управления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(</w:t>
            </w: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муниципальных органов), органов управления государственн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внебюджетными фондами и казе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учреждений)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016 1 11 05430 10 0000 120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1559,03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 от государственных и мун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ципальных унитарных предприятий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000 1 11 07000 00 0000 120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523588,24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перечисления части пр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были государственных и муниципал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ных унитарных предприятий, оста</w:t>
            </w:r>
            <w:r w:rsidRPr="00E22614">
              <w:rPr>
                <w:rFonts w:ascii="PT Astra Serif" w:hAnsi="PT Astra Serif" w:cs="PT Astra Serif"/>
                <w:color w:val="000000"/>
              </w:rPr>
              <w:t>ю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щейся после уплаты налогов и обяз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тельных платежей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000 1 11 07010 00 0000 120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523588,24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перечисления части 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были, остающейся после уплаты нал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гов и иных обязательных платежей государственных унитарных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ятий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015 1 11 07012 02 0000 120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523588,24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доходы от использования имущества и прав, находящихся в го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ударственной и муниципальной со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ственности (за исключением имущ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ства бюджетных и автономных учр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ждений, а также имущества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ственных и муниципальных унита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ных предприятий, в том числе казе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000 1 11 09000 00 0000 120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поступления от использования имущества, находящегося в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ственной и муниципальной собстве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ности (за исключением имущества бюджетных и автономных учрежд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ний, а также имущества государстве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и муниципальных унитарных предприятий, в том числе казенных)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000 1 11 09040 00 0000 120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поступления от использования имущества, находящегося в собстве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(за исключением имущества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015 1 11 09042 02 0000 120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000 1 12 00000 00 0000 000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131603809,68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000 1 12 01000 01 0000 120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85528728,88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выбросы загрязняющих в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ществ в атмосферный воздух стаци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нарными объектами &lt;7&gt;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048 1 12 01010 01 0000 120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7385267,03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сбросы загрязняющих в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ществ в водные объекты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048 1 12 01030 01 0000 120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1957269,27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размещение отходов прои</w:t>
            </w:r>
            <w:r w:rsidRPr="00E22614">
              <w:rPr>
                <w:rFonts w:ascii="PT Astra Serif" w:hAnsi="PT Astra Serif" w:cs="PT Astra Serif"/>
                <w:color w:val="000000"/>
              </w:rPr>
              <w:t>з</w:t>
            </w:r>
            <w:r w:rsidRPr="00E22614">
              <w:rPr>
                <w:rFonts w:ascii="PT Astra Serif" w:hAnsi="PT Astra Serif" w:cs="PT Astra Serif"/>
                <w:color w:val="000000"/>
              </w:rPr>
              <w:t>водства и потребления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000 1 12 01040 01 0000 120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75227098,50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размещение отходов прои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водства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048 1 12 01041 01 0000 120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73420804,71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размещение твердых комм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нальных отходов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048 1 12 01042 01 0000 120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1806293,79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выбросы загрязняющих в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ществ, образующихся при сжигании на факельных установках и (или) ра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сеивании попутного нефтяного газа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048 1 12 01070 01 0000 120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959094,08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Платежи при пользовании недрами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000 1 12 02000 00 0000 120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38101399,52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Разовые платежи за пользование недрами при наступлении определе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событий, оговоренных в лице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зии, при пользовании недрами на те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ритории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000 1 12 02010 01 0000 120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14388433,80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Разовые платежи за пользование недрами при наступлении определе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событий, оговоренных в лице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зии, при пользовании недрами на те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ритории Российской Федерации по участкам недр местного значения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016 1 12 02012 01 0000 120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14388433,80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182 1 12 02030 01 0000 120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22652927,72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проведение государственной экспертизы запасов полезных ископ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емых и подземных вод, геологической информации о предоставляемых в пользование участках недр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000 1 12 02050 01 0000 120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940000,00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проведение государственной экспертизы запасов полезных ископ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емых и подземных вод, геологической информации о предоставляемых в пользование участках недр местного значения, а также запасов общера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пространенных полезных ископаемых и запасов подземных вод, которые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пользуются для целей питьевого вод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снабжения или технического вод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снабжения и объем </w:t>
            </w: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добычи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которых составляет не более 500 кубических метров в сутки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016 1 12 02052 01 0000 120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940000,00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Сборы за участие в конкурсе (аукц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оне) на право пользования участками недр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000 1 12 02100 00 0000 120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120038,00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Сборы за участие в конкурсе (аукц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оне) на право пользования участками недр местного значения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016 1 12 02102 02 0000 120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120038,00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использование лесов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000 1 12 04000 00 0000 120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7973681,28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использование лесов, расп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ложенных на землях лесного фонда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000 1 12 04010 00 0000 120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7973681,28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использование лесов, расп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ложенных на землях лесного фонда, в части, превышающей минимальный размер арендной платы (за исключ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нием платы за использование лесов, расположенных на землях лесного фонда, в части, превышающей мин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мальный размер арендной платы, при реализации приоритетных инвестиц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онных проектов в целях развития ле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ного комплекса)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016 1 12 04014 02 0000 120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7966803,21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Плата за использование лесов, расп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ложенных на землях лесного фонда, в части платы по договору купли-продажи лесных насаждений для со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ственных нужд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016 1 12 04015 02 0000 120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6878,07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ДОХОДЫ ОТ ОКАЗАНИЯ ПЛА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НЫХ УСЛУГ И КОМПЕНСАЦИИ ЗАТРАТ ГОСУДАРСТВА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000 1 13 00000 00 0000 000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2122835088,05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оказания платных услуг (работ)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000 1 13 01000 00 0000 130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11045862,18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естре индивидуальных предприним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телей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182 1 13 01020 01 0000 130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118765,00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предоставление сведений из Единого государственного реестра н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движимости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321 1 13 01031 01 0000 130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4446853,65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182 1 13 01190 01 0000 130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предоставление сведений, документов, содержащихся в госуда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ственных реестрах (регистрах)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000 1 13 01400 01 0000 130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79750,00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предоставление госуда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ственными органами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Федерации, казенными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 сведений, документов, соде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жащихся в государственных реестрах (регистрах), ведение которых ос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ществляется данными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ными органами, учреждениями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016 1 13 01410 01 0000 130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79750,00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Плата за оказание услуг по присоед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нению объектов дорожного сервиса к автомобильным дорогам общего пол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000 1 13 01500 00 0000 130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79384,00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Плата за оказание услуг по присоед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нению объектов дорожного сервиса к автомобильным дорогам общего пол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зования регионального или межмун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ципального значения, зачисляемая в бюджеты субъектов Российской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029 1 13 01520 02 0000 130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79384,00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000 1 13 01990 00 0000 130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6309909,53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оказания платных услуг (работ) получателями средств федерального бюджета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167 1 13 01991 01 0000 130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оказания платных услуг (работ) получателями средств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017 1 13 01992 02 0000 130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6306389,53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Прочие доходы от оказания платных услуг (работ) получателями средств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042 1 13 01992 02 0000 130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компенсации затрат гос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дарства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000 1 13 02000 00 0000 130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2111789225,87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Доходы, поступающие в порядке во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мещения бюджету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расходов, направле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на покрытие процессуальных и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держек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002 1 13 02040 01 0000 130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578508,89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Доходы, поступающие в порядке во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мещения бюджету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расходов, направле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на покрытие процессуальных и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держек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029 1 13 02040 01 0000 130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742,92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Доходы, поступающие в порядке во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мещения бюджету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расходов, направле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на покрытие процессуальных и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держек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036 1 13 02040 01 0000 130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-2547,90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Доходы, поступающие в порядке во</w:t>
            </w:r>
            <w:r w:rsidRPr="00E22614">
              <w:rPr>
                <w:rFonts w:ascii="PT Astra Serif" w:hAnsi="PT Astra Serif" w:cs="PT Astra Serif"/>
                <w:color w:val="000000"/>
              </w:rPr>
              <w:t>з</w:t>
            </w:r>
            <w:r w:rsidRPr="00E22614">
              <w:rPr>
                <w:rFonts w:ascii="PT Astra Serif" w:hAnsi="PT Astra Serif" w:cs="PT Astra Serif"/>
                <w:color w:val="000000"/>
              </w:rPr>
              <w:t>мещения расходов, понесенных в св</w:t>
            </w:r>
            <w:r w:rsidRPr="00E22614">
              <w:rPr>
                <w:rFonts w:ascii="PT Astra Serif" w:hAnsi="PT Astra Serif" w:cs="PT Astra Serif"/>
                <w:color w:val="000000"/>
              </w:rPr>
              <w:t>я</w:t>
            </w:r>
            <w:r w:rsidRPr="00E22614">
              <w:rPr>
                <w:rFonts w:ascii="PT Astra Serif" w:hAnsi="PT Astra Serif" w:cs="PT Astra Serif"/>
                <w:color w:val="000000"/>
              </w:rPr>
              <w:t>зи с эксплуатацией имущества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000 1 13 02060 00 0000 130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485050,31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Доходы, поступающие в порядке во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мещения расходов, понесенных в св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зи с эксплуатацией имущества субъе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002 1 13 02062 02 0000 130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485050,31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000 1 13 02990 00 0000 130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2110727471,65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001 1 13 02992 02 0000 130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2700,66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8631226,22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003 1 13 02992 02 0000 130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350000,00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004 1 13 02992 02 0000 130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440,00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1040,00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006 1 13 02992 02 0000 130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15921,92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475243,53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008 1 13 02992 02 0000 130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8946,05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009 1 13 02992 02 0000 130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43710810,52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12764,12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017 1 13 02992 02 0000 130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48841,18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4164508,21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019 1 13 02992 02 0000 130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29,08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023 1 13 02992 02 0000 130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2188,03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025 1 13 02992 02 0000 130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3057,26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23915305,96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028 1 13 02992 02 0000 130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897,78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46571426,29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032 1 13 02992 02 0000 130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780,00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034 1 13 02992 02 0000 130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259,70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035 1 13 02992 02 0000 130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131495,77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19304,40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44158192,42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041 1 13 02992 02 0000 130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1741000204,77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194867424,19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Прочие доходы от компенсации затрат бюджетов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043 1 13 02992 02 0000 130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2634335,59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ДОХОДЫ ОТ ПРОДАЖИ МАТ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РИАЛЬНЫХ И НЕМАТЕРИАЛ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НЫХ АКТИВОВ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000 1 14 00000 00 0000 000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24872193,29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продажи квартир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000 1 14 01000 00 0000 410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продажи квартир, наход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щихся в собственности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015 1 14 01020 02 0000 410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реализации имущества, находящегося в государственной и муниципальной собственности (за и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ключением движимого имущества бюджетных и автономных учрежд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ний, а также имущества государстве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и муниципальных унитарных предприятий, в том числе казенных)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000 1 14 02000 00 0000 000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24763130,98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реализации имущества, находящегося в собственности субъе</w:t>
            </w:r>
            <w:r w:rsidRPr="00E22614">
              <w:rPr>
                <w:rFonts w:ascii="PT Astra Serif" w:hAnsi="PT Astra Serif" w:cs="PT Astra Serif"/>
                <w:color w:val="000000"/>
              </w:rPr>
              <w:t>к</w:t>
            </w:r>
            <w:r w:rsidRPr="00E22614">
              <w:rPr>
                <w:rFonts w:ascii="PT Astra Serif" w:hAnsi="PT Astra Serif" w:cs="PT Astra Serif"/>
                <w:color w:val="000000"/>
              </w:rPr>
              <w:t>тов Российской Федерации (за искл</w:t>
            </w:r>
            <w:r w:rsidRPr="00E22614">
              <w:rPr>
                <w:rFonts w:ascii="PT Astra Serif" w:hAnsi="PT Astra Serif" w:cs="PT Astra Serif"/>
                <w:color w:val="000000"/>
              </w:rPr>
              <w:t>ю</w:t>
            </w:r>
            <w:r w:rsidRPr="00E22614">
              <w:rPr>
                <w:rFonts w:ascii="PT Astra Serif" w:hAnsi="PT Astra Serif" w:cs="PT Astra Serif"/>
                <w:color w:val="000000"/>
              </w:rPr>
              <w:t>чением движимого имущества бю</w:t>
            </w:r>
            <w:r w:rsidRPr="00E22614">
              <w:rPr>
                <w:rFonts w:ascii="PT Astra Serif" w:hAnsi="PT Astra Serif" w:cs="PT Astra Serif"/>
                <w:color w:val="000000"/>
              </w:rPr>
              <w:t>д</w:t>
            </w:r>
            <w:r w:rsidRPr="00E22614">
              <w:rPr>
                <w:rFonts w:ascii="PT Astra Serif" w:hAnsi="PT Astra Serif" w:cs="PT Astra Serif"/>
                <w:color w:val="000000"/>
              </w:rPr>
              <w:t>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ных средств по указанному имуществу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000 1 14 02020 02 0000 410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13231107,10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реализации имущества, находящегося в собственности субъе</w:t>
            </w:r>
            <w:r w:rsidRPr="00E22614">
              <w:rPr>
                <w:rFonts w:ascii="PT Astra Serif" w:hAnsi="PT Astra Serif" w:cs="PT Astra Serif"/>
                <w:color w:val="000000"/>
              </w:rPr>
              <w:t>к</w:t>
            </w:r>
            <w:r w:rsidRPr="00E22614">
              <w:rPr>
                <w:rFonts w:ascii="PT Astra Serif" w:hAnsi="PT Astra Serif" w:cs="PT Astra Serif"/>
                <w:color w:val="000000"/>
              </w:rPr>
              <w:t>тов Российской Федерации (за искл</w:t>
            </w:r>
            <w:r w:rsidRPr="00E22614">
              <w:rPr>
                <w:rFonts w:ascii="PT Astra Serif" w:hAnsi="PT Astra Serif" w:cs="PT Astra Serif"/>
                <w:color w:val="000000"/>
              </w:rPr>
              <w:t>ю</w:t>
            </w:r>
            <w:r w:rsidRPr="00E22614">
              <w:rPr>
                <w:rFonts w:ascii="PT Astra Serif" w:hAnsi="PT Astra Serif" w:cs="PT Astra Serif"/>
                <w:color w:val="000000"/>
              </w:rPr>
              <w:t>чением имущества бюджетных и авт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номных учреждений субъектов Ро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сийской Федерации, а также имущ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ства государственных унитарных предприятий субъектов Российской Федерации, в том числе казенных), в части реализации материальных зап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сов по указанному имуществу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000 1 14 02020 02 0000 440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11532023,88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реализации иного имущ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015 1 14 02023 02 0000 410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13231107,10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реализации имущества, находящегося в оперативном управл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учреждений, находящихся в вед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лизации материальных запасов по ук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занному имуществу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015 1 14 02022 02 0000 440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11532023,88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Доходы от продажи земельных учас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ков, находящихся в государственной и муниципальной собственности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000 1 14 06000 00 0000 430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56562,31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продажи земельных учас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ков, государственная собственность на которые разграничена (за исключен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ем земельных участков бюджетных и автономных учреждений)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000 1 14 06020 00 0000 430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56562,31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продажи земельных учас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015 1 14 06022 02 0000 430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56562,31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АДМИНИСТРАТИВНЫЕ ПЛАТ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ЖИ И СБОРЫ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000 1 15 00000 00 0000 000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19297392,70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Платежи, взимаемые государственн</w:t>
            </w:r>
            <w:r w:rsidRPr="00E22614">
              <w:rPr>
                <w:rFonts w:ascii="PT Astra Serif" w:hAnsi="PT Astra Serif" w:cs="PT Astra Serif"/>
                <w:color w:val="000000"/>
              </w:rPr>
              <w:t>ы</w:t>
            </w:r>
            <w:r w:rsidRPr="00E22614">
              <w:rPr>
                <w:rFonts w:ascii="PT Astra Serif" w:hAnsi="PT Astra Serif" w:cs="PT Astra Serif"/>
                <w:color w:val="000000"/>
              </w:rPr>
              <w:t>ми и муниципальными органами (о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ганизациями) за выполнение опред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ленных функций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000 1 15 02000 00 0000 140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19234896,70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Платежи, взимаемые государственн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органами (организациями) субъе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тов Российской Федерации за выпо</w:t>
            </w:r>
            <w:r w:rsidRPr="00E22614">
              <w:rPr>
                <w:rFonts w:ascii="PT Astra Serif" w:hAnsi="PT Astra Serif" w:cs="Arial"/>
                <w:color w:val="000000"/>
              </w:rPr>
              <w:t>л</w:t>
            </w:r>
            <w:r w:rsidRPr="00E22614">
              <w:rPr>
                <w:rFonts w:ascii="PT Astra Serif" w:hAnsi="PT Astra Serif" w:cs="Arial"/>
                <w:color w:val="000000"/>
              </w:rPr>
              <w:t>нение определенных функций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010 1 15 02020 02 0000 140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19233946,70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Платежи, взимаемые государственн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органами (организациями) субъе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тов Российской Федерации за выпо</w:t>
            </w:r>
            <w:r w:rsidRPr="00E22614">
              <w:rPr>
                <w:rFonts w:ascii="PT Astra Serif" w:hAnsi="PT Astra Serif" w:cs="Arial"/>
                <w:color w:val="000000"/>
              </w:rPr>
              <w:t>л</w:t>
            </w:r>
            <w:r w:rsidRPr="00E22614">
              <w:rPr>
                <w:rFonts w:ascii="PT Astra Serif" w:hAnsi="PT Astra Serif" w:cs="Arial"/>
                <w:color w:val="000000"/>
              </w:rPr>
              <w:t>нение определенных функций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029 1 15 02020 02 0000 140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Сборы, вносимые заказчиками док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ментации, подлежащей государстве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ной экологической экспертизе, ра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считанные в соответствии со сметой расходов на проведение государстве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ной экологической экспертизы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000 1 15 07000 01 0000 140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62496,00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Сборы, вносимые заказчиками док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ментации, подлежащей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ной экологической экспертизе,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низация и проведение которой ос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ществляются органами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ной власти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дерации, рассчитанные в соответствии со сметой расходов на проведение государственной экологической эк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пертизы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016 1 15 07020 01 0000 140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62496,00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t>ШТРАФЫ, САНКЦИИ, ВОЗМ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ЩЕНИЕ УЩЕРБА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000 1 16 00000 00 0000 000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2624510403,49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Кодексом Российской Федер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ции об административных правонар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шениях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000 1 16 01000 01 0000 140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1979635371,47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5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правонарушения, посягающие на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ва граждан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000 1 16 01050 01 0000 140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1055191,28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ва граждан, налагаемые мировыми 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дьями,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036 1 16 01053 01 0000 140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605682,05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ва граждан, налагаемые мировыми 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дьями,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018 1 16 01053 01 0000 140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419500,00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ва граждан, налагаемые мировыми 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дьями,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034 1 16 01053 01 0000 140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30009,23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6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правонарушения, посягающие на зд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ровье, санитарно-эпидемиологическое благополучие населения и обществе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ную нравственность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000 1 16 01060 01 0000 140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6214575,58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6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зд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ровье, санитарно-эпидемиологическое благополучие населения и обществе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ную нравственность, налагаемые м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ровыми судьями, комиссиями по 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лам несовершеннолетних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036 1 16 01063 01 0000 140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6214575,58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охраны собственности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000 1 16 01070 01 0000 140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4992887,97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собственности,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016 1 16 01072 01 0000 140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собственности,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043 1 16 01072 01 0000 140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141021,77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собственности,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007 1 16 01072 01 0000 140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778998,50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собственности,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013 1 16 01072 01 0000 140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926462,95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036 1 16 01073 01 0000 140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3001404,75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вания и обращения с животными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000 1 16 01080 01 0000 140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1966380,42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010 1 16 01082 01 0000 140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016 1 16 01082 01 0000 140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1364871,09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16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16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043 1 16 01082 01 0000 140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1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353847,50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16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16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008 1 16 01082 01 0000 140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16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036 1 16 01083 01 0000 140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240411,83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охраны окружающей среды, природопольз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вания и обращения с животными,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043 1 16 01083 01 0000 140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000 1 16 01090 01 0000 140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813296,76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010 1 16 01092 01 0000 140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025 1 16 01092 01 0000 140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818750,00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мые должностными лицами органов исполнительной власти субъектов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Российской Федерации, учреждениями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027 1 16 01092 01 0000 140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мые мировыми судьями, комиссиями по делам несовершеннолетних и защ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013 1 16 01093 01 0000 140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мые мировыми судьями, комиссиями по делам несовершеннолетних и защ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036 1 16 01093 01 0000 140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22996,76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10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000 1 16 01100 01 0000 140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27542,86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сельском хозяйстве, ветеринарии и мелиорации земель,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27542,86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11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на транспорте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000 1 16 01110 01 0000 140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45033,14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11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на транспорте, нал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гаемые мировыми судьями, комисси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ми по делам несовершеннолетних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036 1 16 01113 01 0000 140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45033,14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дорожного движения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000 1 16 01120 01 0000 140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1927548092,62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судьями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ральных судов, должностными лицами федеральных государственных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нов, учреждений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106 1 16 01121 01 0000 140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3656268,02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судьями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ральных судов, должностными лицами федеральных государственных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нов, учреждений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180 1 16 01121 01 0000 140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судьями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ральных судов, должностными лицами федеральных государственных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нов, учреждений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187 1 16 01121 01 0000 140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63200,00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судьями фед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ральных судов, должностными лицами федеральных государственных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нов, учреждений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188 1 16 01121 01 0000 140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1785760483,16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мировыми 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дьями,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188 1 16 01123 01 0000 140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138313165,23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12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дорожного движения, налагаемые мировыми с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дьями,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036 1 16 01123 01 0000 140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-251523,79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 xml:space="preserve">ленные главой 13 Кодекса Российской 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связи и информации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000 1 16 01130 01 0000 140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301517,92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13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связи и информации,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025 1 16 01132 01 0000 140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13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связи и информации,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036 1 16 01133 01 0000 140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278813,97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13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связи и информации,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013 1 16 01133 01 0000 140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7703,95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нимательской деятельности и деятел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t>ности саморегулируемых организаций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000 1 16 01140 01 0000 140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11296126,93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нимательской деятельности 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ности саморегулируемых организаций,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027 1 16 01142 01 0000 140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10156,56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нимательской деятельности 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ности саморегулируемых организаций, налагаемые должностными лицами органов исполнительной власти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ектов Российской Федерации, учр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ждениями субъектов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013 1 16 01142 01 0000 140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2958784,70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нимательской деятельности 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ности саморегулируемых организаций,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036 1 16 01143 01 0000 140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8206054,23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нимательской деятельности 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ности саморегулируемых организаций,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007 1 16 01143 01 0000 140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14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предпр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нимательской деятельности и деятел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ности саморегулируемых организаций,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013 1 16 01143 01 0000 140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26131,44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металлов и драгоценных камней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000 1 16 01150 01 0000 140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1075783,96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ных металлов и драгоценных камней (за исключением штрафов, указанных в пункте 6 статьи 46 Бюджетного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декса Российской Федерации), налаг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емые мировыми судьями, комиссиями по делам несовершеннолетних и защ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 их прав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036 1 16 01153 01 0000 140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660398,66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финансов, связанные с нецелевым использован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ем бюджетных средств, невозвратом либо несвоевременным возвратом бюджетного кредита,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неперечислен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ем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 либо несвоевременным перечисл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нием платы за пользование бюдже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>, индивидуальным предприн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мателям и физическим лицам, подл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жащие зачислению в бюджет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032 1 16 01156 01 0000 140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финансов, связанные с нецелевым использован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ем бюджетных средств, невозвратом либо несвоевременным возвратом бюджетного кредита, </w:t>
            </w:r>
            <w:proofErr w:type="spellStart"/>
            <w:r w:rsidRPr="00E22614">
              <w:rPr>
                <w:rFonts w:ascii="PT Astra Serif" w:hAnsi="PT Astra Serif" w:cs="Arial"/>
                <w:color w:val="000000"/>
              </w:rPr>
              <w:t>неперечислен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ем</w:t>
            </w:r>
            <w:proofErr w:type="spellEnd"/>
            <w:r w:rsidRPr="00E22614">
              <w:rPr>
                <w:rFonts w:ascii="PT Astra Serif" w:hAnsi="PT Astra Serif" w:cs="Arial"/>
                <w:color w:val="000000"/>
              </w:rPr>
              <w:t xml:space="preserve"> либо несвоевременным перечисл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нием платы за пользование бюдже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>, индивидуальным предприн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мателям и физическим лицам, подл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жащие зачислению в бюджет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500 1 16 01156 01 0000 140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40385,30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16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вонарушениях, за административные правонарушения в области таможе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ного дела (нарушение таможенных правил)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000 1 16 01160 01 0000 140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54335,14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16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таможе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ного дела (нарушение таможенных правил), налагаемые мировыми судь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ми, комиссиями по делам несове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036 1 16 01163 01 0000 140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54335,14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17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правонарушения, посягающие на и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ституты государственной власти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000 1 16 01170 01 0000 140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463697,47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17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и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ституты государственной власти, налагаемые мировыми судьями,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миссиями по делам несовершенноле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036 1 16 01173 01 0000 140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463697,47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18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000 1 16 01180 01 0000 140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116975,56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18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036 1 16 01183 01 0000 140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116975,56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вонарушениях, за административные правонарушения против порядка управления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000 1 16 01190 01 0000 140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7030933,92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должностн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007 1 16 01192 01 0000 140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107500,00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должностн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500 1 16 01192 01 0000 140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67500,00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должностн</w:t>
            </w:r>
            <w:r w:rsidRPr="00E22614">
              <w:rPr>
                <w:rFonts w:ascii="PT Astra Serif" w:hAnsi="PT Astra Serif" w:cs="Arial"/>
                <w:color w:val="000000"/>
              </w:rPr>
              <w:t>ы</w:t>
            </w:r>
            <w:r w:rsidRPr="00E22614">
              <w:rPr>
                <w:rFonts w:ascii="PT Astra Serif" w:hAnsi="PT Astra Serif" w:cs="Arial"/>
                <w:color w:val="000000"/>
              </w:rPr>
              <w:t>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010 1 16 01192 01 0000 140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6442068,19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вонарушениях, за административные правонарушения против порядка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120500,00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003 1 16 01193 01 0000 140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5000,50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254624,54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19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против порядка управления,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016 1 16 01193 01 0000 140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18490,69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щественный порядок и общественную безопасность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000 1 16 01200 01 0000 140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16420499,94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учреждениями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017 1 16 01202 01 0000 140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201533,25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113681,03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204795,74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15484608,33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50276,16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налагаемые мировыми судьями, комиссиями по делам нес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вершеннолетних и защите их прав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501 1 16 01203 01 0000 140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114845,79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выявленные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ции, включенных в соответствующие перечни, утвержденные высшими должностными лицами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027 1 16 01205 01 0000 140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128759,64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20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правонарушения, посягающие на 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щественный порядок и общественную безопасность, выявленные должнос</w:t>
            </w:r>
            <w:r w:rsidRPr="00E22614">
              <w:rPr>
                <w:rFonts w:ascii="PT Astra Serif" w:hAnsi="PT Astra Serif" w:cs="Arial"/>
                <w:color w:val="000000"/>
              </w:rPr>
              <w:t>т</w:t>
            </w:r>
            <w:r w:rsidRPr="00E22614">
              <w:rPr>
                <w:rFonts w:ascii="PT Astra Serif" w:hAnsi="PT Astra Serif" w:cs="Arial"/>
                <w:color w:val="000000"/>
              </w:rPr>
              <w:t>ными лицами органов исполнительной власти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ции, включенных в соответствующие перечни, утвержденные высшими должностными лицами субъектов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029 1 16 01205 01 0000 140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ных металлов и драгоценных камней (за исключением штрафов, указанных в пункте 6 статьи 46 Бюджетного к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декса Российской Федерации), выя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инспекторами Счетной палаты Российской Федерации, должностн</w:t>
            </w:r>
            <w:r w:rsidRPr="00E22614">
              <w:rPr>
                <w:rFonts w:ascii="PT Astra Serif" w:hAnsi="PT Astra Serif" w:cs="PT Astra Serif"/>
                <w:color w:val="000000"/>
              </w:rPr>
              <w:t>ы</w:t>
            </w:r>
            <w:r w:rsidRPr="00E22614">
              <w:rPr>
                <w:rFonts w:ascii="PT Astra Serif" w:hAnsi="PT Astra Serif" w:cs="PT Astra Serif"/>
                <w:color w:val="000000"/>
              </w:rPr>
              <w:t>ми лицами контрольно-счетных орг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нов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000 1 16 01240 01 0000 140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212500,00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главой 15 Кодекса Российской Федерации об административных пр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металлов и драгоценных камней (за исключением штрафов, указанных в пункте 6 статьи 46 Бюджетного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декса Российской Федерации), выя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должностными лицами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трольно-счетных органов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032 1 16 01242 01 0000 140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212500,00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Кодексом Российской Федер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ции об административных правонар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шениях, за административные прав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нарушения в области производства и оборота этилового спирта, алкогол</w:t>
            </w:r>
            <w:r w:rsidRPr="00E22614">
              <w:rPr>
                <w:rFonts w:ascii="PT Astra Serif" w:hAnsi="PT Astra Serif" w:cs="PT Astra Serif"/>
                <w:color w:val="000000"/>
              </w:rPr>
              <w:t>ь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ной и спиртосодержащей продукции, а также за административные правон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рушения порядка ценообразования в части регулирования цен на этиловый спирт, алкогольную и спиртосоде</w:t>
            </w:r>
            <w:r w:rsidRPr="00E22614">
              <w:rPr>
                <w:rFonts w:ascii="PT Astra Serif" w:hAnsi="PT Astra Serif" w:cs="PT Astra Serif"/>
                <w:color w:val="000000"/>
              </w:rPr>
              <w:t>р</w:t>
            </w:r>
            <w:r w:rsidRPr="00E22614">
              <w:rPr>
                <w:rFonts w:ascii="PT Astra Serif" w:hAnsi="PT Astra Serif" w:cs="PT Astra Serif"/>
                <w:color w:val="000000"/>
              </w:rPr>
              <w:t>жащую продукцию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000 1 16 01330 00 0000 140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13788,87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Кодексом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об административных правонар</w:t>
            </w:r>
            <w:r w:rsidRPr="00E22614">
              <w:rPr>
                <w:rFonts w:ascii="PT Astra Serif" w:hAnsi="PT Astra Serif" w:cs="Arial"/>
                <w:color w:val="000000"/>
              </w:rPr>
              <w:t>у</w:t>
            </w:r>
            <w:r w:rsidRPr="00E22614">
              <w:rPr>
                <w:rFonts w:ascii="PT Astra Serif" w:hAnsi="PT Astra Serif" w:cs="Arial"/>
                <w:color w:val="000000"/>
              </w:rPr>
              <w:t>шениях, за административные прав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нарушения в области производства и оборота этилового спирта, алкогол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ной и спиртосодержащей продукции, а также за административные правон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рушения порядка ценообразования в части регулирования цен на этиловый спирт, алкогольную и спиртосоде</w:t>
            </w:r>
            <w:r w:rsidRPr="00E22614">
              <w:rPr>
                <w:rFonts w:ascii="PT Astra Serif" w:hAnsi="PT Astra Serif" w:cs="Arial"/>
                <w:color w:val="000000"/>
              </w:rPr>
              <w:t>р</w:t>
            </w:r>
            <w:r w:rsidRPr="00E22614">
              <w:rPr>
                <w:rFonts w:ascii="PT Astra Serif" w:hAnsi="PT Astra Serif" w:cs="Arial"/>
                <w:color w:val="000000"/>
              </w:rPr>
              <w:t>жащую продукцию, налагаемые дол</w:t>
            </w:r>
            <w:r w:rsidRPr="00E22614">
              <w:rPr>
                <w:rFonts w:ascii="PT Astra Serif" w:hAnsi="PT Astra Serif" w:cs="Arial"/>
                <w:color w:val="000000"/>
              </w:rPr>
              <w:t>ж</w:t>
            </w:r>
            <w:r w:rsidRPr="00E22614">
              <w:rPr>
                <w:rFonts w:ascii="PT Astra Serif" w:hAnsi="PT Astra Serif" w:cs="Arial"/>
                <w:color w:val="000000"/>
              </w:rPr>
              <w:t>ностными лицами органов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тельной власти субъектов Российской Федерации, учреждениями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007 1 16 01332 01 0000 140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13788,87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PT Astra Serif"/>
                <w:color w:val="000000"/>
              </w:rPr>
              <w:t>в</w:t>
            </w:r>
            <w:r w:rsidRPr="00E22614">
              <w:rPr>
                <w:rFonts w:ascii="PT Astra Serif" w:hAnsi="PT Astra Serif" w:cs="PT Astra Serif"/>
                <w:color w:val="000000"/>
              </w:rPr>
              <w:t>ленные законами субъектов Росси</w:t>
            </w:r>
            <w:r w:rsidRPr="00E22614">
              <w:rPr>
                <w:rFonts w:ascii="PT Astra Serif" w:hAnsi="PT Astra Serif" w:cs="PT Astra Serif"/>
                <w:color w:val="000000"/>
              </w:rPr>
              <w:t>й</w:t>
            </w:r>
            <w:r w:rsidRPr="00E22614">
              <w:rPr>
                <w:rFonts w:ascii="PT Astra Serif" w:hAnsi="PT Astra Serif" w:cs="PT Astra Serif"/>
                <w:color w:val="000000"/>
              </w:rPr>
              <w:t>ской Федерации об административных правонарушениях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000 1 16 02000 02 0000 140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473598,88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законами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об административных правонарушениях, за нарушение зак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нов и иных нормативных правовых актов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center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006 1 16 02010 02 0000 140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законами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об административных правонарушениях, за нарушение зак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нов и иных нормативных правовых актов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029 1 16 02010 02 0000 140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законами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об административных правонарушениях, за нарушение зак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нов и иных нормативных правовых актов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036 1 16 02010 02 0000 140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440046,11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Административные штрафы, устано</w:t>
            </w:r>
            <w:r w:rsidRPr="00E22614">
              <w:rPr>
                <w:rFonts w:ascii="PT Astra Serif" w:hAnsi="PT Astra Serif" w:cs="Arial"/>
                <w:color w:val="000000"/>
              </w:rPr>
              <w:t>в</w:t>
            </w:r>
            <w:r w:rsidRPr="00E22614">
              <w:rPr>
                <w:rFonts w:ascii="PT Astra Serif" w:hAnsi="PT Astra Serif" w:cs="Arial"/>
                <w:color w:val="000000"/>
              </w:rPr>
              <w:t>ленные законами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 об административных правонарушениях, за нарушение зак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нов и иных нормативных правовых актов субъектов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501 1 16 02010 02 0000 140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-16517,23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Штрафы, неустойки, пени, уплаче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ные в соответствии с законом или д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тельств перед государственным (м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ниципальным) органом, органом управления государственным вн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бюджетным фондом, казенным учр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ждением, Центральным банком Ро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сийской Федерации, иной организац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ей, действующей от имени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000 1 16 07000 00 0000 140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32337175,04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PT Astra Serif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000 1 16 07010 00 0000 140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6168435,61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3801,84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336,68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011 1 16 07010 02 0000 140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311,05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960,8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017 1 16 07010 02 0000 140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54620,02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023 1 16 07010 02 0000 140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035 1 16 07010 02 0000 140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52141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68943,76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041 1 16 07010 02 0000 140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4696989,1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случае просрочки исполнения поставщиком (подрядчиком, исполн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телем) обязательств, предусмотренных государственным контрактом, закл</w:t>
            </w:r>
            <w:r w:rsidRPr="00E22614">
              <w:rPr>
                <w:rFonts w:ascii="PT Astra Serif" w:hAnsi="PT Astra Serif" w:cs="Arial"/>
                <w:color w:val="000000"/>
              </w:rPr>
              <w:t>ю</w:t>
            </w:r>
            <w:r w:rsidRPr="00E22614">
              <w:rPr>
                <w:rFonts w:ascii="PT Astra Serif" w:hAnsi="PT Astra Serif" w:cs="Arial"/>
                <w:color w:val="000000"/>
              </w:rPr>
              <w:t>ченным государственным органом субъекта Российской Федерации, к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042 1 16 07010 02 0000 140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1285331,36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Штрафы, неустойки, пени, уплаче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ные в соответствии с договором аре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ды лесного участка или договором купли-продажи лесных насаждений в случае неисполнения или ненадлеж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щего исполнения обязательств перед государственным (муниципальным) органом, казенным учреждением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000 1 16 07030 00 0000 140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229038,36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соответствии с договором аре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ды лесного участка или договором купли-продажи лесных насаждений в случае неисполнения или ненадлеж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016 1 16 07030 02 0000 140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229038,36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ные в соответствии с договором вод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пользования в случае неисполнения или ненадлежащего исполнения обяз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тельств перед государственным (м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ниципальным) органом, казенным учреждением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000 1 16 07040 00 0000 140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747,82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Штрафы, неустойки, пени, уплаче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ные в соответствии с договором вод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пользования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016 1 16 07040 02 0000 140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747,82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тельств перед государственным (м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ниципальным) органом, казенным учреждением, Центральным банком Российской Федерации, государстве</w:t>
            </w:r>
            <w:r w:rsidRPr="00E22614">
              <w:rPr>
                <w:rFonts w:ascii="PT Astra Serif" w:hAnsi="PT Astra Serif" w:cs="PT Astra Serif"/>
                <w:color w:val="000000"/>
              </w:rPr>
              <w:t>н</w:t>
            </w:r>
            <w:r w:rsidRPr="00E22614">
              <w:rPr>
                <w:rFonts w:ascii="PT Astra Serif" w:hAnsi="PT Astra Serif" w:cs="PT Astra Serif"/>
                <w:color w:val="000000"/>
              </w:rPr>
              <w:t>ной корпорацией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000 1 16 07090 00 0000 140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25938953,25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001 1 16 07090 02 0000 140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966,79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54530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017 1 16 07090 02 0000 140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37836,52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7461248,35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026 1 16 07090 02 0000 140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59597,33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16116617,2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037 1 16 07090 02 0000 140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27292,84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1969046,92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Иные штрафы, неустойки, пени, упл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ченные в соответствии с законом или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договором в случае неисполнения или ненадлежащего исполнения обяз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тельств перед государственным орг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ном субъекта Российской Федерации, казенным учреждением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042 1 16 07090 02 0000 140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211817,3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Денежные средства, изымаемые в со</w:t>
            </w:r>
            <w:r w:rsidRPr="00E22614">
              <w:rPr>
                <w:rFonts w:ascii="PT Astra Serif" w:hAnsi="PT Astra Serif" w:cs="PT Astra Serif"/>
                <w:color w:val="000000"/>
              </w:rPr>
              <w:t>б</w:t>
            </w:r>
            <w:r w:rsidRPr="00E22614">
              <w:rPr>
                <w:rFonts w:ascii="PT Astra Serif" w:hAnsi="PT Astra Serif" w:cs="PT Astra Serif"/>
                <w:color w:val="000000"/>
              </w:rPr>
              <w:t>ственность Российской Федерации, субъекта Российской Федерации, м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ниципального образования в соотве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ствии с решениями судов (за исключ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нием обвинительных приговоров с</w:t>
            </w:r>
            <w:r w:rsidRPr="00E22614">
              <w:rPr>
                <w:rFonts w:ascii="PT Astra Serif" w:hAnsi="PT Astra Serif" w:cs="PT Astra Serif"/>
                <w:color w:val="000000"/>
              </w:rPr>
              <w:t>у</w:t>
            </w:r>
            <w:r w:rsidRPr="00E22614">
              <w:rPr>
                <w:rFonts w:ascii="PT Astra Serif" w:hAnsi="PT Astra Serif" w:cs="PT Astra Serif"/>
                <w:color w:val="000000"/>
              </w:rPr>
              <w:t>дов)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000 1 16 09000 00 0000 140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232639,17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Денежные средства, изымаемые в со</w:t>
            </w:r>
            <w:r w:rsidRPr="00E22614">
              <w:rPr>
                <w:rFonts w:ascii="PT Astra Serif" w:hAnsi="PT Astra Serif" w:cs="Arial"/>
                <w:color w:val="000000"/>
              </w:rPr>
              <w:t>б</w:t>
            </w:r>
            <w:r w:rsidRPr="00E22614">
              <w:rPr>
                <w:rFonts w:ascii="PT Astra Serif" w:hAnsi="PT Astra Serif" w:cs="Arial"/>
                <w:color w:val="000000"/>
              </w:rPr>
              <w:t>ственность субъекта Российской Ф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дерации в соответствии с решениями судов (за исключением обвинительных приговоров судов)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005 1 16 09030 02 0000 140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232639,17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 в целях возмещения прич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ненного ущерба (убытков)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000 1 16 10000 00 0000 140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13954119,18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 по искам о возмещении ущерба, а также платежи, уплачива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мые при добровольном возмещении ущерба, причиненного имуществу, находящемуся в собственности суб</w:t>
            </w:r>
            <w:r w:rsidRPr="00E22614">
              <w:rPr>
                <w:rFonts w:ascii="PT Astra Serif" w:hAnsi="PT Astra Serif" w:cs="PT Astra Serif"/>
                <w:color w:val="000000"/>
              </w:rPr>
              <w:t>ъ</w:t>
            </w:r>
            <w:r w:rsidRPr="00E22614">
              <w:rPr>
                <w:rFonts w:ascii="PT Astra Serif" w:hAnsi="PT Astra Serif" w:cs="PT Astra Serif"/>
                <w:color w:val="000000"/>
              </w:rPr>
              <w:t>екта Российской Федерации (за и</w:t>
            </w:r>
            <w:r w:rsidRPr="00E22614">
              <w:rPr>
                <w:rFonts w:ascii="PT Astra Serif" w:hAnsi="PT Astra Serif" w:cs="PT Astra Serif"/>
                <w:color w:val="000000"/>
              </w:rPr>
              <w:t>с</w:t>
            </w:r>
            <w:r w:rsidRPr="00E22614">
              <w:rPr>
                <w:rFonts w:ascii="PT Astra Serif" w:hAnsi="PT Astra Serif" w:cs="PT Astra Serif"/>
                <w:color w:val="000000"/>
              </w:rPr>
              <w:t>ключением имущества, закрепленного за бюджетными (автономными) учр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ждениями, унитарными предприяти</w:t>
            </w:r>
            <w:r w:rsidRPr="00E22614">
              <w:rPr>
                <w:rFonts w:ascii="PT Astra Serif" w:hAnsi="PT Astra Serif" w:cs="PT Astra Serif"/>
                <w:color w:val="000000"/>
              </w:rPr>
              <w:t>я</w:t>
            </w:r>
            <w:r w:rsidRPr="00E22614">
              <w:rPr>
                <w:rFonts w:ascii="PT Astra Serif" w:hAnsi="PT Astra Serif" w:cs="PT Astra Serif"/>
                <w:color w:val="000000"/>
              </w:rPr>
              <w:t>ми субъекта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000 1 16 10020 02 0000 140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1733269,32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Возмещение ущерба при возникнов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страховых случаев, когда выгод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приобретателями выступают получ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тели средств бюджета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005 1 16 10021 02 0000 140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22700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Возмещение ущерба при возникнов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нии страховых случаев, когда выгод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приобретателями выступают получ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тели средств бюджета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029 1 16 10021 02 0000 140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123300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Прочее возмещение ущерба, прич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ненного имуществу, находящемуся в собственности субъекта Российской Федерации (за исключением имущ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ства, закрепленного за бюджетными (автономными) учреждениями, ун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тарными предприятиями субъекта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002 1 16 10022 02 0000 140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1454812,8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Прочее возмещение ущерба, прич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ненного имуществу, находящемуся в собственности субъекта Российской Федерации (за исключением имущ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ства, закрепленного за бюджетными (автономными) учреждениями, ун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тарными предприятиями субъекта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009 1 16 10022 02 0000 140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64475,27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Прочее возмещение ущерба, прич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ненного имуществу, находящемуся в собственности субъекта Российской Федерации (за исключением имущ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ства, закрепленного за бюджетными (автономными) учреждениями, ун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тарными предприятиями субъекта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015 1 16 10022 02 0000 140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3606,73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Прочее возмещение ущерба, прич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ненного имуществу, находящемуся в собственности субъекта Российской Федерации (за исключением имущ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ства, закрепленного за бюджетными (автономными) учреждениями, ун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тарными предприятиями субъекта Российской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182 1 16 10022 02 0000 140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64374,52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 в целях возмещения убытков, причиненных уклонением от заключ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ния государственного контракта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000 1 16 10050 00 0000 140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7109207,99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Платежи в целях возмещения убытков, причиненных уклонением от заключ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с государственным органом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тракта, а также иные денежные сре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ства, подлежащие зачислению в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 субъекта Российской Федерации за нарушение законодательства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о контрактной с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стеме в сфере закупок товаров, работ, услуг для обеспечения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и муниципальных нужд (за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ключением государственного контра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та, финансируемого за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счет средств дорожного фонда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027 1 16 10056 02 0000 140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6885231,8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Платежи в целях возмещения убытков, причиненных уклонением от заключ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с государственным органом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тракта, а также иные денежные сре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ства, подлежащие зачислению в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 субъекта Российской Федерации за нарушение законодательства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о контрактной с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стеме в сфере закупок товаров, работ, услуг для обеспечения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и муниципальных нужд (за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ключением государственного контра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та, финансируемого за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счет средств дорожного фонда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039 1 16 10056 02 0000 140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145139,12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Платежи в целях возмещения убытков, причиненных уклонением от заключ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с государственным органом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тракта, а также иные денежные сре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ства, подлежащие зачислению в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 субъекта Российской Федерации за нарушение законодательства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о контрактной с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стеме в сфере закупок товаров, работ, услуг для обеспечения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и муниципальных нужд (за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ключением государственного контра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та, финансируемого за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счет средств дорожного фонда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042 1 16 10056 02 0000 140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8837,07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proofErr w:type="gramStart"/>
            <w:r w:rsidRPr="00E22614">
              <w:rPr>
                <w:rFonts w:ascii="PT Astra Serif" w:hAnsi="PT Astra Serif" w:cs="Arial"/>
                <w:color w:val="000000"/>
              </w:rPr>
              <w:t>Платежи в целях возмещения убытков, причиненных уклонением от заключ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ния с государственным органом суб</w:t>
            </w:r>
            <w:r w:rsidRPr="00E22614">
              <w:rPr>
                <w:rFonts w:ascii="PT Astra Serif" w:hAnsi="PT Astra Serif" w:cs="Arial"/>
                <w:color w:val="000000"/>
              </w:rPr>
              <w:t>ъ</w:t>
            </w:r>
            <w:r w:rsidRPr="00E22614">
              <w:rPr>
                <w:rFonts w:ascii="PT Astra Serif" w:hAnsi="PT Astra Serif" w:cs="Arial"/>
                <w:color w:val="000000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тракта, а также иные денежные сре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ства, подлежащие зачислению в бю</w:t>
            </w:r>
            <w:r w:rsidRPr="00E22614">
              <w:rPr>
                <w:rFonts w:ascii="PT Astra Serif" w:hAnsi="PT Astra Serif" w:cs="Arial"/>
                <w:color w:val="000000"/>
              </w:rPr>
              <w:t>д</w:t>
            </w:r>
            <w:r w:rsidRPr="00E22614">
              <w:rPr>
                <w:rFonts w:ascii="PT Astra Serif" w:hAnsi="PT Astra Serif" w:cs="Arial"/>
                <w:color w:val="000000"/>
              </w:rPr>
              <w:t>жет субъекта Российской Федерации за нарушение законодательства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о контрактной с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стеме в сфере закупок товаров, работ, услуг для обеспечения государстве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и муниципальных нужд (за и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ключением государственного контра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та, финансируемого за</w:t>
            </w:r>
            <w:proofErr w:type="gramEnd"/>
            <w:r w:rsidRPr="00E22614">
              <w:rPr>
                <w:rFonts w:ascii="PT Astra Serif" w:hAnsi="PT Astra Serif" w:cs="Arial"/>
                <w:color w:val="000000"/>
              </w:rPr>
              <w:t xml:space="preserve"> счет средств дорожного фонда субъекта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500 1 16 10056 02 0000 140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70000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го использования бюджетных средств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000 1 16 10100 00 0000 140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375338,36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го использования бюджетных средств (в части бюджетов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Федерации)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026 1 16 10100 02 0000 140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375338,36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PT Astra Serif"/>
                <w:color w:val="000000"/>
              </w:rPr>
              <w:t>й</w:t>
            </w:r>
            <w:r w:rsidRPr="00E22614">
              <w:rPr>
                <w:rFonts w:ascii="PT Astra Serif" w:hAnsi="PT Astra Serif" w:cs="PT Astra Serif"/>
                <w:color w:val="000000"/>
              </w:rPr>
              <w:t xml:space="preserve">ся до 1 января 2020 года, подлежащие зачислению в бюджеты бюджетной </w:t>
            </w:r>
            <w:r w:rsidRPr="00E22614">
              <w:rPr>
                <w:rFonts w:ascii="PT Astra Serif" w:hAnsi="PT Astra Serif" w:cs="PT Astra Serif"/>
                <w:color w:val="000000"/>
              </w:rPr>
              <w:lastRenderedPageBreak/>
              <w:t>системы Российской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000 1 16 10120 00 0000 140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4736303,51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121374,83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008 1 16 10122 01 0000 140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279158,95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009 1 16 10122 01 0000 140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4842654,95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10000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-323365,31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-30318,22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043 1 16 10122 01 0000 140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43622,67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188 1 16 10122 01 0000 140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-332743,83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бюджет субъекта Ро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сийской Федерации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501 1 16 10122 01 0000 140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124972,01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федеральный бюджет и бюджет субъекта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053 1 16 10128 01 0000 140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947,47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денежных взысканий (штрафов), поступающие в счет пог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шения задолженности, образовавше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ся до 1 января 2020 года, подлежащие зачислению в федеральный бюджет и бюджет субъекта Российской Федер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ции по нормативам, действовавшим в 2019 году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177 1 16 10128 01 0000 140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-0,01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Платежи, уплачиваемые в целях во</w:t>
            </w:r>
            <w:r w:rsidRPr="00E22614">
              <w:rPr>
                <w:rFonts w:ascii="PT Astra Serif" w:hAnsi="PT Astra Serif" w:cs="PT Astra Serif"/>
                <w:color w:val="000000"/>
              </w:rPr>
              <w:t>з</w:t>
            </w:r>
            <w:r w:rsidRPr="00E22614">
              <w:rPr>
                <w:rFonts w:ascii="PT Astra Serif" w:hAnsi="PT Astra Serif" w:cs="PT Astra Serif"/>
                <w:color w:val="000000"/>
              </w:rPr>
              <w:t>мещения вреда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000 1 16 11000 01 0000 140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1008930,72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Платежи по искам о возмещении вр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</w:t>
            </w:r>
            <w:r w:rsidRPr="00E22614">
              <w:rPr>
                <w:rFonts w:ascii="PT Astra Serif" w:hAnsi="PT Astra Serif" w:cs="Arial"/>
                <w:color w:val="000000"/>
              </w:rPr>
              <w:t>и</w:t>
            </w:r>
            <w:r w:rsidRPr="00E22614">
              <w:rPr>
                <w:rFonts w:ascii="PT Astra Serif" w:hAnsi="PT Astra Serif" w:cs="Arial"/>
                <w:color w:val="000000"/>
              </w:rPr>
              <w:t>ториях регионального значения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016 1 16 11020 01 0000 140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4600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Платежи, уплачиваемые в целях во</w:t>
            </w:r>
            <w:r w:rsidRPr="00E22614">
              <w:rPr>
                <w:rFonts w:ascii="PT Astra Serif" w:hAnsi="PT Astra Serif" w:cs="PT Astra Serif"/>
                <w:color w:val="000000"/>
              </w:rPr>
              <w:t>з</w:t>
            </w:r>
            <w:r w:rsidRPr="00E22614">
              <w:rPr>
                <w:rFonts w:ascii="PT Astra Serif" w:hAnsi="PT Astra Serif" w:cs="PT Astra Serif"/>
                <w:color w:val="000000"/>
              </w:rPr>
              <w:t>мещения вреда, причиняемого автом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бильным дорогам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000 1 16 11060 01 0000 140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1004330,72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Платежи, уплачиваемые в целях во</w:t>
            </w:r>
            <w:r w:rsidRPr="00E22614">
              <w:rPr>
                <w:rFonts w:ascii="PT Astra Serif" w:hAnsi="PT Astra Serif" w:cs="Arial"/>
                <w:color w:val="000000"/>
              </w:rPr>
              <w:t>з</w:t>
            </w:r>
            <w:r w:rsidRPr="00E22614">
              <w:rPr>
                <w:rFonts w:ascii="PT Astra Serif" w:hAnsi="PT Astra Serif" w:cs="Arial"/>
                <w:color w:val="000000"/>
              </w:rPr>
              <w:t>мещения вреда, причиняемого автом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бильным дорогам регионального или межмуниципального значения тяжел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весными транспортными средствами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029 1 16 11063 01 0000 140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1004330,72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Доходы от сумм пеней, предусмотре</w:t>
            </w:r>
            <w:r w:rsidRPr="00E22614">
              <w:rPr>
                <w:rFonts w:ascii="PT Astra Serif" w:hAnsi="PT Astra Serif" w:cs="Arial"/>
                <w:color w:val="000000"/>
              </w:rPr>
              <w:t>н</w:t>
            </w:r>
            <w:r w:rsidRPr="00E22614">
              <w:rPr>
                <w:rFonts w:ascii="PT Astra Serif" w:hAnsi="PT Astra Serif" w:cs="Arial"/>
                <w:color w:val="000000"/>
              </w:rPr>
              <w:t>ных законодательством Российской Федерации о налогах и сборах, подл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жащие зачислению в бюджеты субъе</w:t>
            </w:r>
            <w:r w:rsidRPr="00E22614">
              <w:rPr>
                <w:rFonts w:ascii="PT Astra Serif" w:hAnsi="PT Astra Serif" w:cs="Arial"/>
                <w:color w:val="000000"/>
              </w:rPr>
              <w:t>к</w:t>
            </w:r>
            <w:r w:rsidRPr="00E22614">
              <w:rPr>
                <w:rFonts w:ascii="PT Astra Serif" w:hAnsi="PT Astra Serif" w:cs="Arial"/>
                <w:color w:val="000000"/>
              </w:rPr>
              <w:t>тов Российской Федерации по норм</w:t>
            </w:r>
            <w:r w:rsidRPr="00E22614">
              <w:rPr>
                <w:rFonts w:ascii="PT Astra Serif" w:hAnsi="PT Astra Serif" w:cs="Arial"/>
                <w:color w:val="000000"/>
              </w:rPr>
              <w:t>а</w:t>
            </w:r>
            <w:r w:rsidRPr="00E22614">
              <w:rPr>
                <w:rFonts w:ascii="PT Astra Serif" w:hAnsi="PT Astra Serif" w:cs="Arial"/>
                <w:color w:val="000000"/>
              </w:rPr>
              <w:t>тиву, установленному Бюджетным к</w:t>
            </w:r>
            <w:r w:rsidRPr="00E22614">
              <w:rPr>
                <w:rFonts w:ascii="PT Astra Serif" w:hAnsi="PT Astra Serif" w:cs="Arial"/>
                <w:color w:val="000000"/>
              </w:rPr>
              <w:t>о</w:t>
            </w:r>
            <w:r w:rsidRPr="00E22614">
              <w:rPr>
                <w:rFonts w:ascii="PT Astra Serif" w:hAnsi="PT Astra Serif" w:cs="Arial"/>
                <w:color w:val="000000"/>
              </w:rPr>
              <w:t>дексом Российской Федерации, ра</w:t>
            </w:r>
            <w:r w:rsidRPr="00E22614">
              <w:rPr>
                <w:rFonts w:ascii="PT Astra Serif" w:hAnsi="PT Astra Serif" w:cs="Arial"/>
                <w:color w:val="000000"/>
              </w:rPr>
              <w:t>с</w:t>
            </w:r>
            <w:r w:rsidRPr="00E22614">
              <w:rPr>
                <w:rFonts w:ascii="PT Astra Serif" w:hAnsi="PT Astra Serif" w:cs="Arial"/>
                <w:color w:val="000000"/>
              </w:rPr>
              <w:t>пределяемые Федеральным казначе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 xml:space="preserve">ством между бюджетами субъектов </w:t>
            </w: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Российской Федерации в соответствии с федеральным законом о федерал</w:t>
            </w:r>
            <w:r w:rsidRPr="00E22614">
              <w:rPr>
                <w:rFonts w:ascii="PT Astra Serif" w:hAnsi="PT Astra Serif" w:cs="Arial"/>
                <w:color w:val="000000"/>
              </w:rPr>
              <w:t>ь</w:t>
            </w:r>
            <w:r w:rsidRPr="00E22614">
              <w:rPr>
                <w:rFonts w:ascii="PT Astra Serif" w:hAnsi="PT Astra Serif" w:cs="Arial"/>
                <w:color w:val="000000"/>
              </w:rPr>
              <w:t>ном бюджете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182 1 16 18000 02 0000 140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</w:p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596854780,2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PT Astra Serif"/>
                <w:b/>
                <w:color w:val="000000"/>
              </w:rPr>
              <w:lastRenderedPageBreak/>
              <w:t>ПРОЧИЕ НЕНАЛОГОВЫЕ ДОХ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b/>
                <w:color w:val="000000"/>
              </w:rPr>
              <w:t>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000 1 17 00000 00 0000 000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</w:rPr>
            </w:pPr>
            <w:r w:rsidRPr="00E22614">
              <w:rPr>
                <w:rFonts w:ascii="PT Astra Serif" w:hAnsi="PT Astra Serif" w:cs="Arial"/>
                <w:b/>
                <w:color w:val="000000"/>
              </w:rPr>
              <w:t>6987834,13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Невыясненные поступления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000 1 17 01000 00 0000 180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-38378,2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001 1 17 01020 02 0000 180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-41239,1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008 1 17 01020 02 0000 180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13504,01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009 1 17 01020 02 0000 180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30699,27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010 1 17 01020 02 0000 180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-6350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-274039,14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015 1 17 01020 02 0000 180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-6500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10860,27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018 1 17 01020 02 0000 180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36020,84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027 1 17 01020 02 0000 180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70053,47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035 1 17 01020 02 0000 180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-1800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-312073,89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151955,95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-61520,3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Невыясненные поступления, зачисл</w:t>
            </w:r>
            <w:r w:rsidRPr="00E22614">
              <w:rPr>
                <w:rFonts w:ascii="PT Astra Serif" w:hAnsi="PT Astra Serif" w:cs="Arial"/>
                <w:color w:val="000000"/>
              </w:rPr>
              <w:t>я</w:t>
            </w:r>
            <w:r w:rsidRPr="00E22614">
              <w:rPr>
                <w:rFonts w:ascii="PT Astra Serif" w:hAnsi="PT Astra Serif" w:cs="Arial"/>
                <w:color w:val="000000"/>
              </w:rPr>
              <w:t>емые в бюджеты субъектов Росси</w:t>
            </w:r>
            <w:r w:rsidRPr="00E22614">
              <w:rPr>
                <w:rFonts w:ascii="PT Astra Serif" w:hAnsi="PT Astra Serif" w:cs="Arial"/>
                <w:color w:val="000000"/>
              </w:rPr>
              <w:t>й</w:t>
            </w:r>
            <w:r w:rsidRPr="00E22614">
              <w:rPr>
                <w:rFonts w:ascii="PT Astra Serif" w:hAnsi="PT Astra Serif" w:cs="Arial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501 1 17 01020 02 0000 180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350673,42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неналоговые доходы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000 1 17 05000 00 0000 180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6266527,21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016 1 17 05020 02 0000 180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-69,64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lastRenderedPageBreak/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019 1 17 05020 02 0000 180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413725,12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029 1 17 05020 02 0000 180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0,5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039 1 17 05020 02 0000 180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5850000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042 1 17 05020 02 0000 180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2871,23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PT Astra Serif"/>
                <w:color w:val="000000"/>
              </w:rPr>
              <w:t>Прочие неналоговые доходы в части невыясненных поступлений, по кот</w:t>
            </w:r>
            <w:r w:rsidRPr="00E22614">
              <w:rPr>
                <w:rFonts w:ascii="PT Astra Serif" w:hAnsi="PT Astra Serif" w:cs="PT Astra Serif"/>
                <w:color w:val="000000"/>
              </w:rPr>
              <w:t>о</w:t>
            </w:r>
            <w:r w:rsidRPr="00E22614">
              <w:rPr>
                <w:rFonts w:ascii="PT Astra Serif" w:hAnsi="PT Astra Serif" w:cs="PT Astra Serif"/>
                <w:color w:val="000000"/>
              </w:rPr>
              <w:t>рым не осуществлен возврат (уточн</w:t>
            </w:r>
            <w:r w:rsidRPr="00E22614">
              <w:rPr>
                <w:rFonts w:ascii="PT Astra Serif" w:hAnsi="PT Astra Serif" w:cs="PT Astra Serif"/>
                <w:color w:val="000000"/>
              </w:rPr>
              <w:t>е</w:t>
            </w:r>
            <w:r w:rsidRPr="00E22614">
              <w:rPr>
                <w:rFonts w:ascii="PT Astra Serif" w:hAnsi="PT Astra Serif" w:cs="PT Astra Serif"/>
                <w:color w:val="000000"/>
              </w:rPr>
              <w:t>ние) не позднее трех лет со дня их з</w:t>
            </w:r>
            <w:r w:rsidRPr="00E22614">
              <w:rPr>
                <w:rFonts w:ascii="PT Astra Serif" w:hAnsi="PT Astra Serif" w:cs="PT Astra Serif"/>
                <w:color w:val="000000"/>
              </w:rPr>
              <w:t>а</w:t>
            </w:r>
            <w:r w:rsidRPr="00E22614">
              <w:rPr>
                <w:rFonts w:ascii="PT Astra Serif" w:hAnsi="PT Astra Serif" w:cs="PT Astra Serif"/>
                <w:color w:val="000000"/>
              </w:rPr>
              <w:t>числения на единый счет соотве</w:t>
            </w:r>
            <w:r w:rsidRPr="00E22614">
              <w:rPr>
                <w:rFonts w:ascii="PT Astra Serif" w:hAnsi="PT Astra Serif" w:cs="PT Astra Serif"/>
                <w:color w:val="000000"/>
              </w:rPr>
              <w:t>т</w:t>
            </w:r>
            <w:r w:rsidRPr="00E22614">
              <w:rPr>
                <w:rFonts w:ascii="PT Astra Serif" w:hAnsi="PT Astra Serif" w:cs="PT Astra Serif"/>
                <w:color w:val="000000"/>
              </w:rPr>
              <w:t>ствующего бюджета бюджетной с</w:t>
            </w:r>
            <w:r w:rsidRPr="00E22614">
              <w:rPr>
                <w:rFonts w:ascii="PT Astra Serif" w:hAnsi="PT Astra Serif" w:cs="PT Astra Serif"/>
                <w:color w:val="000000"/>
              </w:rPr>
              <w:t>и</w:t>
            </w:r>
            <w:r w:rsidRPr="00E22614">
              <w:rPr>
                <w:rFonts w:ascii="PT Astra Serif" w:hAnsi="PT Astra Serif" w:cs="PT Astra Serif"/>
                <w:color w:val="000000"/>
              </w:rPr>
              <w:t>стемы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000 1 17 16000 00 0000 180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759685,12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та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005 1 17 16000 02 0000 180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80380,54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та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013 1 17 16000 02 0000 180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541483,97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та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036 1 17 16000 02 0000 180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67457,8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Прочие неналоговые доходы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</w:t>
            </w:r>
            <w:r w:rsidRPr="00E22614">
              <w:rPr>
                <w:rFonts w:ascii="PT Astra Serif" w:hAnsi="PT Astra Serif" w:cs="Arial"/>
                <w:color w:val="000000"/>
              </w:rPr>
              <w:t>е</w:t>
            </w:r>
            <w:r w:rsidRPr="00E22614">
              <w:rPr>
                <w:rFonts w:ascii="PT Astra Serif" w:hAnsi="PT Astra Serif" w:cs="Arial"/>
                <w:color w:val="000000"/>
              </w:rPr>
              <w:t>та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042 1 17 16000 02 0000 180</w:t>
            </w:r>
          </w:p>
        </w:tc>
        <w:tc>
          <w:tcPr>
            <w:tcW w:w="2275" w:type="dxa"/>
            <w:noWrap/>
            <w:vAlign w:val="bottom"/>
          </w:tcPr>
          <w:p w:rsidR="00E22614" w:rsidRPr="00E22614" w:rsidRDefault="00E22614" w:rsidP="00E22614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</w:rPr>
            </w:pPr>
            <w:r w:rsidRPr="00E22614">
              <w:rPr>
                <w:rFonts w:ascii="PT Astra Serif" w:hAnsi="PT Astra Serif" w:cs="Arial"/>
                <w:color w:val="000000"/>
              </w:rPr>
              <w:t>70362,81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БЕЗВОЗМЕЗДНЫЕ ПОСТУПЛ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000 2 00 00000 00 0000 000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59321319438,35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БЕЗВОЗМЕЗДНЫЕ ПОСТУПЛ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Е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НИЯ ОТ ДРУГИХ БЮДЖЕТОВ БЮДЖЕТНОЙ СИСТЕМЫ РО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С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000 2 02 00000 00 0000 000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57265838268,57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Дотации бюджетам бюджетной с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и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стемы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000 2 02 10000 00 0000 150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23606658000,00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Дотации на выравнивание бюдже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т</w:t>
            </w:r>
            <w:r w:rsidRPr="006916D7">
              <w:rPr>
                <w:rFonts w:ascii="PT Astra Serif" w:hAnsi="PT Astra Serif"/>
                <w:b/>
                <w:bCs/>
                <w:color w:val="000000"/>
              </w:rPr>
              <w:t>ной обеспеченности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000 2 02 15001 00 0000 150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916D7">
              <w:rPr>
                <w:rFonts w:ascii="PT Astra Serif" w:hAnsi="PT Astra Serif"/>
                <w:b/>
                <w:bCs/>
                <w:color w:val="000000"/>
              </w:rPr>
              <w:t>13795102800,00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Дотации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выравнивание бюджетной обеспеченности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13795102800,00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000 2 02 15002 00 0000 150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5698201500,00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поддержку мер по обеспечению сбалансированности бюджетов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005 2 02 15002 02 0000 150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5698201500,00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на частичную компенсацию дополнительных расх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дов на повышение оплаты труда 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ботников бюджетной сферы и иные цели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000 2 02 15009 00 0000 150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3858619000,00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частичную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пенсацию дополнительных расходов на повышение оплаты труда работн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ков бюджетной сферы и иные цели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005 2 02 15009 02 0000 150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3858619000,00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бюджетам, связанные с ос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бым режимом безопасного функци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нирования закрытых администрати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но-территориальных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000 2 02 15010 00 0000 150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31986000,00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Федерации, связанные с особым режимом безопасного функционир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вания закрытых административно-территориальных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005 2 02 15010 02 0000 150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31986000,00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Дотации бюджетам на премирование победителей Всероссийского конкурса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Лучшая муниципальная практика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000 2 02 15399 00 0000 150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премирование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бедителей Всероссийского конкурса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Лучшая муниципальная практика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005 2 02 15399 02 0000 150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Дотации (гранты) бюджетам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 за дост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жение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показателей деятельности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нов исполнительной власти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005 2 02 15549 02 0000 150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192748700,00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center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Субсидии бюджетам бюджетной с</w:t>
            </w:r>
            <w:r w:rsidRPr="006916D7">
              <w:rPr>
                <w:rFonts w:ascii="PT Astra Serif" w:hAnsi="PT Astra Serif"/>
                <w:b/>
                <w:bCs/>
              </w:rPr>
              <w:t>и</w:t>
            </w:r>
            <w:r w:rsidRPr="006916D7">
              <w:rPr>
                <w:rFonts w:ascii="PT Astra Serif" w:hAnsi="PT Astra Serif"/>
                <w:b/>
                <w:bCs/>
              </w:rPr>
              <w:t>стемы Российской Федерации (ме</w:t>
            </w:r>
            <w:r w:rsidRPr="006916D7">
              <w:rPr>
                <w:rFonts w:ascii="PT Astra Serif" w:hAnsi="PT Astra Serif"/>
                <w:b/>
                <w:bCs/>
              </w:rPr>
              <w:t>ж</w:t>
            </w:r>
            <w:r w:rsidRPr="006916D7">
              <w:rPr>
                <w:rFonts w:ascii="PT Astra Serif" w:hAnsi="PT Astra Serif"/>
                <w:b/>
                <w:bCs/>
              </w:rPr>
              <w:t>бюджетные субсидии)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000 2 02 20000 00 0000 150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27277981736,15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реги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программ развития промы</w:t>
            </w:r>
            <w:r w:rsidRPr="006916D7">
              <w:rPr>
                <w:rFonts w:ascii="PT Astra Serif" w:hAnsi="PT Astra Serif"/>
                <w:color w:val="000000"/>
              </w:rPr>
              <w:t>ш</w:t>
            </w:r>
            <w:r w:rsidRPr="006916D7">
              <w:rPr>
                <w:rFonts w:ascii="PT Astra Serif" w:hAnsi="PT Astra Serif"/>
                <w:color w:val="000000"/>
              </w:rPr>
              <w:t>ленности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000 2 02 25591 00 0000 150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40774000,00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субъектов Российской Федерации, возникающих при реализации реги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программ развития промы</w:t>
            </w:r>
            <w:r w:rsidRPr="006916D7">
              <w:rPr>
                <w:rFonts w:ascii="PT Astra Serif" w:hAnsi="PT Astra Serif"/>
                <w:color w:val="000000"/>
              </w:rPr>
              <w:t>ш</w:t>
            </w:r>
            <w:r w:rsidRPr="006916D7">
              <w:rPr>
                <w:rFonts w:ascii="PT Astra Serif" w:hAnsi="PT Astra Serif"/>
                <w:color w:val="000000"/>
              </w:rPr>
              <w:t>ленности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003 2 02 25591 02 0000 150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40774000,00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развитие 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рядной инфраструктуры для электр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мобилей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000 2 02 25766 00 0000 150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17042905,45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развитие 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рядной инфраструктуры для электр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мобилей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003 2 02 25766 02 0000 150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17042905,45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подготовку управленческих кадров для организ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ций народного хозяйства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004 2 02 25066 02 0000 150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660300,00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в целях достиж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результатов национального прое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 xml:space="preserve">та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Производительность труда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000 2 02 25289 00 0000 150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12565700,00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в целях достиж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результатов национального прое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 xml:space="preserve">та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Производительность труда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007 2 02 25289 02 0000 150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12565700,00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малого и среднего предпринимательства, а также физ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ческих лиц, применяющих специал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 xml:space="preserve">ный налоговый режим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Налог на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фессиональный доход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в субъектах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000 2 02 25527 00 0000 150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87847700,00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малого и среднего предпринимательства, а также физ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ческих лиц, применяющих специал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 xml:space="preserve">ный налоговый режим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Налог на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фессиональный доход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в субъектах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007 2 02 25527 02 0000 150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87847700,00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аккредитации ветер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нарных лабораторий в национальной системе аккредитации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000 2 02 25251 00 0000 150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5814000,00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аккредитации ветер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нарных лабораторий в национальной системе аккредитации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008 2 02 25251 02 0000 150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5814000,00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стимулиров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ние увеличения производства карт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феля и овощей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000 2 02 25014 00 0000 150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52623100,00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стимулиров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ние увеличения производства карт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феля и овощей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009 2 02 25014 02 0000 150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52623100,00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развитие в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ноградарства и виноделия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000 2 02 25340 00 0000 150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1262100,00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развитие вин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градарства и виноделия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009 2 02 25340 02 0000 150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1262100,00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развитие сел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ского туризма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000 2 02 25341 00 0000 150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8900000,00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развитие сел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ского туризма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009 2 02 25341 02 0000 150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8900000,00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финансовое обеспечение (возмещение) производ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телям зерновых культур части затрат на производство и реализацию зерн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вых культур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000 2 02 25358 00 0000 150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445793600,00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финансовое обеспечение (возмещение) производ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телям зерновых культур части затрат на производство и реализацию зерн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вых культур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009 2 02 25358 02 0000 150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445793600,00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000 2 02 25436 00 0000 150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2275300,00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009 2 02 25436 02 0000 150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2275300,00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000 2 02 25480 00 0000 150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100504000,00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009 2 02 25480 02 0000 150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100504000,00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поддержку приоритетных направлений агропр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960116300,00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поддержку приоритетных направлений агропр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009 2 02 25501 02 0000 150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960116300,00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в области мелиорации земель сельскохозяйственного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009 2 02 25568 02 0000 150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10950600,00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обеспечение комплексного развития сельских те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риторий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000 2 02 25576 00 0000 150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97067498,50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комплексного развития сельских те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риторий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009 2 02 25576 02 0000 150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97067498,50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на проведение гидромелиоративных,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культуртехн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ческих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агролесомелиоративных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и 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томелиоративных мероприятий, а та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же мероприятий в области известков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 кислых почв на пашне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000 2 02 25598 00 0000 150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429101400,00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на проведение гидромелиоративных,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культуртехн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ческих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,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агролесомелиоративных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и 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томелиоративных мероприятий, а та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же мероприятий в области известков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 кислых почв на пашне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009 2 02 25598 02 0000 150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429101400,00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подготовку проектов межевания земельных учас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ков и на проведение кадастровых 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бот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7479200,00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подготовку проектов межевания земельных учас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ков и на проведение кадастровых 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бот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009 2 02 25599 02 0000 150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7479200,00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обеспечения комплексного развития сельских те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риторий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000 2 02 27576 00 0000 150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544477000,00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обеспечения комплексного развития сельских те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риторий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009 2 02 27576 02 0000 150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544477000,00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4641800,00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009 2 02 29001 02 0000 150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4641800,00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проведение комплексных кадастровых работ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000 2 02 25511 00 0000 150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14178700,00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проведение комплексных кадастровых работ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015 2 02 25511 02 0000 150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14178700,00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ликвидацию несанкционированных свалок в гран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цах городов и наиболее опасных об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ектов накопленного вреда окружа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щей среде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000 2 02 25242 00 0000 150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4191427,57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ликвидацию несанкционированных свалок в гран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цах городов и наиболее опасных об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накопленного вреда окружа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щей среде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016 2 02 25242 02 0000 150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4191427,57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мероприятий государственной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граммы Российской Федерации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ступная среда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000 2 02 25027 00 0000 150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17561900,00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государственной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граммы Российской Федерации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ступная среда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018 2 02 25027 02 0000 150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17561900,00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обновление материально-технической базы для организации учебно-исследовательс</w:t>
            </w:r>
            <w:r>
              <w:rPr>
                <w:rFonts w:ascii="PT Astra Serif" w:hAnsi="PT Astra Serif"/>
                <w:color w:val="000000"/>
              </w:rPr>
              <w:softHyphen/>
            </w:r>
            <w:r w:rsidRPr="006916D7">
              <w:rPr>
                <w:rFonts w:ascii="PT Astra Serif" w:hAnsi="PT Astra Serif"/>
                <w:color w:val="000000"/>
              </w:rPr>
              <w:t>кой, научно-практической, творческой деятельности, занятий физической культурой и спортом в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000 2 02 25098 00 0000 150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17676600,00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обновление м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териально-технической базы для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низации учебно-исследовательской, научно-практической, творческой де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тельности, занятий физической кул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турой и спортом в образовательных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018 2 02 25098 02 0000 150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17676600,00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оснащение (обновление материально-технической базы) оборудованием, средствами обучения и воспитания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 различных типов для реализации дополнительных общера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вивающих программ, для создания информационных систем в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000 2 02 25171 00 0000 150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2695608,56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оснащение (о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новление материально-технической базы) оборудованием, средствами обучения и воспитания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 различных типов для реализации дополнительных общера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вивающих программ, для создания информационных систем в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018 2 02 25171 02 0000 150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2695608,56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на оснащение (обновление материально-технической базы) оборудованием, средствами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обучения и воспитания общеобразов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организаций, в том числе осуществляющих образовательную деятельность по адаптированным 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новным общеобразовательным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граммам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000 2 02 25172 00 0000 150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113259963,26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оснащение (о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новление материально-технической базы) оборудованием, средствами обучения и воспитания общеобразов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организаций, в том числе осуществляющих образовательную деятельность по адаптированным 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новным общеобразовательным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граммам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018 2 02 25172 02 0000 150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113259963,26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проведение мероприятий по обеспечению де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тельности советников директора по воспитанию и взаимодействию с де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скими общественными объединениями в общеобразовательных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000 2 02 25179 00 0000 150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147205640,16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проведение 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роприятий по обеспечению деятельн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сти советников директора по воспит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нию и взаимодействию с детскими общественными объединениями в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щеобразовательных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018 2 02 25179 02 0000 150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147205640,16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обновление материально-технической базы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зовательных организаций для внедр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цифровой образовательной среды и развития цифровых навыков обуч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ющихся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000 2 02 25213 00 0000 150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137850559,73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обновление м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териально-технической базы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организаций для внедрения цифровой образовательной среды и развития цифровых навыков обуча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щихся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018 2 02 25213 02 0000 150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137850559,73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обеспечение реализации мероприятий по осущест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лению единовременных компенсац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онных выплат учителям, прибывшим (переехавшим) на работу в сельские населенные пункты, либо рабочие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000 2 02 25256 00 0000 150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13350000,00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реализации мероприятий по осущест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лению единовременных компенсац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онных выплат учителям, прибывшим (переехавшим) на работу в сельские населенные пункты, либо рабочие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018 2 02 25256 02 0000 150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13350000,00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организацию бесплатного горячего питания обуч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ющихся, получающих начальное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щее образование в государственных и муниципальных образовательных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ганизациях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000 2 02 25304 00 0000 150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972786353,18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организацию бесплатного горячего питания обуч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ющихся, получающих начальное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щее образование в государственных и муниципальных образовательных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018 2 02 25304 02 0000 150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972786353,18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вых мест в общеобразовательных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ганизациях в связи с ростом числа обучающихся, вызванным демограф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ческим фактором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000 2 02 25305 00 0000 150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176400300,00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новых мест в общеобразовательных орган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зациях в связи с ростом числа обуч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ющихся, вызванным демографическим фактором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018 2 02 25305 02 0000 150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176400300,00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 и г. Байконура, возникающих при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зации мероприятий, направленных на создание современной инфраструкт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ры для отдыха детей и их оздоровл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путем возведения некапитальных строений, сооружений (быстровозв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димых конструкций), а также при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ведении капитального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ремонта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инфраструктуры организаций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дыха детей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и их оздоровления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000 2 02 25494 00 0000 150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92231295,21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 и г. Байконура, возникающих при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зации мероприятий, направленных на создание современной инфраструкт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ры для отдыха детей и их оздоровл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путем возведения некапитальных строений, сооружений (быстровозв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димых конструкций), а также при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ведении капитального ремонта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инфраструктуры организаций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дыха детей и их оздоровления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018 2 02 25494 02 0000 150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92231295,21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000 2 02 25520 00 0000 150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445680200,00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018 2 02 25520 02 0000 150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445680200,00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мероприятий по модернизации школ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систем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000 2 02 25750 00 0000 150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677119578,68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по модернизации школ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систем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018 2 02 25750 02 0000 150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677119578,68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270804659,06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018 2 02 29999 02 0000 150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270804659,06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школ креативных индустрий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000 2 02 25353 00 0000 150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54910700,00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школ креативных индустрий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019 2 02 25353 02 0000 150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54910700,00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ви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туальных концертных залов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000 2 02 25453 00 0000 150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ви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туальных концертных залов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019 2 02 25453 02 0000 150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дельных муниципальных библиотек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000 2 02 25454 00 0000 150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14700000,00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дельных муниципальных библиотек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019 2 02 25454 02 0000 150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14700000,00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реновацию учреждений отрасли культуры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000 2 02 25455 00 0000 150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291920056,78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реновацию учреждений отрасли культуры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019 2 02 25455 02 0000 150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291920056,78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поддержку творческой деятельности и укрепление материально-технической базы мун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ципальных театров в населенных пунктах с численностью населения до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000 2 02 25466 00 0000 150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11199500,00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поддержку творческой деятельности и укрепление материально-технической базы мун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ципальных театров в населенных пунктах с численностью населения до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019 2 02 25466 02 0000 150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11199500,00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000 2 02 25467 00 0000 150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30755000,00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019 2 02 25467 02 0000 150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30755000,00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000 2 02 25513 00 0000 150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112350600,00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субъектов Росси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ской Федерации на развитие сети учр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ждений культурно-досугового типа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019 2 02 25513 02 0000 150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112350600,00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поддержку творческой деятельности и технич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ское оснащение детских и кукольных театров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000 2 02 25517 00 0000 150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15559000,00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поддержку творческой деятельности и технич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ское оснащение детских и кукольных театров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019 2 02 25517 02 0000 150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15559000,00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поддержку отрасли культуры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000 2 02 25519 00 0000 150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84608000,00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поддержку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расли культуры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019 2 02 25519 02 0000 150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84608000,00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дульных некапитальных средств 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мещения при реализации инвестиц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онных проектов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000 2 02 25522 00 0000 150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55017600,00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дульных некапитальных средств 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мещения при реализации инвестиц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онных проектов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019 2 02 25522 02 0000 150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55017600,00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достижение показателей государственной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граммы Российской Федерации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витие туризма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019 2 02 25558 02 0000 150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80435889,64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на оснащение рег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000 2 02 25584 00 0000 150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24920000,00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lastRenderedPageBreak/>
              <w:t>Субсидии бюджетам субъектов Росси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ской Федерации на оснащение реги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019 2 02 25584 02 0000 150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24920000,00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техническое оснащение региональных и 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пальных музеев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000 2 02 25590 00 0000 150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техническое оснащение региональных и 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пальных музеев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019 2 02 25590 02 0000 150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реконстру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цию и капитальный ремонт реги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и муниципальных музеев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000 2 02 25597 00 0000 150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20441300,00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реконструкцию и капитальный ремонт региональных и муниципальных музеев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019 2 02 25597 02 0000 150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20441300,00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000 2 02 27456 00 0000 150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92207168,06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019 2 02 27456 02 0000 150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92207168,06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обеспечение оказания региональных услуг в эле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тронном виде в субъектах Российской Федерации посредством ведомстве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ной информационной системы с пр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менением цифровых регламентов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000 2 02 25028 00 0000 150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3842100,00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оказания региональных услуг в эле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тронном виде в субъектах Российской Федерации посредством ведомстве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ной информационной системы с пр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менением цифровых регламентов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023 2 02 25028 02 0000 150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3842100,00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023 2 02 29999 02 0000 150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2580690400,00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организаций, вход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щих в систему спортивной подготовки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000 2 02 25081 00 0000 150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5917100,00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ную поддержку организаций, вход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щих в систему спортивной подготовки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026 2 02 25081 02 0000 150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5917100,00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приобретение спортивного оборудования и инвент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ря для приведения организаций 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полнительного образования со спец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альным наименованием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спортивная школа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, использующих в своем наименовании слово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олимпийский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000 2 02 25229 00 0000 150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13352800,07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приобретение спортивного оборудования и инвент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ря для приведения организаций 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полнительного образования со спец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альным наименованием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спортивная школа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использующих в своем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.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н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аименовании слово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олимпийский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026 2 02 25229 02 0000 150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13352800,07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на реализацию м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 xml:space="preserve">роприятий по стимулированию </w:t>
            </w:r>
            <w:proofErr w:type="gramStart"/>
            <w:r w:rsidRPr="006916D7">
              <w:rPr>
                <w:rFonts w:ascii="PT Astra Serif" w:hAnsi="PT Astra Serif"/>
                <w:color w:val="000000"/>
                <w:spacing w:val="-6"/>
              </w:rPr>
              <w:t>пр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грамм развития жилищного строител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ь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ства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000 2 02 25021 00 0000 150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456006184,90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субъектов Росси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й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ской Федерации на реализацию мер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 xml:space="preserve">приятий по стимулированию </w:t>
            </w:r>
            <w:proofErr w:type="gramStart"/>
            <w:r w:rsidRPr="006916D7">
              <w:rPr>
                <w:rFonts w:ascii="PT Astra Serif" w:hAnsi="PT Astra Serif"/>
                <w:color w:val="000000"/>
                <w:spacing w:val="-6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027 2 02 25021 02 0000 150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456006184,90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щениями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027 2 02 25082 02 0000 150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165163100,00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субъектов Российской Федерации и (или) софинансирование мероприятий, не относящихся к кап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тальным вложениям в объекты гос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дарственной (муниципальной) со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ственности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000 2 02 25113 00 0000 150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1600000000,00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субъектов Российской Федерации и (или) софинансирование мероприятий, не относящихся к кап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тальным вложениям в объекты гос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дарственной (муниципальной) со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ственности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027 2 02 25113 02 0000 150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1600000000,00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000 2 02 25243 00 0000 150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400451316,65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строительство и реконструкцию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027 2 02 25243 02 0000 150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400451316,65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фортной городской среды в малых г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родах и исторических поселениях - победителях Всероссийского конкурса лучших проектов создания комфор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ной городской среды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000 2 02 25424 00 0000 150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197411000,00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фортной городской среды в малых г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родах и исторических поселениях - победителях Всероссийского конкурса лучших проектов создания комфор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ной городской среды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027 2 02 25424 02 0000 150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197411000,00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000 2 02 25497 00 0000 150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19940703,54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по обеспечению жильем молодых семей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027 2 02 25497 02 0000 150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19940703,54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000 2 02 25555 00 0000 150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624061600,00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программ формирования современной городской среды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027 2 02 25555 02 0000 150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624061600,00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645000000,00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027 2 02 29001 02 0000 150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645000000,00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развитие транспортной инфраструктуры на сельских территориях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000 2 02 25372 00 0000 150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592081148,01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развитие транспортной инфраструктуры на сельских территориях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029 2 02 25372 02 0000 150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592081148,01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приведение в нормативное состояние автомобил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ных дорог и искусственных дорожных сооружений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000 2 02 25394 00 0000 150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5154880900,00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приведение в нормативное состояние автомобил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дорог и искусственных дорожных сооружений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029 2 02 25394 02 0000 150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5154880900,00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  <w:spacing w:val="-6"/>
              </w:rPr>
              <w:t>Субсидии бюджетам в целях обеспеч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ния реализации инфраструктурных пр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ектов, направленных на комплексное развитие городского наземного электр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ческого транспорта и автомобильного транспорта общего пользования, выпо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л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нение работ по освещению и благ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устройству территорий, а также на з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купку автобусов, приводимых в движ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ние электрической энергией от батареи, заряжаемой от внешнего источника (электробусов), и объектов зарядной и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6916D7">
              <w:rPr>
                <w:rFonts w:ascii="PT Astra Serif" w:hAnsi="PT Astra Serif"/>
                <w:color w:val="000000"/>
                <w:spacing w:val="-6"/>
              </w:rPr>
              <w:t>фраструктуры для них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2215883600,00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в целях обеспеч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 реализации инфраструктурных проектов, направленных на комплек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ное развитие городского наземного электрического транспорта и автом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бильного транспорта общего польз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вания, выполнение работ по освещ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нию и благоустройству территорий, а также на закупку автобусов, привод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мых в движение электрической эне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гией от батареи, заряжаемой от вне</w:t>
            </w:r>
            <w:r w:rsidRPr="006916D7">
              <w:rPr>
                <w:rFonts w:ascii="PT Astra Serif" w:hAnsi="PT Astra Serif"/>
                <w:color w:val="000000"/>
              </w:rPr>
              <w:t>ш</w:t>
            </w:r>
            <w:r w:rsidRPr="006916D7">
              <w:rPr>
                <w:rFonts w:ascii="PT Astra Serif" w:hAnsi="PT Astra Serif"/>
                <w:color w:val="000000"/>
              </w:rPr>
              <w:t>него источника (электробусов), и об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зарядной инфраструктуры для них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029 2 02 25401 02 0000 150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2215883600,00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внедрение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000 2 02 25418 00 0000 150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71123700,00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внедрение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029 2 02 25418 02 0000 150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71123700,00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330000000,00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за счет средств резервного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029 2 02 29001 02 0000 150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330000000,00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программы комплексного развития молодежной политики в регионах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>
              <w:rPr>
                <w:rFonts w:ascii="PT Astra Serif" w:hAnsi="PT Astra Serif"/>
                <w:color w:val="000000"/>
              </w:rPr>
              <w:t>сийской Федерации «</w:t>
            </w:r>
            <w:r w:rsidRPr="006916D7">
              <w:rPr>
                <w:rFonts w:ascii="PT Astra Serif" w:hAnsi="PT Astra Serif"/>
                <w:color w:val="000000"/>
              </w:rPr>
              <w:t>Регион для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лодых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000 2 02 25116 00 0000 150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77988100,00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программы комплексного развития молодежной политики в регионах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Регион для 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лодых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031 2 02 25116 02 0000 150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77988100,00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практик поддержки добровольчества (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волонтерства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>) по итогам проведения ежегодного Всероссийского конкурса лучших региональных практик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 xml:space="preserve">держки и развития </w:t>
            </w:r>
            <w:r>
              <w:rPr>
                <w:rFonts w:ascii="PT Astra Serif" w:hAnsi="PT Astra Serif"/>
                <w:color w:val="000000"/>
              </w:rPr>
              <w:t>добровольчества (</w:t>
            </w:r>
            <w:proofErr w:type="spellStart"/>
            <w:r>
              <w:rPr>
                <w:rFonts w:ascii="PT Astra Serif" w:hAnsi="PT Astra Serif"/>
                <w:color w:val="000000"/>
              </w:rPr>
              <w:t>волонтерства</w:t>
            </w:r>
            <w:proofErr w:type="spellEnd"/>
            <w:r>
              <w:rPr>
                <w:rFonts w:ascii="PT Astra Serif" w:hAnsi="PT Astra Serif"/>
                <w:color w:val="000000"/>
              </w:rPr>
              <w:t>) «</w:t>
            </w:r>
            <w:r w:rsidRPr="006916D7">
              <w:rPr>
                <w:rFonts w:ascii="PT Astra Serif" w:hAnsi="PT Astra Serif"/>
                <w:color w:val="000000"/>
              </w:rPr>
              <w:t>Регион добрых дел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000 2 02 25412 00 0000 150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8086600,00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практик поддержки добровольчества (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волонтерства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>) по итогам проведения ежегодного Всероссийского конкурса лучших региональных практик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держки и развития добровольчества (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волонтерства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)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Регион добрых дел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031 2 02 25412 02 0000 150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8086600,00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обеспечению детей с с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харным диабетом 1 типа в возрасте от 2-х до 4-х лет системами непрерывн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мониторинга глюкозы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000 2 02 25106 00 0000 150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3092318,05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обеспечению детей с с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харным диабетом 1 типа в возрасте от 2-х до 4-х лет системами непрерывн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мониторинга глюкозы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039 2 02 25106 02 0000 150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3092318,05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обеспечению детей с с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харным диабетом 1 типа в возрасте от 4-х до 17-ти лет системами непреры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ного мониторинга глюкозы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000 2 02 25107 00 0000 150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87949788,91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обеспечению детей с с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харным диабетом 1 типа в возрасте от 4-х до 17-ти лет системами непреры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ного мониторинга глюкозы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039 2 02 25107 02 0000 150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87949788,91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</w:t>
            </w:r>
            <w:r>
              <w:rPr>
                <w:rFonts w:ascii="PT Astra Serif" w:hAnsi="PT Astra Serif"/>
                <w:color w:val="000000"/>
              </w:rPr>
              <w:t>ализацию региональных проектов «</w:t>
            </w:r>
            <w:r w:rsidRPr="006916D7">
              <w:rPr>
                <w:rFonts w:ascii="PT Astra Serif" w:hAnsi="PT Astra Serif"/>
                <w:color w:val="000000"/>
              </w:rPr>
              <w:t>Создание единого цифрового контура в здрав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охранении на основе единой госуда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ственной информационной системы в сфере здравоохранения (ЕГИСЗ)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000 2 02 25114 00 0000 150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45409700,00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гиональных проектов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Создание 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ного цифрового контура в здравоохр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нении на основе единой государстве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ной информационной системы в сфере здравоохранения (ЕГИСЗ)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039 2 02 25114 02 0000 150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45409700,00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Субсидии бюджетам на единовреме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ные компенсационные выплаты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цинским работникам (врачам, фель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шерам, а также акушеркам и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ским сестрам фельдшерских здравпунктов и фельдшерско-акушерских пунктов, врачебных амб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латорий, центров (отделений) общей врачебной практики (семейной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цины), прибывшим (переехавшим) на работу в сельские населенные пункты, либо рабочие поселки, либо поселки городского типа, либо города с нас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лением до 50 тысяч человек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000 2 02 25138 00 0000 150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70755000,00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единовреме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ные компенсационные выплаты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цинским работникам (врачам, фель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шерам, а также акушеркам и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ским сестрам фельдшерских здравпунктов и фельдшерско-акушерских пунктов, врачебных амб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латорий, центров (отделений) общей врачебной практики (семейной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цины), прибывшим (переехавшим) на работу в сельские населенные пункты, либо рабочие поселки, либо поселки городского типа, либо города с нас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лением до 50 тысяч человек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039 2 02 25138 02 0000 150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70755000,00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переоснащение медицинских организаций, оказыва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щих медицинскую помощь больным с онкологическими заболеваниями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039 2 02 25190 02 0000 150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62787999,46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оснащение оборудованием региональных сосуд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стых центров и первичных сосудистых отделений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000 2 02 25192 00 0000 150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221611695,68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оснащение оборудованием региональных сосуд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стых центров и первичных сосудистых отделений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039 2 02 25192 02 0000 150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221611695,68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развитие па</w:t>
            </w:r>
            <w:r w:rsidRPr="006916D7">
              <w:rPr>
                <w:rFonts w:ascii="PT Astra Serif" w:hAnsi="PT Astra Serif"/>
                <w:color w:val="000000"/>
              </w:rPr>
              <w:t>л</w:t>
            </w:r>
            <w:r w:rsidRPr="006916D7">
              <w:rPr>
                <w:rFonts w:ascii="PT Astra Serif" w:hAnsi="PT Astra Serif"/>
                <w:color w:val="000000"/>
              </w:rPr>
              <w:t>лиативной медицинской помощи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73224110,01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развитие па</w:t>
            </w:r>
            <w:r w:rsidRPr="006916D7">
              <w:rPr>
                <w:rFonts w:ascii="PT Astra Serif" w:hAnsi="PT Astra Serif"/>
                <w:color w:val="000000"/>
              </w:rPr>
              <w:t>л</w:t>
            </w:r>
            <w:r w:rsidRPr="006916D7">
              <w:rPr>
                <w:rFonts w:ascii="PT Astra Serif" w:hAnsi="PT Astra Serif"/>
                <w:color w:val="000000"/>
              </w:rPr>
              <w:t>лиативной медицинской помощи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039 2 02 25201 02 0000 150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73224110,01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мероприятий по предупреждению и борьбе с социально значимыми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фекционными заболеваниями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000 2 02 25202 00 0000 150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38585700,00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 по предупреждению и борьбе с социально значимыми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фекционными заболеваниями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039 2 02 25202 02 0000 150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38585700,00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реализацию региональных проектов модернизации первичного звена здравоохранения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000 2 02 25365 00 0000 150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1675961183,33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гиональных проектов модернизации первичного звена здравоохранения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039 2 02 25365 02 0000 150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1675961183,33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Субсидии бюджетам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проведению массового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следования новорожденных на вро</w:t>
            </w:r>
            <w:r w:rsidRPr="006916D7">
              <w:rPr>
                <w:rFonts w:ascii="PT Astra Serif" w:hAnsi="PT Astra Serif"/>
                <w:color w:val="000000"/>
              </w:rPr>
              <w:t>ж</w:t>
            </w:r>
            <w:r w:rsidRPr="006916D7">
              <w:rPr>
                <w:rFonts w:ascii="PT Astra Serif" w:hAnsi="PT Astra Serif"/>
                <w:color w:val="000000"/>
              </w:rPr>
              <w:t>денные и (или) наследственные заб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000 2 02 25385 00 0000 150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48710100,00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 субъектов Российской Федерации, возникающих при реализации мер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приятий по проведению массового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следования новорожденных на вро</w:t>
            </w:r>
            <w:r w:rsidRPr="006916D7">
              <w:rPr>
                <w:rFonts w:ascii="PT Astra Serif" w:hAnsi="PT Astra Serif"/>
                <w:color w:val="000000"/>
              </w:rPr>
              <w:t>ж</w:t>
            </w:r>
            <w:r w:rsidRPr="006916D7">
              <w:rPr>
                <w:rFonts w:ascii="PT Astra Serif" w:hAnsi="PT Astra Serif"/>
                <w:color w:val="000000"/>
              </w:rPr>
              <w:t>денные и (или) наследственные заб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039 2 02 25385 02 0000 150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48710100,00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расходов, возникающих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при оказании гражданам Российской Федерации высокотехнологичной 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дицинской помощи, не включенной в базовую программу обязательного 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дицинского страхования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039 2 02 25402 02 0000 150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26109300,00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обеспечение закупки авиационных работ в целях оказания медицинской помощи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039 2 02 25554 02 0000 150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66481600,00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на обеспечение профилактики развития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сердечно-сосудистых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заболеваний и сердечно-сосудистых осложнений у пациентов высокого риска, находящихся на ди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пансерном наблюдении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039 2 02 25586 02 0000 150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382062918,97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оснащение (дооснащение и (или) переоснащение) медицинскими изделиями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ских организаций, имеющих в своей структуре подразделения, оказыва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щие медицинскую помощь по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цинской реабилитации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000 2 02 25752 00 0000 150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39286649,85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оснащение (д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оснащение и (или) переоснащение) медицинскими изделиями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ских организаций, имеющих в своей структуре подразделения, оказыва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щие медицинскую помощь по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цинской реабилитации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039 2 02 25752 02 0000 150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39286649,85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039 2 02 27111 02 0000 150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234120600,00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нового стро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тельства и реконструкции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000 2 02 27227 00 0000 150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504625600,00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нового стро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тельства и реконструкции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039 2 02 27227 02 0000 150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504625600,00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102222019,21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039 2 02 29999 02 0000 150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102222019,21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ежемесячной денежной выплаты, назначаемой в случае рождения трет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его ребенка или последующих детей до достижения ребенком возраста трех лет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042 2 02 25084 02 0000 150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470002677,63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на реализацию мероприятий, предусмотренных рег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ональной программой переселения, включенной в Государственную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грамму по оказанию содействия до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ровольному переселению 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скую Федерацию соотечественников, проживающих за рубежом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000 2 02 25086 00 0000 150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3141700,00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реализацию мероприятий, предусмотренных рег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ональной программой переселения, включенной в Государственную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грамму по оказанию содействия до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ровольному переселению 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скую Федерацию соотечественников, проживающих за рубежом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042 2 02 25086 02 0000 150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3141700,00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создание 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стемы долговременного ухода за гражданами пожилого возраста и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валидами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000 2 02 25163 00 0000 150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96504400,00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создание 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стемы долговременного ухода за гражданами пожилого возраста и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валидами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042 2 02 25163 02 0000 150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96504400,00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повышение эффективности службы занятости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000 2 02 25291 00 0000 150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323911600,00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повышение эффективности службы занятости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042 2 02 25291 02 0000 150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323911600,00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организацию профессионального обучения и допо</w:t>
            </w:r>
            <w:r w:rsidRPr="006916D7">
              <w:rPr>
                <w:rFonts w:ascii="PT Astra Serif" w:hAnsi="PT Astra Serif"/>
                <w:color w:val="000000"/>
              </w:rPr>
              <w:t>л</w:t>
            </w:r>
            <w:r w:rsidRPr="006916D7">
              <w:rPr>
                <w:rFonts w:ascii="PT Astra Serif" w:hAnsi="PT Astra Serif"/>
                <w:color w:val="000000"/>
              </w:rPr>
              <w:t>нительного профессионального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зования работников предприятий об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ронно-промышленного комплекса, а также граждан, обратившихся в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ны службы занятости за содействием в поиске подходящей работы и закл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чивших ученический договор с пре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приятиями оборонно-промышленного комплекса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000 2 02 25292 00 0000 150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17516500,00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организацию профессионального обучения и допо</w:t>
            </w:r>
            <w:r w:rsidRPr="006916D7">
              <w:rPr>
                <w:rFonts w:ascii="PT Astra Serif" w:hAnsi="PT Astra Serif"/>
                <w:color w:val="000000"/>
              </w:rPr>
              <w:t>л</w:t>
            </w:r>
            <w:r w:rsidRPr="006916D7">
              <w:rPr>
                <w:rFonts w:ascii="PT Astra Serif" w:hAnsi="PT Astra Serif"/>
                <w:color w:val="000000"/>
              </w:rPr>
              <w:t>нительного профессионального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зования работников предприятий об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ронно-промышленного комплекса, а также граждан, обратившихся в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ны службы занятости за содействием в поиске подходящей работы и закл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чивших ученический договор с пре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приятиями оборонно-промышленного комплекса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042 2 02 25292 02 0000 150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17516500,00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расходов, связанных с оказан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ем государственной социальной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мощи на основании социального ко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тракта отдельным категориям граждан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042 2 02 25404 02 0000 150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452925109,15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компенсацию отдельным категориям граждан опл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ты взноса на капитальный ремонт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щего имущества в многоквартирном доме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042 2 02 25462 02 0000 150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4456598,68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финансового обеспечения программ, направленных на обеспечение безопасных и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фортных условий предоставления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циальных услуг в сфере социального обслуживания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0 2 02 27121 00 0000 150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171180403,25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капитальных вложений в объе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ты государственной (муниципальной) собственности в рамках финансового обеспечения программ, направленных на обеспечение безопасных и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фортных условий предоставления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циальных услуг в сфере социального обслуживания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042 2 02 27121 02 0000 150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171180403,25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23791706,96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042 2 02 29999 02 0000 150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23791706,96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расходных обязательств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 xml:space="preserve">тов Российской Федерации, связанных с реализацией федеральной целевой программы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Увековечение памяти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гибших при защите Отечества на 2019 - 2024 годы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000 2 02 25299 00 0000 150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5560300,00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Субсидии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софинансир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вание расходных обязательств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 xml:space="preserve">тов Российской Федерации, связанных с реализацией федеральной целевой программы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Увековечение памяти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гибших при защите Отечества на 2019 - 2024 годы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501 2 02 25299 02 0000 150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5560300,00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000 2 02 30000 00 0000 150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2317070799,71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первичного воинского учета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нами местного самоуправления пос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лений, муниципальных и городских округов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000 2 02 35118 00 0000 150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68403268,95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005 2 02 35118 02 0000 150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68403268,95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Единая субвенция бюджетам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 и бюджету г. Байконура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005 2 02 35900 02 0000 150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182619820,54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полномочий по составлению (и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менению) списков кандидатов в пр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сяжные заседатели федеральных судов общей юрисдикции 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000 2 02 35120 00 0000 150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273333,00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полномочий по составлению (измен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006 2 02 35120 02 0000 150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273333,00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улучшение экологического состояния гидрогр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фической сети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000 2 02 35090 00 0000 150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23002143,28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улучшение экологического состояния гидрогр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фической сети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016 2 02 35090 02 0000 150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23002143,28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приобрет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000 2 02 35127 00 0000 150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4499649,00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приобретение беспилотных авиационных систем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ганами исполнительной власти суб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Российской Федерации в обл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сти лесных отношений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016 2 02 35127 02 0000 150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4499649,00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отдельных полномочий в области во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ных отношений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016 2 02 35128 02 0000 150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28515281,43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отдельных полномочий в области ле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ных отношений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016 2 02 35129 02 0000 150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154661348,37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мер пожарной безопасности и т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шение лесных пожаров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000 2 02 35345 00 0000 150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57299400,00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016 2 02 35345 02 0000 150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57299400,00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увеличение площади лесовосстановления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000 2 02 35429 00 0000 150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19409000,00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увеличение площади лесовосстановления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016 2 02 35429 02 0000 150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19409000,00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формиров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ние запаса лесных семян для лесово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становления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000 2 02 35431 00 0000 150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310700,00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формирование запаса лесных семян для лесовосст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новления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016 2 02 35431 02 0000 150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310700,00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Субвенции бюджетам на оснащение специализированных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учреждений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ганов государственной власти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лесоп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000 2 02 35432 00 0000 150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3110900,00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на оснащение специализированных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учреждений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ганов государственной власти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лесоп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016 2 02 35432 02 0000 150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3110900,00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полномочий по обеспечению ж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льем отдельных категорий граждан, установленных Федеральным </w:t>
            </w:r>
            <w:r>
              <w:rPr>
                <w:rFonts w:ascii="PT Astra Serif" w:hAnsi="PT Astra Serif"/>
                <w:color w:val="000000"/>
              </w:rPr>
              <w:t>законом от 12 января 1995 года №</w:t>
            </w:r>
            <w:r w:rsidRPr="006916D7">
              <w:rPr>
                <w:rFonts w:ascii="PT Astra Serif" w:hAnsi="PT Astra Serif"/>
                <w:color w:val="000000"/>
              </w:rPr>
              <w:t xml:space="preserve"> 5-ФЗ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в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те</w:t>
            </w:r>
            <w:r>
              <w:rPr>
                <w:rFonts w:ascii="PT Astra Serif" w:hAnsi="PT Astra Serif"/>
                <w:color w:val="000000"/>
              </w:rPr>
              <w:t>ранах»</w:t>
            </w:r>
            <w:r w:rsidRPr="006916D7">
              <w:rPr>
                <w:rFonts w:ascii="PT Astra Serif" w:hAnsi="PT Astra Serif"/>
                <w:color w:val="000000"/>
              </w:rPr>
              <w:t>, в соответствии с Указом Президента Российско</w:t>
            </w:r>
            <w:r>
              <w:rPr>
                <w:rFonts w:ascii="PT Astra Serif" w:hAnsi="PT Astra Serif"/>
                <w:color w:val="000000"/>
              </w:rPr>
              <w:t>й Федерации от 7 мая 2008 года №</w:t>
            </w:r>
            <w:r w:rsidRPr="006916D7">
              <w:rPr>
                <w:rFonts w:ascii="PT Astra Serif" w:hAnsi="PT Astra Serif"/>
                <w:color w:val="000000"/>
              </w:rPr>
              <w:t xml:space="preserve"> 714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Об обеспеч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нии жильем ветеранов Великой Отеч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ственной войны 1941 - 1945 годов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000 2 02 35134 00 0000 150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3022920,00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полномочий по обеспечению жильем отдельных категорий граждан, уст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новленных Федеральным </w:t>
            </w:r>
            <w:r>
              <w:rPr>
                <w:rFonts w:ascii="PT Astra Serif" w:hAnsi="PT Astra Serif"/>
                <w:color w:val="000000"/>
              </w:rPr>
              <w:t>законом от 12 января 1995 года №</w:t>
            </w:r>
            <w:r w:rsidRPr="006916D7">
              <w:rPr>
                <w:rFonts w:ascii="PT Astra Serif" w:hAnsi="PT Astra Serif"/>
                <w:color w:val="000000"/>
              </w:rPr>
              <w:t xml:space="preserve"> 5-ФЗ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вет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ранах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в соответствии с Указом Пр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зидента Российской Федерации от 7 мая 2008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714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Об обеспечении жильем ветеранов Великой Отеч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ственной войны 1941 - 1945 годов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027 2 02 35134 02 0000 150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3022920,00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полномочий по обеспечению ж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 xml:space="preserve">льем отдельных категорий граждан, установленных Федеральным законом от 12 января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5-ФЗ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в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теранах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000 2 02 35135 00 0000 150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5848272,00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полномочий по обеспечению жильем отдельных категорий граждан, уст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новленных Федеральным законом от 12 января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5-ФЗ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вет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ранах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027 2 02 35135 02 0000 150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5848272,00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полномочий по обеспечению ж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льем отдельных категорий граждан, установленных Федеральным законом от 24 ноября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181-ФЗ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социальной защите инвалидов 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000 2 02 35176 00 0000 150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2750058,00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полномочий по обеспечению жильем отдельных категорий граждан, уст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новленных Федеральным законом от 24 ноября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181-ФЗ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циальной защите инвалидов 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027 2 02 35176 02 0000 150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2750058,00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Субвенции бюджетам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на оказание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дельным категориям граждан соц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альной услуги по обеспечению лека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ственными препаратами для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ского применения по рецептам на 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карственные препараты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>, медицинск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ми изделиями по рецептам на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цинские изделия, а также специализ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рованными продуктами лечебного 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тания для детей-инвалидов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000 2 02 35460 00 0000 150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533789315,49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 xml:space="preserve">сийской Федерации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на оказание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дельным категориям граждан соц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альной услуги по обеспечению лека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ственными препаратами для медици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ского применения по рецептам на 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карственные препараты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>, медицинск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ми изделиями по рецептам на мед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цинские изделия, а также специализ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рованными продуктами лечебного 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тания для детей-инвалидов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039 2 02 35460 02 0000 150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533789315,49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осуществл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ние переданного полномочия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 xml:space="preserve">ской Федерации по осуществлению ежегодной денежной выплаты лицам, награжденным нагрудным знаком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Почетный донор России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000 2 02 35220 00 0000 150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125635827,40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осуществление переданного полномочия Российской Федерации по осуществлению еж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годной денежной выплаты лицам, награжденным нагрудным знаком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Почетный донор России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042 2 02 35220 02 0000 150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125635827,40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выплату го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ударственного единовременного пос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бия и ежемесячной денежной компе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сации гражданам при возникновении поствакцинальных осложнений в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ответствии с Федеральным законом от 17 сентября 1998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157-ФЗ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Об иммунопрофилактике инфекционных болезней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000 2 02 35240 00 0000 150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19748,76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выплату гос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дарственного единовременного пос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бия и ежемесячной денежной компе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сации гражданам при возникновении поствакцинальных осложнений в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ответствии с Федеральным законом от 17 сентября 1998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157-ФЗ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Об иммунопрофилактике инфекционных болезней</w:t>
            </w:r>
            <w:r>
              <w:rPr>
                <w:rFonts w:ascii="PT Astra Serif" w:hAnsi="PT Astra Serif"/>
                <w:color w:val="000000"/>
              </w:rPr>
              <w:t>»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042 2 02 35240 02 0000 150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19748,76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на оплату ж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лищно-коммунальных услуг отдел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ным категориям граждан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000 2 02 35250 00 0000 150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619767774,01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оплату жили</w:t>
            </w:r>
            <w:r w:rsidRPr="006916D7">
              <w:rPr>
                <w:rFonts w:ascii="PT Astra Serif" w:hAnsi="PT Astra Serif"/>
                <w:color w:val="000000"/>
              </w:rPr>
              <w:t>щ</w:t>
            </w:r>
            <w:r w:rsidRPr="006916D7">
              <w:rPr>
                <w:rFonts w:ascii="PT Astra Serif" w:hAnsi="PT Astra Serif"/>
                <w:color w:val="000000"/>
              </w:rPr>
              <w:t>но-коммунальных услуг отдельным категориям граждан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042 2 02 35250 02 0000 150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619767774,01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Субвенции бюджетам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на социальные выплаты безработным гражданам и иным категориям граждан в соотве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ствии с законодательством о занятости населения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042 2 02 35290 02 0000 150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484132039,48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Иные межбюджетные трансферты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000 2 02 40000 00 0000 150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4064127732,71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обеспечение де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тельности сенаторов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 и их помощников в субъектах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001 2 02 45142 02 0000 150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3982933,53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обеспечение де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тельности депутатов Государственной Думы и их помощников в избирател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округах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002 2 02 45141 02 0000 150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29645471,81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ской Федерации на обеспечение де</w:t>
            </w:r>
            <w:r w:rsidRPr="006916D7">
              <w:rPr>
                <w:rFonts w:ascii="PT Astra Serif" w:hAnsi="PT Astra Serif"/>
                <w:color w:val="000000"/>
              </w:rPr>
              <w:t>я</w:t>
            </w:r>
            <w:r w:rsidRPr="006916D7">
              <w:rPr>
                <w:rFonts w:ascii="PT Astra Serif" w:hAnsi="PT Astra Serif"/>
                <w:color w:val="000000"/>
              </w:rPr>
              <w:t>тельности сенаторов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 и их помощников в субъектах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002 2 02 45142 02 0000 150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746198,40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обеспечение в</w:t>
            </w:r>
            <w:r w:rsidRPr="006916D7">
              <w:rPr>
                <w:rFonts w:ascii="PT Astra Serif" w:hAnsi="PT Astra Serif"/>
                <w:color w:val="000000"/>
              </w:rPr>
              <w:t>ы</w:t>
            </w:r>
            <w:r w:rsidRPr="006916D7">
              <w:rPr>
                <w:rFonts w:ascii="PT Astra Serif" w:hAnsi="PT Astra Serif"/>
                <w:color w:val="000000"/>
              </w:rPr>
              <w:t>плат ежемесячного денежного возн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граждения советникам директоров по воспитанию и взаимодействию с де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скими общественными объединениями государственных общеобразовател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организаций, профессиональных образовательных организаций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Федерации, г. Байк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нура и федеральной территории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риус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муниципальных общеобразов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организаций и професси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образовательных организ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ций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000 2 02 45050 00 0000 150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22127955,77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обеспечение в</w:t>
            </w:r>
            <w:r w:rsidRPr="006916D7">
              <w:rPr>
                <w:rFonts w:ascii="PT Astra Serif" w:hAnsi="PT Astra Serif"/>
                <w:color w:val="000000"/>
              </w:rPr>
              <w:t>ы</w:t>
            </w:r>
            <w:r w:rsidRPr="006916D7">
              <w:rPr>
                <w:rFonts w:ascii="PT Astra Serif" w:hAnsi="PT Astra Serif"/>
                <w:color w:val="000000"/>
              </w:rPr>
              <w:t>плат ежемесячного денежного возн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граждения советникам директоров по воспитанию и взаимодействию с де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скими общественными объединениями государственных общеобразовател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организаций, профессиональных образовательных организаций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Федерации, г. Байк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нура и федеральной территории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риус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муниципальных общеобразов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тельных организаций и професси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образовательных организ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ций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018 2 02 45050 02 0000 150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22127955,77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педагогическим работн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кам государственных и муниципал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образовательных организаций, реализующих образовательные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граммы начального общего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ния, образовательные программы 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новного общего образования, образ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вательные программы среднего общ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го образования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000 2 02 45303 00 0000 150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1499095373,57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педагогическим работн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кам государственных и муниципал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 xml:space="preserve">ных образовательных организаций,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реализующих образовательные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граммы начального общего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ния, образовательные программы 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новного общего образования, образ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вательные программы среднего общ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го образования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018 2 02 45303 02 0000 150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1499095373,57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(кураторство) педагог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ческим работникам государственных образовательных организаций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 и г. Байк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нура, муниципальных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организаций, реализующих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000 2 02 45363 00 0000 150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128108200,00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(кураторство) педагог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ческим работникам государственных образовательных организаций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 и г. Байк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нура, муниципальных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организаций, реализующих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018 2 02 45363 02 0000 150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128108200,00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1682485664,40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027 2 02 49999 02 0000 150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1682485664,40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реализацию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дельных полномочий в области лека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ственного обеспечения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000 2 02 45161 00 0000 150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130937449,23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реализацию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дельных полномочий в области лека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ственного обеспечения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039 2 02 45161 02 0000 150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130937449,23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реализацию о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ганизационных мероприятий, связа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ных с обеспечением лиц лекарстве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 xml:space="preserve">ными препаратами, предназначенными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для лечения больных гемофилией, м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ковисцидозом, гипофизарным нани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мом, болезнью Гоше, злокачестве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ными новообразованиями лимфои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ной, кроветворной и родственных им тканей, рассеянным склерозом, гем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литико-уремическим синдромом, юношеским артритом с системным началом, мукополисахаридозом I, II и VI типов, апластической анемией н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уточненной, наследственным дефиц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том факторов II (фибриногена), VII (лабильного), X (Стюарта-Прауэра), а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также после трансплантации органов и (или) тканей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000 2 02 45216 00 0000 150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4455600,00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реализацию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низационных мероприятий, связанных с обеспечением лиц лекарственными препаратами, предназначенными для лечения больных гемофилией, мук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висцидозом, гипофизарным нанизмом, болезнью Гоше, злокачественными новообразованиями лимфоидной, кр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ветворной и родственных им тканей, рассеянным склерозом, гемолитико-уремическим синдромом, юношеским артритом с системным началом, мук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полисахаридозом I, II и VI типов, апластической анемией неуточненной, наследственным дефицитом факторов II (фибриногена), VII (лабильного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>), X (Стюарта-Прауэра), а также после трансплантации органов и (или) тк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ней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039 2 02 45216 02 0000 150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4455600,00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на проведение ва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цинации против пневмококковой и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фекции граждан старше трудоспосо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ного возраста из групп риска, прож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вающих в организациях социального обслуживания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000 2 02 45468 00 0000 150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457990,50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проведение вакц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нации против пневмококковой инфе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ции граждан старше трудоспособного возраста из групп риска, прожива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щих в организациях социального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служивания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039 2 02 45468 02 0000 150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457990,50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ваемые бюджетам на осуществление медицинской деятельности, связанной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с донорством органов человека в ц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лях трансплантации (пересадки)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000 2 02 45476 00 0000 150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1502900,00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осуществление 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039 2 02 45476 02 0000 150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1502900,00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бюджетам, за счет средств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000 2 02 49001 00 0000 150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191200,00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Федерации, за счет средств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039 2 02 49001 02 0000 150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191200,00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340665862,50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039 2 02 49999 02 0000 150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340665862,50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социальную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держку Героев Социалистического Труда, Героев Труда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 и полных кавалеров ордена Трудовой Славы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042 2 02 45198 02 0000 150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4827000,00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на социальную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держку Героев Советского Союза, Г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роев Российской Федерации и полных кавалеров ордена Славы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042 2 02 45252 02 0000 150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222433,00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бюджетам, за счет средств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000 2 02 49001 00 0000 150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214575500,00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Межбюджетные трансферты, перед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ваемые бюджетам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Федерации, за счет средств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зервного фонда Правительства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042 2 02 49001 02 0000 150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214575500,00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000 2 02 49999 00 0000 150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042 2 02 49999 02 0000 150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БЕЗВОЗМЕЗДНЫЕ ПОСТУПЛ</w:t>
            </w:r>
            <w:r w:rsidRPr="006916D7">
              <w:rPr>
                <w:rFonts w:ascii="PT Astra Serif" w:hAnsi="PT Astra Serif"/>
                <w:b/>
                <w:bCs/>
              </w:rPr>
              <w:t>Е</w:t>
            </w:r>
            <w:r w:rsidRPr="006916D7">
              <w:rPr>
                <w:rFonts w:ascii="PT Astra Serif" w:hAnsi="PT Astra Serif"/>
                <w:b/>
                <w:bCs/>
              </w:rPr>
              <w:t>НИЯ ОТ ГОСУДАРСТВЕННЫХ (МУНИЦИПАЛЬНЫХ) ОРГАН</w:t>
            </w:r>
            <w:r w:rsidRPr="006916D7">
              <w:rPr>
                <w:rFonts w:ascii="PT Astra Serif" w:hAnsi="PT Astra Serif"/>
                <w:b/>
                <w:bCs/>
              </w:rPr>
              <w:t>И</w:t>
            </w:r>
            <w:r w:rsidRPr="006916D7">
              <w:rPr>
                <w:rFonts w:ascii="PT Astra Serif" w:hAnsi="PT Astra Serif"/>
                <w:b/>
                <w:bCs/>
              </w:rPr>
              <w:t>ЗАЦИЙ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000 2 03 00000 00 0000 000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1183304200,80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lastRenderedPageBreak/>
              <w:t>Безвозмездные поступления от гос</w:t>
            </w:r>
            <w:r w:rsidRPr="006916D7">
              <w:rPr>
                <w:rFonts w:ascii="PT Astra Serif" w:hAnsi="PT Astra Serif"/>
              </w:rPr>
              <w:t>у</w:t>
            </w:r>
            <w:r w:rsidRPr="006916D7">
              <w:rPr>
                <w:rFonts w:ascii="PT Astra Serif" w:hAnsi="PT Astra Serif"/>
              </w:rPr>
              <w:t>дарственных (муниципальных) орг</w:t>
            </w:r>
            <w:r w:rsidRPr="006916D7">
              <w:rPr>
                <w:rFonts w:ascii="PT Astra Serif" w:hAnsi="PT Astra Serif"/>
              </w:rPr>
              <w:t>а</w:t>
            </w:r>
            <w:r w:rsidRPr="006916D7">
              <w:rPr>
                <w:rFonts w:ascii="PT Astra Serif" w:hAnsi="PT Astra Serif"/>
              </w:rPr>
              <w:t>низаций в бюджеты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000 2 03 02000 02 0000 150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1183304200,80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Безвозмездные поступления в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ты субъектов Российской Федерации от публично-правовой компании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Фонд развития территорий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 на обе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печение мероприятий по переселению граждан из аварийного жилищного фонда, в том числе переселению гра</w:t>
            </w:r>
            <w:r w:rsidRPr="006916D7">
              <w:rPr>
                <w:rFonts w:ascii="PT Astra Serif" w:hAnsi="PT Astra Serif"/>
                <w:color w:val="000000"/>
              </w:rPr>
              <w:t>ж</w:t>
            </w:r>
            <w:r w:rsidRPr="006916D7">
              <w:rPr>
                <w:rFonts w:ascii="PT Astra Serif" w:hAnsi="PT Astra Serif"/>
                <w:color w:val="000000"/>
              </w:rPr>
              <w:t>дан из аварийного жилищного фонда с учетом необходимости развития мал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этажного жилищного строительства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027 2 03 02040 02 0000 150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920586669,80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027 2 03 02099 02 0000 150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262617531,00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042 2 03 02099 02 0000 150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БЕЗВОЗМЕЗДНЫЕ ПОСТУПЛ</w:t>
            </w:r>
            <w:r w:rsidRPr="006916D7">
              <w:rPr>
                <w:rFonts w:ascii="PT Astra Serif" w:hAnsi="PT Astra Serif"/>
                <w:b/>
                <w:bCs/>
              </w:rPr>
              <w:t>Е</w:t>
            </w:r>
            <w:r w:rsidRPr="006916D7">
              <w:rPr>
                <w:rFonts w:ascii="PT Astra Serif" w:hAnsi="PT Astra Serif"/>
                <w:b/>
                <w:bCs/>
              </w:rPr>
              <w:t>НИЯ ОТ НЕГОСУДАРСТВЕННЫХ ОРГАНИЗАЦИЙ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000 2 04 00000 00 0000 000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196559061,56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Безвозмездные поступления от нег</w:t>
            </w:r>
            <w:r w:rsidRPr="006916D7">
              <w:rPr>
                <w:rFonts w:ascii="PT Astra Serif" w:hAnsi="PT Astra Serif"/>
              </w:rPr>
              <w:t>о</w:t>
            </w:r>
            <w:r w:rsidRPr="006916D7">
              <w:rPr>
                <w:rFonts w:ascii="PT Astra Serif" w:hAnsi="PT Astra Serif"/>
              </w:rPr>
              <w:t>сударственных организаций в бюдж</w:t>
            </w:r>
            <w:r w:rsidRPr="006916D7">
              <w:rPr>
                <w:rFonts w:ascii="PT Astra Serif" w:hAnsi="PT Astra Serif"/>
              </w:rPr>
              <w:t>е</w:t>
            </w:r>
            <w:r w:rsidRPr="006916D7">
              <w:rPr>
                <w:rFonts w:ascii="PT Astra Serif" w:hAnsi="PT Astra Serif"/>
              </w:rPr>
              <w:t>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000 2 04 02000 02 0000 150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196559061,56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Безвозмездные поступления от нег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сударственных организаций в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028 2 04 02000 02 0000 150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24787061,56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E22614">
              <w:rPr>
                <w:rFonts w:ascii="PT Astra Serif" w:hAnsi="PT Astra Serif"/>
                <w:color w:val="000000"/>
                <w:spacing w:val="-6"/>
              </w:rPr>
              <w:t>Прочие безвозмездные поступления от негосударственных организаций в бю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д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жеты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041 2 04 02099 02 0000 150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безвозмездные поступления от негосударственных организаций в бюджеты субъектов Российской Фед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042 2 04 02099 02 0000 150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21772000,00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ПРОЧИЕ БЕЗВОЗМЕЗДНЫЕ П</w:t>
            </w:r>
            <w:r w:rsidRPr="006916D7">
              <w:rPr>
                <w:rFonts w:ascii="PT Astra Serif" w:hAnsi="PT Astra Serif"/>
                <w:b/>
                <w:bCs/>
              </w:rPr>
              <w:t>О</w:t>
            </w:r>
            <w:r w:rsidRPr="006916D7">
              <w:rPr>
                <w:rFonts w:ascii="PT Astra Serif" w:hAnsi="PT Astra Serif"/>
                <w:b/>
                <w:bCs/>
              </w:rPr>
              <w:t>СТУПЛЕНИЯ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000 2 07 00000 00 0000 000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1322797045,00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Прочие безвозмездные поступления в бюджеты субъектов Российской Фед</w:t>
            </w:r>
            <w:r w:rsidRPr="006916D7">
              <w:rPr>
                <w:rFonts w:ascii="PT Astra Serif" w:hAnsi="PT Astra Serif"/>
              </w:rPr>
              <w:t>е</w:t>
            </w:r>
            <w:r w:rsidRPr="006916D7">
              <w:rPr>
                <w:rFonts w:ascii="PT Astra Serif" w:hAnsi="PT Astra Serif"/>
              </w:rPr>
              <w:t>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000 2 07 02000 02 0000 150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1322797045,00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Прочие безвозмездные поступления в бюджеты субъектов Российской Фед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027 2 07 02030 02 0000 150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300000000,00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Безвозмездные поступления от физ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ческих и юридических лиц на фина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совое обеспечение дорожной деятел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ности, в том числе добровольных п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жертвований, в отношении автом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бильных дорог общего пользования регионального или межмуниципальн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значения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029 2 07 02010 02 0000 150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1022797045,00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lastRenderedPageBreak/>
              <w:t>ДОХОДЫ БЮДЖЕТОВ БЮ</w:t>
            </w:r>
            <w:r w:rsidRPr="006916D7">
              <w:rPr>
                <w:rFonts w:ascii="PT Astra Serif" w:hAnsi="PT Astra Serif"/>
                <w:b/>
                <w:bCs/>
              </w:rPr>
              <w:t>Д</w:t>
            </w:r>
            <w:r w:rsidRPr="006916D7">
              <w:rPr>
                <w:rFonts w:ascii="PT Astra Serif" w:hAnsi="PT Astra Serif"/>
                <w:b/>
                <w:bCs/>
              </w:rPr>
              <w:t>ЖЕТНОЙ СИСТЕМЫ РОССИ</w:t>
            </w:r>
            <w:r w:rsidRPr="006916D7">
              <w:rPr>
                <w:rFonts w:ascii="PT Astra Serif" w:hAnsi="PT Astra Serif"/>
                <w:b/>
                <w:bCs/>
              </w:rPr>
              <w:t>Й</w:t>
            </w:r>
            <w:r w:rsidRPr="006916D7">
              <w:rPr>
                <w:rFonts w:ascii="PT Astra Serif" w:hAnsi="PT Astra Serif"/>
                <w:b/>
                <w:bCs/>
              </w:rPr>
              <w:t>СКОЙ ФЕДЕРАЦИИ ОТ ВОЗВР</w:t>
            </w:r>
            <w:r w:rsidRPr="006916D7">
              <w:rPr>
                <w:rFonts w:ascii="PT Astra Serif" w:hAnsi="PT Astra Serif"/>
                <w:b/>
                <w:bCs/>
              </w:rPr>
              <w:t>А</w:t>
            </w:r>
            <w:r w:rsidRPr="006916D7">
              <w:rPr>
                <w:rFonts w:ascii="PT Astra Serif" w:hAnsi="PT Astra Serif"/>
                <w:b/>
                <w:bCs/>
              </w:rPr>
              <w:t>ТА ОСТАТКОВ СУБСИДИЙ, СУ</w:t>
            </w:r>
            <w:r w:rsidRPr="006916D7">
              <w:rPr>
                <w:rFonts w:ascii="PT Astra Serif" w:hAnsi="PT Astra Serif"/>
                <w:b/>
                <w:bCs/>
              </w:rPr>
              <w:t>Б</w:t>
            </w:r>
            <w:r w:rsidRPr="006916D7">
              <w:rPr>
                <w:rFonts w:ascii="PT Astra Serif" w:hAnsi="PT Astra Serif"/>
                <w:b/>
                <w:bCs/>
              </w:rPr>
              <w:t>ВЕНЦИЙ И ИНЫХ МЕЖБЮ</w:t>
            </w:r>
            <w:r w:rsidRPr="006916D7">
              <w:rPr>
                <w:rFonts w:ascii="PT Astra Serif" w:hAnsi="PT Astra Serif"/>
                <w:b/>
                <w:bCs/>
              </w:rPr>
              <w:t>Д</w:t>
            </w:r>
            <w:r w:rsidRPr="006916D7">
              <w:rPr>
                <w:rFonts w:ascii="PT Astra Serif" w:hAnsi="PT Astra Serif"/>
                <w:b/>
                <w:bCs/>
              </w:rPr>
              <w:t>ЖЕТНЫХ ТРАНСФЕРТОВ, ИМЕЮЩИХ ЦЕЛЕВОЕ НАЗН</w:t>
            </w:r>
            <w:r w:rsidRPr="006916D7">
              <w:rPr>
                <w:rFonts w:ascii="PT Astra Serif" w:hAnsi="PT Astra Serif"/>
                <w:b/>
                <w:bCs/>
              </w:rPr>
              <w:t>А</w:t>
            </w:r>
            <w:r w:rsidRPr="006916D7">
              <w:rPr>
                <w:rFonts w:ascii="PT Astra Serif" w:hAnsi="PT Astra Serif"/>
                <w:b/>
                <w:bCs/>
              </w:rPr>
              <w:t>ЧЕНИЕ,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000 2 18 00000 00 0000 000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524391016,63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бюджетной сист</w:t>
            </w:r>
            <w:r w:rsidRPr="006916D7">
              <w:rPr>
                <w:rFonts w:ascii="PT Astra Serif" w:hAnsi="PT Astra Serif"/>
              </w:rPr>
              <w:t>е</w:t>
            </w:r>
            <w:r w:rsidRPr="006916D7">
              <w:rPr>
                <w:rFonts w:ascii="PT Astra Serif" w:hAnsi="PT Astra Serif"/>
              </w:rPr>
              <w:t>мы Российской Федерации от возврата бюджетами бюджетной системы Ро</w:t>
            </w:r>
            <w:r w:rsidRPr="006916D7">
              <w:rPr>
                <w:rFonts w:ascii="PT Astra Serif" w:hAnsi="PT Astra Serif"/>
              </w:rPr>
              <w:t>с</w:t>
            </w:r>
            <w:r w:rsidRPr="006916D7">
              <w:rPr>
                <w:rFonts w:ascii="PT Astra Serif" w:hAnsi="PT Astra Serif"/>
              </w:rPr>
              <w:t>сийской Федерации остатков субс</w:t>
            </w:r>
            <w:r w:rsidRPr="006916D7">
              <w:rPr>
                <w:rFonts w:ascii="PT Astra Serif" w:hAnsi="PT Astra Serif"/>
              </w:rPr>
              <w:t>и</w:t>
            </w:r>
            <w:r w:rsidRPr="006916D7">
              <w:rPr>
                <w:rFonts w:ascii="PT Astra Serif" w:hAnsi="PT Astra Serif"/>
              </w:rPr>
              <w:t>дий, субвенций и иных межбюдже</w:t>
            </w:r>
            <w:r w:rsidRPr="006916D7">
              <w:rPr>
                <w:rFonts w:ascii="PT Astra Serif" w:hAnsi="PT Astra Serif"/>
              </w:rPr>
              <w:t>т</w:t>
            </w:r>
            <w:r w:rsidRPr="006916D7">
              <w:rPr>
                <w:rFonts w:ascii="PT Astra Serif" w:hAnsi="PT Astra Serif"/>
              </w:rPr>
              <w:t>ных трансфертов, имеющих целевое назначение, прошлых лет, а также от возврата организациями остатков су</w:t>
            </w:r>
            <w:r w:rsidRPr="006916D7">
              <w:rPr>
                <w:rFonts w:ascii="PT Astra Serif" w:hAnsi="PT Astra Serif"/>
              </w:rPr>
              <w:t>б</w:t>
            </w:r>
            <w:r w:rsidRPr="006916D7">
              <w:rPr>
                <w:rFonts w:ascii="PT Astra Serif" w:hAnsi="PT Astra Serif"/>
              </w:rPr>
              <w:t>сидий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000 2 18 00000 00 0000 150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524391016,63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бюджет</w:t>
            </w:r>
            <w:r w:rsidRPr="006916D7">
              <w:rPr>
                <w:rFonts w:ascii="PT Astra Serif" w:hAnsi="PT Astra Serif"/>
              </w:rPr>
              <w:t>а</w:t>
            </w:r>
            <w:r w:rsidRPr="006916D7">
              <w:rPr>
                <w:rFonts w:ascii="PT Astra Serif" w:hAnsi="PT Astra Serif"/>
              </w:rPr>
              <w:t>ми бюджетной системы Российской Федерации остатков субсидий, су</w:t>
            </w:r>
            <w:r w:rsidRPr="006916D7">
              <w:rPr>
                <w:rFonts w:ascii="PT Astra Serif" w:hAnsi="PT Astra Serif"/>
              </w:rPr>
              <w:t>б</w:t>
            </w:r>
            <w:r w:rsidRPr="006916D7">
              <w:rPr>
                <w:rFonts w:ascii="PT Astra Serif" w:hAnsi="PT Astra Serif"/>
              </w:rPr>
              <w:t>венций и иных межбюджетных тран</w:t>
            </w:r>
            <w:r w:rsidRPr="006916D7">
              <w:rPr>
                <w:rFonts w:ascii="PT Astra Serif" w:hAnsi="PT Astra Serif"/>
              </w:rPr>
              <w:t>с</w:t>
            </w:r>
            <w:r w:rsidRPr="006916D7">
              <w:rPr>
                <w:rFonts w:ascii="PT Astra Serif" w:hAnsi="PT Astra Serif"/>
              </w:rPr>
              <w:t xml:space="preserve">фертов, имеющих целевое назначение, прошлых лет, а </w:t>
            </w:r>
            <w:proofErr w:type="gramStart"/>
            <w:r w:rsidRPr="006916D7">
              <w:rPr>
                <w:rFonts w:ascii="PT Astra Serif" w:hAnsi="PT Astra Serif"/>
              </w:rPr>
              <w:t>так-же</w:t>
            </w:r>
            <w:proofErr w:type="gramEnd"/>
            <w:r w:rsidRPr="006916D7">
              <w:rPr>
                <w:rFonts w:ascii="PT Astra Serif" w:hAnsi="PT Astra Serif"/>
              </w:rPr>
              <w:t xml:space="preserve"> от возврата о</w:t>
            </w:r>
            <w:r w:rsidRPr="006916D7">
              <w:rPr>
                <w:rFonts w:ascii="PT Astra Serif" w:hAnsi="PT Astra Serif"/>
              </w:rPr>
              <w:t>р</w:t>
            </w:r>
            <w:r w:rsidRPr="006916D7">
              <w:rPr>
                <w:rFonts w:ascii="PT Astra Serif" w:hAnsi="PT Astra Serif"/>
              </w:rPr>
              <w:t>ганизациями остатков субсидий пр</w:t>
            </w:r>
            <w:r w:rsidRPr="006916D7">
              <w:rPr>
                <w:rFonts w:ascii="PT Astra Serif" w:hAnsi="PT Astra Serif"/>
              </w:rPr>
              <w:t>о</w:t>
            </w:r>
            <w:r w:rsidRPr="006916D7">
              <w:rPr>
                <w:rFonts w:ascii="PT Astra Serif" w:hAnsi="PT Astra Serif"/>
              </w:rPr>
              <w:t>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000 2 18 00000 02 0000 150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524391016,63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организ</w:t>
            </w:r>
            <w:r w:rsidRPr="006916D7">
              <w:rPr>
                <w:rFonts w:ascii="PT Astra Serif" w:hAnsi="PT Astra Serif"/>
              </w:rPr>
              <w:t>а</w:t>
            </w:r>
            <w:r w:rsidRPr="006916D7">
              <w:rPr>
                <w:rFonts w:ascii="PT Astra Serif" w:hAnsi="PT Astra Serif"/>
              </w:rPr>
              <w:t>циями остатков субсидий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000 2 18 02000 02 0000 150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266207242,93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</w:rPr>
              <w:t>т</w:t>
            </w:r>
            <w:r w:rsidRPr="006916D7">
              <w:rPr>
                <w:rFonts w:ascii="PT Astra Serif" w:hAnsi="PT Astra Serif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</w:rPr>
              <w:t>и</w:t>
            </w:r>
            <w:r w:rsidRPr="006916D7">
              <w:rPr>
                <w:rFonts w:ascii="PT Astra Serif" w:hAnsi="PT Astra Serif"/>
              </w:rPr>
              <w:t>дий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000 2 18 02010 02 0000 150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58349972,15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3027,86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4220295,75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152572,35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309677,43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50715210,55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042 2 18 02010 02 0020 150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2949188,21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</w:rPr>
              <w:t>м</w:t>
            </w:r>
            <w:r w:rsidRPr="006916D7">
              <w:rPr>
                <w:rFonts w:ascii="PT Astra Serif" w:hAnsi="PT Astra Serif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</w:rPr>
              <w:t>и</w:t>
            </w:r>
            <w:r w:rsidRPr="006916D7">
              <w:rPr>
                <w:rFonts w:ascii="PT Astra Serif" w:hAnsi="PT Astra Serif"/>
              </w:rPr>
              <w:t>дий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000 2 18 02020 02 0000 150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50201195,28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175561,34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5247387,07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11,44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026 2 18 02020 02 0020 150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347312,29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42471364,98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автоно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ными учреждениями остатков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042 2 18 02020 02 0020 150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1959558,16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000 2 18 02030 02 0000 150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157656075,50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003 2 18 02030 02 0030 150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3686058,73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007 2 18 02030 02 0030 150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12228898,07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дий, предоставленных в соответствии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008 2 18 02030 02 0030 150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523853,00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6472656,02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246117,84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субсидий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026 2 18 02030 02 0020 150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276356,95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субсидий на иные цели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027 2 18 02030 02 0020 150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91824313,36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41716654,80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иными организациями остатков иных субс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дий, предоставленных в соответствии со статьями 78, 78.1, 79 Бюджетного кодекса Российской Федерации,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лет.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028 2 18 02030 02 0030 150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681166,73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софинансирование кап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тальных вложений в объекты госуда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ственной (муниципальной) собстве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ности в рамках обеспечения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плексного развития сельских террит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рий из бюджетов муниципальных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009 2 18 27576 02 0000 150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614059,19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проведение комплексных кадастровых работ из бюджетов мун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015 2 18 25511 02 0000 150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348598,93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создание новых мест в общеобразовательных организациях, расположенных в сельской местности и поселках городского типа,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018 2 18 25230 02 0000 150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195379,56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организацию бесплатного горячего питания обучающихся, пол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чающих начальное общее образование в государственных и муниципальных образовательных организациях, из бюджетов муниципальных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018 2 18 25304 02 0000 150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6039159,90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реализацию мероприятий по модернизации школьных систем образования из бюджетов 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018 2 18 25750 02 0000 150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1427972,96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иных межбюджетных трансфертов на проведение мероприятий по обеспеч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нию деятельности советников дире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тора по воспитанию и взаимодействию с детскими общественными объедин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ниями в общеобразовательных орган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зациях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018 2 18 45179 02 0000 150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81681,91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обеспечение развития и укрепления материально-технической базы домов культуры в населенных пунктах с числом жителей до 50 тысяч человек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019 2 18 25467 02 0000 150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91194,68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поддержку отрасли кул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туры из бюджетов муниципальных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019 2 18 25519 02 0000 150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162754,36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 xml:space="preserve">ской Федерации от возврата остатков иного межбюджетного трансферта бюджету Саратовской области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тельств, возникающих при осущест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 xml:space="preserve">лении работ по сохранению объектов культурного наследия, расположенных на территории Саратовской области,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из бюджетов муниципальных образ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ваний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019 2 18 45578 02 0000 150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2980,13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строительство и реко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струкцию (модернизацию) объектов питьевого водоснабжения из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027 2 18 25243 02 0000 150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938051,99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реализацию мероприятий по обеспечению жильем молодых с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мей из бюджетов муниципальных о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027 2 18 25497 02 0000 150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123956,52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на реализацию программ формирования современной городской среды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027 2 18 25555 02 0000 150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159412,92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иных межбюджетных трансфертов на создание комфортной городской среды в малых городах и исторических пос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лениях - победителях Всероссийского конкурса лучших проектов создания комфортной городской среды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027 2 18 45424 02 0000 150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1754590,66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 в целях обеспечения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зации инфраструктурных проектов, направленных на комплексное разв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тие городского наземного электрич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ского транспорта и автомобильного транспорта общего пользования, в</w:t>
            </w:r>
            <w:r w:rsidRPr="006916D7">
              <w:rPr>
                <w:rFonts w:ascii="PT Astra Serif" w:hAnsi="PT Astra Serif"/>
                <w:color w:val="000000"/>
              </w:rPr>
              <w:t>ы</w:t>
            </w:r>
            <w:r w:rsidRPr="006916D7">
              <w:rPr>
                <w:rFonts w:ascii="PT Astra Serif" w:hAnsi="PT Astra Serif"/>
                <w:color w:val="000000"/>
              </w:rPr>
              <w:t>полнение работ по освещению и бл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гоустройству территорий, а также на закупку автобусов, приводимых в движение электрической энергией от батареи, заряжаемой от внешнего и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точника (электробусов), и объектов зарядной инфраструктуры для них из бюджетов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муниципальных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029 2 18 25401 02 0000 150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1039680,00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 xml:space="preserve">ской Федерации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от возврата остатков субвенций на ежемесячную денежную выплату на ребенка в возрасте от восьми до семнадцати лет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из бюджета Фонда пенсионного и социального страхования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042 2 18 33144 02 0000 150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1745050,34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</w:rPr>
              <w:t>й</w:t>
            </w:r>
            <w:r w:rsidRPr="006916D7">
              <w:rPr>
                <w:rFonts w:ascii="PT Astra Serif" w:hAnsi="PT Astra Serif"/>
              </w:rPr>
              <w:t>ской Федерации от возврата прочих остатков субсидий, субвенций и иных межбюджетных трансфертов, име</w:t>
            </w:r>
            <w:r w:rsidRPr="006916D7">
              <w:rPr>
                <w:rFonts w:ascii="PT Astra Serif" w:hAnsi="PT Astra Serif"/>
              </w:rPr>
              <w:t>ю</w:t>
            </w:r>
            <w:r w:rsidRPr="006916D7">
              <w:rPr>
                <w:rFonts w:ascii="PT Astra Serif" w:hAnsi="PT Astra Serif"/>
              </w:rPr>
              <w:t>щих целевое назначение, прошлых лет из бюджетов муниципальных образ</w:t>
            </w:r>
            <w:r w:rsidRPr="006916D7">
              <w:rPr>
                <w:rFonts w:ascii="PT Astra Serif" w:hAnsi="PT Astra Serif"/>
              </w:rPr>
              <w:t>о</w:t>
            </w:r>
            <w:r w:rsidRPr="006916D7">
              <w:rPr>
                <w:rFonts w:ascii="PT Astra Serif" w:hAnsi="PT Astra Serif"/>
              </w:rPr>
              <w:t>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000 2 18 60010 02 0000 150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243433279,05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391623,94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017 2 18 60010 02 0001 150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86155,03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6240789,70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11060,00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024 2 18 60010 02 0001 150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266000,00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22093673,65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3500DC" w:rsidRDefault="00E22614" w:rsidP="003500DC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3500DC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3500DC">
              <w:rPr>
                <w:rFonts w:ascii="PT Astra Serif" w:hAnsi="PT Astra Serif"/>
                <w:color w:val="000000"/>
              </w:rPr>
              <w:t>й</w:t>
            </w:r>
            <w:r w:rsidRPr="003500DC">
              <w:rPr>
                <w:rFonts w:ascii="PT Astra Serif" w:hAnsi="PT Astra Serif"/>
                <w:color w:val="000000"/>
              </w:rPr>
              <w:t xml:space="preserve">ской Федерации от возврата остатков целевых межбюджетных трансфертов прошлых лет, финансовое обеспечение которых осуществлялось за счет </w:t>
            </w:r>
            <w:r w:rsidRPr="003500DC">
              <w:rPr>
                <w:rFonts w:ascii="PT Astra Serif" w:hAnsi="PT Astra Serif"/>
                <w:color w:val="000000"/>
              </w:rPr>
              <w:lastRenderedPageBreak/>
              <w:t>средств государственной корпорации - Фонда содействия реформированию жилищно-коммунальн</w:t>
            </w:r>
            <w:r w:rsidR="003500DC" w:rsidRPr="003500DC">
              <w:rPr>
                <w:rFonts w:ascii="PT Astra Serif" w:hAnsi="PT Astra Serif"/>
                <w:color w:val="000000"/>
              </w:rPr>
              <w:t>ого хозяйства, из бюджетов муниципальных образ</w:t>
            </w:r>
            <w:r w:rsidR="003500DC" w:rsidRPr="003500DC">
              <w:rPr>
                <w:rFonts w:ascii="PT Astra Serif" w:hAnsi="PT Astra Serif"/>
                <w:color w:val="000000"/>
              </w:rPr>
              <w:t>о</w:t>
            </w:r>
            <w:r w:rsidR="003500DC" w:rsidRPr="003500DC">
              <w:rPr>
                <w:rFonts w:ascii="PT Astra Serif" w:hAnsi="PT Astra Serif"/>
                <w:color w:val="000000"/>
              </w:rPr>
              <w:t>ваний</w:t>
            </w:r>
          </w:p>
        </w:tc>
        <w:tc>
          <w:tcPr>
            <w:tcW w:w="3051" w:type="dxa"/>
            <w:noWrap/>
            <w:vAlign w:val="bottom"/>
          </w:tcPr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3500DC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3500DC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3500DC">
              <w:rPr>
                <w:rFonts w:ascii="PT Astra Serif" w:hAnsi="PT Astra Serif"/>
                <w:color w:val="000000"/>
              </w:rPr>
              <w:t>027 2 18 60010 02 0002 150</w:t>
            </w:r>
          </w:p>
        </w:tc>
        <w:tc>
          <w:tcPr>
            <w:tcW w:w="2275" w:type="dxa"/>
            <w:noWrap/>
            <w:vAlign w:val="bottom"/>
          </w:tcPr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P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E22614" w:rsidRPr="003500DC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3500DC">
              <w:rPr>
                <w:rFonts w:ascii="PT Astra Serif" w:hAnsi="PT Astra Serif"/>
                <w:color w:val="000000"/>
              </w:rPr>
              <w:t>172617069,80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41640383,78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целевых межбюджетных трансфертов прошлых лет, финансовое обеспечение которых осуществлялось за счет средств областного бюджета,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муниципальных образований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042 2 18 60010 02 0001 150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86523,15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прочих субсидий, субвенций и иных межбюджетных трансфертов, име</w:t>
            </w:r>
            <w:r w:rsidRPr="006916D7">
              <w:rPr>
                <w:rFonts w:ascii="PT Astra Serif" w:hAnsi="PT Astra Serif"/>
                <w:color w:val="000000"/>
              </w:rPr>
              <w:t>ю</w:t>
            </w:r>
            <w:r w:rsidRPr="006916D7">
              <w:rPr>
                <w:rFonts w:ascii="PT Astra Serif" w:hAnsi="PT Astra Serif"/>
                <w:color w:val="000000"/>
              </w:rPr>
              <w:t>щих целевое назначение, прошлых лет из бюджета Фонда пенсионного и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циального страхования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042 2 18 71020 02 0000 150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9857,83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Доходы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возврата остатков субсидий, субвенций и иных межбю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жетных трансфертов, имеющих цел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вое назначение, прошлых лет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027 2 18 90000 02 0000 150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16112,77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ВОЗВРАТ ОСТАТКОВ СУБС</w:t>
            </w:r>
            <w:r w:rsidRPr="006916D7">
              <w:rPr>
                <w:rFonts w:ascii="PT Astra Serif" w:hAnsi="PT Astra Serif"/>
                <w:b/>
                <w:bCs/>
              </w:rPr>
              <w:t>И</w:t>
            </w:r>
            <w:r w:rsidRPr="006916D7">
              <w:rPr>
                <w:rFonts w:ascii="PT Astra Serif" w:hAnsi="PT Astra Serif"/>
                <w:b/>
                <w:bCs/>
              </w:rPr>
              <w:t>ДИЙ, СУБВЕНЦИЙ И ИНЫХ МЕЖБЮДЖЕТНЫХ ТРАНСФЕ</w:t>
            </w:r>
            <w:r w:rsidRPr="006916D7">
              <w:rPr>
                <w:rFonts w:ascii="PT Astra Serif" w:hAnsi="PT Astra Serif"/>
                <w:b/>
                <w:bCs/>
              </w:rPr>
              <w:t>Р</w:t>
            </w:r>
            <w:r w:rsidRPr="006916D7">
              <w:rPr>
                <w:rFonts w:ascii="PT Astra Serif" w:hAnsi="PT Astra Serif"/>
                <w:b/>
                <w:bCs/>
              </w:rPr>
              <w:t>ТОВ, ИМЕЮЩИХ ЦЕЛЕВОЕ НАЗНАЧЕНИЕ, ПРОШЛЫХ ЛЕТ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000 2 19 00000 00 0000 000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-1171570154,21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6916D7">
              <w:rPr>
                <w:rFonts w:ascii="PT Astra Serif" w:hAnsi="PT Astra Serif"/>
              </w:rPr>
              <w:t>о</w:t>
            </w:r>
            <w:r w:rsidRPr="006916D7">
              <w:rPr>
                <w:rFonts w:ascii="PT Astra Serif" w:hAnsi="PT Astra Serif"/>
              </w:rPr>
              <w:t>шлых лет из бюджетов субъектов Ро</w:t>
            </w:r>
            <w:r w:rsidRPr="006916D7">
              <w:rPr>
                <w:rFonts w:ascii="PT Astra Serif" w:hAnsi="PT Astra Serif"/>
              </w:rPr>
              <w:t>с</w:t>
            </w:r>
            <w:r w:rsidRPr="006916D7">
              <w:rPr>
                <w:rFonts w:ascii="PT Astra Serif" w:hAnsi="PT Astra Serif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000 2 19 00000 02 0000 150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6916D7">
              <w:rPr>
                <w:rFonts w:ascii="PT Astra Serif" w:hAnsi="PT Astra Serif"/>
              </w:rPr>
              <w:t>-1171570154,21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единой субвенции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005 2 19 35900 02 0000 150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-132584,47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005 2 19 90000 02 0000 150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-1791956,33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гос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 xml:space="preserve">дарственную поддержку малого и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среднего предпринимательства, а та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 xml:space="preserve">же физических лиц, применяющих специальный налоговый режим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Налог на профессиональный доход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007 2 19 25527 02 0000 150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-465738,66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прочих остатков субсидий, субвенций и иных межбюджетных трансфертов, имеющих целевое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007 2 19 90000 02 0000 150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-12228898,07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гос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дарственную поддержку стимулиров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 увеличения производства масли</w:t>
            </w:r>
            <w:r w:rsidRPr="006916D7">
              <w:rPr>
                <w:rFonts w:ascii="PT Astra Serif" w:hAnsi="PT Astra Serif"/>
                <w:color w:val="000000"/>
              </w:rPr>
              <w:t>ч</w:t>
            </w:r>
            <w:r w:rsidRPr="006916D7">
              <w:rPr>
                <w:rFonts w:ascii="PT Astra Serif" w:hAnsi="PT Astra Serif"/>
                <w:color w:val="000000"/>
              </w:rPr>
              <w:t>ных культур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009 2 19 25259 02 0000 150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-434877,02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стим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лирование развития приоритетных подотраслей агропромышленного комплекса и развитие малых форм х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зяйствования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009 2 19 25502 02 0000 150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-27099037,15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держку сельскохозяйственного прои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 xml:space="preserve">водства по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отдельным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подотраслям растениеводства и животноводства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009 2 19 25508 02 0000 150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-7332140,10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(муниц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пальной) собственности в рамках обеспечения комплексного развития сельских территорий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009 2 19 27576 02 0000 150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-3736618,00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009 2 19 90000 02 0000 150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-1639260,23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пров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дение комплексных кадастровых работ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015 2 19 25511 02 0000 150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-310252,81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шлых лет из бюджетов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016 2 19 00000 02 0000 150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-8580,38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пров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дение мероприятий по обеспечению деятельности советников директора по воспитанию и взаимодействию с де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 xml:space="preserve">скими общественными объединениями в общеобразовательных организациях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018 2 19 25179 02 0000 150</w:t>
            </w:r>
          </w:p>
        </w:tc>
        <w:tc>
          <w:tcPr>
            <w:tcW w:w="2275" w:type="dxa"/>
            <w:noWrap/>
            <w:vAlign w:val="bottom"/>
          </w:tcPr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-123063,67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созд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ние новых мест в общеобразовател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организациях, расположенных в сельской местности и поселках горо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ского типа,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018 2 19 25230 02 0000 150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-191471,92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E22614">
              <w:rPr>
                <w:rFonts w:ascii="PT Astra Serif" w:hAnsi="PT Astra Serif"/>
                <w:color w:val="000000"/>
                <w:spacing w:val="-6"/>
              </w:rPr>
              <w:t>Возврат остатков субсидий на единовр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менные компенсационные выплаты уч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телям, прибывшим (переехавшим) на работу в сельские населенные пункты, либо рабочие поселки, либо поселки г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родского типа, либо города с населением до 50 тысяч человек, из бюджетов суб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ъ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018 2 19 25256 02 0000 150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-2670000,00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орган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018 2 19 25304 02 0000 150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-5564149,43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 мероприятий по модернизации школьных систем образования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018 2 19 25750 02 0000 150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-1270895,93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педагогическим работн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кам государственных и муниципал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образовательных организаций, реализующих образовательные пр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граммы начального общего образов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ния, образовательные программы 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новного общего образования, образ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вательные программы среднего общ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го образования, из бюджетов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018 2 19 45303 02 0000 150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-518901,50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ежемесячное 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нежное вознаграждение за классное руководство (кураторство) педагог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ческим работникам государственных образовательных организаций субъе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тов Российской Федерации и г. Байк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нура, муниципальных образовател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организаций, реализующих обр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зовательные программы среднего профессионального образования, в том числе программы профессионального обучения для лиц с ограниченными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возможностями здоровья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018 2 19 45363 02 0000 150</w:t>
            </w:r>
          </w:p>
        </w:tc>
        <w:tc>
          <w:tcPr>
            <w:tcW w:w="2275" w:type="dxa"/>
            <w:noWrap/>
            <w:vAlign w:val="bottom"/>
          </w:tcPr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-14581,76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обесп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чение развития и укрепления матер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ально-технической базы домов кул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туры в населенных пунктах с числом жителей до 50 тысяч человек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019 2 19 25467 02 0000 150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-81163,27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держку отрасли культуры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019 2 19 25519 02 0000 150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-144851,38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собстве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ности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 из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019 2 19 27111 02 0000 150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-871020872,91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иного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ного трансферта бюджету Сарато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 xml:space="preserve">ской области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софинансиров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обязательств, возник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ющих при осуществлении работ по сохранению объектов культурного наследия, расположенных на террит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рии Саратовской области, из бюджета субъекта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019 2 19 45578 02 0000 150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-13274,75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сокр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щение доли загрязненных сточных вод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027 2 19 25013 02 0000 150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-8074492,37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(муниц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пальной) собственности субъектов Российской Федерации и (или)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мероприятий, не отн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сящихся к капитальным вложениям в объекты государственной (муниц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пальной) собственности субъектов Российской Федерации,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027 2 19 25113 02 0000 150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-37127795,46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стро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тельство и реконструкцию (модерн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зацию) объектов питьевого водосна</w:t>
            </w:r>
            <w:r w:rsidRPr="006916D7">
              <w:rPr>
                <w:rFonts w:ascii="PT Astra Serif" w:hAnsi="PT Astra Serif"/>
                <w:color w:val="000000"/>
              </w:rPr>
              <w:t>б</w:t>
            </w:r>
            <w:r w:rsidRPr="006916D7">
              <w:rPr>
                <w:rFonts w:ascii="PT Astra Serif" w:hAnsi="PT Astra Serif"/>
                <w:color w:val="000000"/>
              </w:rPr>
              <w:t>жения из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027 2 19 25243 02 0000 150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-1075110,51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 мероприятий по обеспечению жильем молодых семей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027 2 19 25497 02 0000 150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-139219,45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 программ формирования 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временной городской среды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жетов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D34FBA" w:rsidRDefault="003500DC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027 2 19 25555 02 0000 150</w:t>
            </w:r>
          </w:p>
        </w:tc>
        <w:tc>
          <w:tcPr>
            <w:tcW w:w="2275" w:type="dxa"/>
            <w:noWrap/>
            <w:vAlign w:val="bottom"/>
          </w:tcPr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-185795,87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субвенций на 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ществление полномочий по обеспеч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нию жильем отдельных категорий граждан, установленных Федеральным законом от 12 января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5-ФЗ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ветеранах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из бюджетов суб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027 2 19 35135 02 0000 150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-920430,00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субвенций на 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ществление полномочий по обеспеч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 xml:space="preserve">нию жильем отдельных категорий граждан, установленных Федеральным законом от 24 ноября 1995 года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181-ФЗ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социальной защите инв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лидов в Российской Федерации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027 2 19 35176 02 0000 150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-1137420,00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создание ко</w:t>
            </w:r>
            <w:r w:rsidRPr="006916D7">
              <w:rPr>
                <w:rFonts w:ascii="PT Astra Serif" w:hAnsi="PT Astra Serif"/>
                <w:color w:val="000000"/>
              </w:rPr>
              <w:t>м</w:t>
            </w:r>
            <w:r w:rsidRPr="006916D7">
              <w:rPr>
                <w:rFonts w:ascii="PT Astra Serif" w:hAnsi="PT Astra Serif"/>
                <w:color w:val="000000"/>
              </w:rPr>
              <w:t>фортной городской среды в малых г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родах и исторических поселениях - победителях Всероссийского конкурса лучших проектов создания комфор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ной городской среды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027 2 19 45424 02 0000 150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-1754590,66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027 2 19 90000 02 0000 150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-15951,64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расходных обязательств субъектов Российской Федерации, возникающих при поддержке пер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оборудования существующей автом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бильной техники, включая обществе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ный транспорт и коммунальную те</w:t>
            </w:r>
            <w:r w:rsidRPr="006916D7">
              <w:rPr>
                <w:rFonts w:ascii="PT Astra Serif" w:hAnsi="PT Astra Serif"/>
                <w:color w:val="000000"/>
              </w:rPr>
              <w:t>х</w:t>
            </w:r>
            <w:r w:rsidRPr="006916D7">
              <w:rPr>
                <w:rFonts w:ascii="PT Astra Serif" w:hAnsi="PT Astra Serif"/>
                <w:color w:val="000000"/>
              </w:rPr>
              <w:t>нику, для использования природного газа в качестве топлива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029 2 19 25276 02 0000 150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-21216,00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прив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дение в нормативное состояние авт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мобильных дорог и искусственных 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рожных сооружений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029 2 19 25394 02 0000 150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-301383,57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Возврат остатков субсидий в целях обеспечения реализации инфрастру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торий, а также на закупку автобусов, приводимых в движение электрич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ской энергией от батареи, заряжаемой от внешнего источника (электроб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сов), и объектов зарядной инфрастру</w:t>
            </w:r>
            <w:r w:rsidRPr="006916D7">
              <w:rPr>
                <w:rFonts w:ascii="PT Astra Serif" w:hAnsi="PT Astra Serif"/>
                <w:color w:val="000000"/>
              </w:rPr>
              <w:t>к</w:t>
            </w:r>
            <w:r w:rsidRPr="006916D7">
              <w:rPr>
                <w:rFonts w:ascii="PT Astra Serif" w:hAnsi="PT Astra Serif"/>
                <w:color w:val="000000"/>
              </w:rPr>
              <w:t>туры для них из бюджетов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029 2 19 25401 02 0000 150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-1018886,54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 xml:space="preserve">зацию региональных проектов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здание единого цифрового контура в здравоохранении на основе единой государственной информационной 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стемы здравоохранения (ЕГИСЗ)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039 2 19 25114 02 0000 150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-501133,29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един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временные компенсационные выплаты медицинским работникам (врачам, фельдшерам, а также акушеркам и 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ского типа, либо города с населением до 50 тысяч человек,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039 2 19 25138 02 0000 150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-9021652,81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в целях развития паллиативной медицинской помощи из бюджетов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039 2 19 25201 02 0000 150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-9192,23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расходных обязательств субъектов Российской Федерации, возникающих при реализации реги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нальных проектов модернизации пе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вичного звена здравоохранения,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039 2 19 25365 02 0000 150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-4779417,64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Возврат остатков субсидий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расходных обяз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тельств субъектов Российской Фед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рации, возникающих при реализации мероприятий по проведению массов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обследования новорожденных на врожденные и (или) наследственные заболевания (расширенный неон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тальный скрининг),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039 2 19 25385 02 0000 150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-7712137,99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Возврат остатков субсидий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софинансирования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расходов, возн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кающих при оказании гражданам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 высокотехнол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гичной медицинской помощи, не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включенной в базовую программу обязательного медицинского страх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вания, из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039 2 19 25402 02 0000 150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-212489,91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обесп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чение закупки авиационных работ в целях оказания медицинской помощи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039 2 19 25554 02 0000 150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-549,34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собстве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ности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 из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039 2 19 27111 02 0000 150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-92214245,28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(муниц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пальной) собственности в рамках 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вого строительства и реконструкции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039 2 19 27227 02 0000 150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-35374609,27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капитальных вложений в объекты государственной (муниц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пальной) собственности в рамках 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вого строительства или реконструкции детских больниц (корпусов)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039 2 19 27246 02 0000 150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-4861023,98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E22614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</w:rPr>
            </w:pPr>
            <w:r w:rsidRPr="00E22614">
              <w:rPr>
                <w:rFonts w:ascii="PT Astra Serif" w:hAnsi="PT Astra Serif"/>
                <w:color w:val="000000"/>
                <w:spacing w:val="-6"/>
              </w:rPr>
              <w:t xml:space="preserve">Возврат остатков субвенций </w:t>
            </w:r>
            <w:proofErr w:type="gramStart"/>
            <w:r w:rsidRPr="00E22614">
              <w:rPr>
                <w:rFonts w:ascii="PT Astra Serif" w:hAnsi="PT Astra Serif"/>
                <w:color w:val="000000"/>
                <w:spacing w:val="-6"/>
              </w:rPr>
              <w:t>на оказание отдельным категориям граждан соц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альной услуги по обеспечению лека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ственными препаратами для медици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ского применения по рецептам на лека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р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ственные препараты</w:t>
            </w:r>
            <w:proofErr w:type="gramEnd"/>
            <w:r w:rsidRPr="00E22614">
              <w:rPr>
                <w:rFonts w:ascii="PT Astra Serif" w:hAnsi="PT Astra Serif"/>
                <w:color w:val="000000"/>
                <w:spacing w:val="-6"/>
              </w:rPr>
              <w:t>, медицинскими и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з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делиями по рецептам на медицинские изделия, а также специализированными продуктами лечебного питания для д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E22614">
              <w:rPr>
                <w:rFonts w:ascii="PT Astra Serif" w:hAnsi="PT Astra Serif"/>
                <w:color w:val="000000"/>
                <w:spacing w:val="-6"/>
              </w:rPr>
              <w:t>тей-инвалидов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039 2 19 35460 02 0000 150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-17784,00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16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 xml:space="preserve">ных трансфертов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в полном объеме расходных обязательств субъектов Российской Федерации, возникающих при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зации мероприятий по дооснащению (переоснащению) медицинских орг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низаций, оказывающих медицинскую помощь сельским жителям и жителям отдаленных территорий (центральные районные больницы, районные бол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ницы, участковые больницы), обор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дованием для выявления сахарного диабета и контроля за состоянием п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циента с ранее выявленным сахарным 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диабетом, из бюджетов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Федерации</w:t>
            </w:r>
          </w:p>
        </w:tc>
        <w:tc>
          <w:tcPr>
            <w:tcW w:w="3051" w:type="dxa"/>
            <w:noWrap/>
            <w:vAlign w:val="bottom"/>
          </w:tcPr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3500DC" w:rsidRPr="00424660" w:rsidRDefault="003500DC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16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039 2 19 45122 02 0000 150</w:t>
            </w:r>
          </w:p>
        </w:tc>
        <w:tc>
          <w:tcPr>
            <w:tcW w:w="2275" w:type="dxa"/>
            <w:noWrap/>
            <w:vAlign w:val="bottom"/>
          </w:tcPr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3500DC" w:rsidRDefault="003500DC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  <w:lang w:val="en-US"/>
              </w:rPr>
            </w:pPr>
          </w:p>
          <w:p w:rsidR="00E22614" w:rsidRPr="006916D7" w:rsidRDefault="00E22614" w:rsidP="00E22614">
            <w:pPr>
              <w:spacing w:line="216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-2804153,32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 xml:space="preserve">ных трансфертов в целях </w:t>
            </w:r>
            <w:proofErr w:type="spellStart"/>
            <w:r w:rsidRPr="006916D7">
              <w:rPr>
                <w:rFonts w:ascii="PT Astra Serif" w:hAnsi="PT Astra Serif"/>
                <w:color w:val="000000"/>
              </w:rPr>
              <w:t>софинанс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рования</w:t>
            </w:r>
            <w:proofErr w:type="spellEnd"/>
            <w:r w:rsidRPr="006916D7">
              <w:rPr>
                <w:rFonts w:ascii="PT Astra Serif" w:hAnsi="PT Astra Serif"/>
                <w:color w:val="000000"/>
              </w:rPr>
              <w:t xml:space="preserve"> в полном объеме расходных обязательств субъектов Российской Федерации, возникающих при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зации мероприятий по созданию (ра</w:t>
            </w:r>
            <w:r w:rsidRPr="006916D7">
              <w:rPr>
                <w:rFonts w:ascii="PT Astra Serif" w:hAnsi="PT Astra Serif"/>
                <w:color w:val="000000"/>
              </w:rPr>
              <w:t>з</w:t>
            </w:r>
            <w:r w:rsidRPr="006916D7">
              <w:rPr>
                <w:rFonts w:ascii="PT Astra Serif" w:hAnsi="PT Astra Serif"/>
                <w:color w:val="000000"/>
              </w:rPr>
              <w:t>витию) и оснащению (дооснащению) региональных эндокринологических центров и школ для пациентов с с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харным диабетом, из бюджетов суб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039 2 19 45123 02 0000 150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-19869387,41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межбюджетных трансфертов прошлых лет на 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ществление единовременных выплат медицинским работникам из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039 2 19 45136 02 0000 150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-234890,55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реализацию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дельных полномочий в области лека</w:t>
            </w:r>
            <w:r w:rsidRPr="006916D7">
              <w:rPr>
                <w:rFonts w:ascii="PT Astra Serif" w:hAnsi="PT Astra Serif"/>
                <w:color w:val="000000"/>
              </w:rPr>
              <w:t>р</w:t>
            </w:r>
            <w:r w:rsidRPr="006916D7">
              <w:rPr>
                <w:rFonts w:ascii="PT Astra Serif" w:hAnsi="PT Astra Serif"/>
                <w:color w:val="000000"/>
              </w:rPr>
              <w:t>ственного обеспечения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039 2 19 45161 02 0000 150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-5813,32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финансовое обе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печение расходов на организационные мероприятия, связанные с обеспечен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ем лиц лекарственными препаратами, предназначенными для лечения бол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ных гемофилией, муковисцидозом, гипофизарным нанизмом, болезнью Гоше, злокачественными новообраз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дозом I, II и VI типов, апластической анемией неуточненной, наследстве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ным дефицитом факторов II (фибрин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гена), VII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(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лабильного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>), X (Стюарта-Прауэра), а также после трансплант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 органов и (или) тканей, из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039 2 19 45216 02 0000 150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-50000,00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осуществление медицинской деятельности, связанной с донорством органов человека в ц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лях трансплантации (пересадки),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039 2 19 45476 02 0000 150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-2214,99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ежем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сячную денежную выплату, назнача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мую в случае рождения третьего р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бенка или последующих детей до 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стижения ребенком возраста трех лет,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042 2 19 25084 02 0000 150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-51182,40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субсидий на реал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зацию мероприятий, предусмотренных региональной программой пересел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ния, включенной в Государственную программу по оказанию содействия добровольному переселению 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сийскую Федерацию соотечественн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ков, проживающих за рубежом,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042 2 19 25086 02 0000 150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-2357926,00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 xml:space="preserve">Возврат остатков субсидий </w:t>
            </w:r>
            <w:proofErr w:type="gramStart"/>
            <w:r w:rsidRPr="006916D7">
              <w:rPr>
                <w:rFonts w:ascii="PT Astra Serif" w:hAnsi="PT Astra Serif"/>
                <w:color w:val="000000"/>
              </w:rPr>
              <w:t>на 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ществление ежемесячных выплат на детей в возрасте от трех до семи лет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включительно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042 2 19 25302 02 0000 150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-4450,00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соф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нансирование расходов, связанных с оказанием государственной социал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ной помощи на основании социальн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контракта отдельным категориям граждан, из бюджетов субъектов Ро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042 2 19 25404 02 0000 150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-519314,61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субсидий на компе</w:t>
            </w:r>
            <w:r w:rsidRPr="006916D7">
              <w:rPr>
                <w:rFonts w:ascii="PT Astra Serif" w:hAnsi="PT Astra Serif"/>
                <w:color w:val="000000"/>
              </w:rPr>
              <w:t>н</w:t>
            </w:r>
            <w:r w:rsidRPr="006916D7">
              <w:rPr>
                <w:rFonts w:ascii="PT Astra Serif" w:hAnsi="PT Astra Serif"/>
                <w:color w:val="000000"/>
              </w:rPr>
              <w:t>сацию отдельным категориям граждан оплаты взноса на капитальный ремонт общего имущества в многоквартирном доме из бюджетов субъектов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042 2 19 25462 02 0000 150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-1985,96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субвенций на ос</w:t>
            </w:r>
            <w:r w:rsidRPr="006916D7">
              <w:rPr>
                <w:rFonts w:ascii="PT Astra Serif" w:hAnsi="PT Astra Serif"/>
                <w:color w:val="000000"/>
              </w:rPr>
              <w:t>у</w:t>
            </w:r>
            <w:r w:rsidRPr="006916D7">
              <w:rPr>
                <w:rFonts w:ascii="PT Astra Serif" w:hAnsi="PT Astra Serif"/>
                <w:color w:val="000000"/>
              </w:rPr>
              <w:t>ществление переданного полномочия Российской Федерации по осущест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лению ежегодной денежной выплаты лицам, награжденным нагрудным 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 xml:space="preserve">ком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Почетный донор России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>, из бюджетов субъектов Российской Ф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042 2 19 35220 02 0000 150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-16578,10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субвенций на оплату жилищно-коммунальных услуг о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дельным категориям граждан из бю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t>жетов субъектов Российской Федер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042 2 19 35250 02 0000 150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-128344,30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субвенций на соц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альные выплаты безработным гражд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нам в соответствии с Законом Росси</w:t>
            </w:r>
            <w:r w:rsidRPr="006916D7">
              <w:rPr>
                <w:rFonts w:ascii="PT Astra Serif" w:hAnsi="PT Astra Serif"/>
                <w:color w:val="000000"/>
              </w:rPr>
              <w:t>й</w:t>
            </w:r>
            <w:r w:rsidRPr="006916D7">
              <w:rPr>
                <w:rFonts w:ascii="PT Astra Serif" w:hAnsi="PT Astra Serif"/>
                <w:color w:val="000000"/>
              </w:rPr>
              <w:t>ской Федерации от 19 апреля 1991 г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 xml:space="preserve">да </w:t>
            </w:r>
            <w:r>
              <w:rPr>
                <w:rFonts w:ascii="PT Astra Serif" w:hAnsi="PT Astra Serif"/>
                <w:color w:val="000000"/>
              </w:rPr>
              <w:t>№</w:t>
            </w:r>
            <w:r w:rsidRPr="006916D7">
              <w:rPr>
                <w:rFonts w:ascii="PT Astra Serif" w:hAnsi="PT Astra Serif"/>
                <w:color w:val="000000"/>
              </w:rPr>
              <w:t xml:space="preserve"> 1032-1 </w:t>
            </w:r>
            <w:r>
              <w:rPr>
                <w:rFonts w:ascii="PT Astra Serif" w:hAnsi="PT Astra Serif"/>
                <w:color w:val="000000"/>
              </w:rPr>
              <w:t>«</w:t>
            </w:r>
            <w:r w:rsidRPr="006916D7">
              <w:rPr>
                <w:rFonts w:ascii="PT Astra Serif" w:hAnsi="PT Astra Serif"/>
                <w:color w:val="000000"/>
              </w:rPr>
              <w:t>О занятости населения в Российской Федерации</w:t>
            </w:r>
            <w:r>
              <w:rPr>
                <w:rFonts w:ascii="PT Astra Serif" w:hAnsi="PT Astra Serif"/>
                <w:color w:val="000000"/>
              </w:rPr>
              <w:t>»</w:t>
            </w:r>
            <w:r w:rsidRPr="006916D7">
              <w:rPr>
                <w:rFonts w:ascii="PT Astra Serif" w:hAnsi="PT Astra Serif"/>
                <w:color w:val="000000"/>
              </w:rPr>
              <w:t xml:space="preserve">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042 2 19 35290 02 0000 150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-2098015,62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социальную по</w:t>
            </w:r>
            <w:r w:rsidRPr="006916D7">
              <w:rPr>
                <w:rFonts w:ascii="PT Astra Serif" w:hAnsi="PT Astra Serif"/>
                <w:color w:val="000000"/>
              </w:rPr>
              <w:t>д</w:t>
            </w:r>
            <w:r w:rsidRPr="006916D7">
              <w:rPr>
                <w:rFonts w:ascii="PT Astra Serif" w:hAnsi="PT Astra Serif"/>
                <w:color w:val="000000"/>
              </w:rPr>
              <w:lastRenderedPageBreak/>
              <w:t>держку Героев Советского Союза, Г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роев Российской Федерации и полных кавалеров ордена Славы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042 2 19 45252 02 0000 150</w:t>
            </w:r>
          </w:p>
        </w:tc>
        <w:tc>
          <w:tcPr>
            <w:tcW w:w="2275" w:type="dxa"/>
            <w:noWrap/>
            <w:vAlign w:val="bottom"/>
          </w:tcPr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</w:p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-582,00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lastRenderedPageBreak/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реализацию д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полнительных мероприятий, напра</w:t>
            </w:r>
            <w:r w:rsidRPr="006916D7">
              <w:rPr>
                <w:rFonts w:ascii="PT Astra Serif" w:hAnsi="PT Astra Serif"/>
                <w:color w:val="000000"/>
              </w:rPr>
              <w:t>в</w:t>
            </w:r>
            <w:r w:rsidRPr="006916D7">
              <w:rPr>
                <w:rFonts w:ascii="PT Astra Serif" w:hAnsi="PT Astra Serif"/>
                <w:color w:val="000000"/>
              </w:rPr>
              <w:t>ленных на снижение напряженности на рынке труда субъектов Российской Федерации, по организации временн</w:t>
            </w:r>
            <w:r w:rsidRPr="006916D7">
              <w:rPr>
                <w:rFonts w:ascii="PT Astra Serif" w:hAnsi="PT Astra Serif"/>
                <w:color w:val="000000"/>
              </w:rPr>
              <w:t>о</w:t>
            </w:r>
            <w:r w:rsidRPr="006916D7">
              <w:rPr>
                <w:rFonts w:ascii="PT Astra Serif" w:hAnsi="PT Astra Serif"/>
                <w:color w:val="000000"/>
              </w:rPr>
              <w:t>го трудоустройства из бюджетов суб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042 2 19 45298 02 0000 150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-72835,15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proofErr w:type="gramStart"/>
            <w:r w:rsidRPr="006916D7">
              <w:rPr>
                <w:rFonts w:ascii="PT Astra Serif" w:hAnsi="PT Astra Serif"/>
                <w:color w:val="000000"/>
              </w:rPr>
              <w:t>Возврат остатков иных межбюдже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ных трансфертов на возмещение ра</w:t>
            </w:r>
            <w:r w:rsidRPr="006916D7">
              <w:rPr>
                <w:rFonts w:ascii="PT Astra Serif" w:hAnsi="PT Astra Serif"/>
                <w:color w:val="000000"/>
              </w:rPr>
              <w:t>с</w:t>
            </w:r>
            <w:r w:rsidRPr="006916D7">
              <w:rPr>
                <w:rFonts w:ascii="PT Astra Serif" w:hAnsi="PT Astra Serif"/>
                <w:color w:val="000000"/>
              </w:rPr>
              <w:t>ходов, понесенных бюджетами суб</w:t>
            </w:r>
            <w:r w:rsidRPr="006916D7">
              <w:rPr>
                <w:rFonts w:ascii="PT Astra Serif" w:hAnsi="PT Astra Serif"/>
                <w:color w:val="000000"/>
              </w:rPr>
              <w:t>ъ</w:t>
            </w:r>
            <w:r w:rsidRPr="006916D7">
              <w:rPr>
                <w:rFonts w:ascii="PT Astra Serif" w:hAnsi="PT Astra Serif"/>
                <w:color w:val="000000"/>
              </w:rPr>
              <w:t>ектов Российской Федерации, мес</w:t>
            </w:r>
            <w:r w:rsidRPr="006916D7">
              <w:rPr>
                <w:rFonts w:ascii="PT Astra Serif" w:hAnsi="PT Astra Serif"/>
                <w:color w:val="000000"/>
              </w:rPr>
              <w:t>т</w:t>
            </w:r>
            <w:r w:rsidRPr="006916D7">
              <w:rPr>
                <w:rFonts w:ascii="PT Astra Serif" w:hAnsi="PT Astra Serif"/>
                <w:color w:val="000000"/>
              </w:rPr>
              <w:t>ными бюджетами на размещение и п</w:t>
            </w:r>
            <w:r w:rsidRPr="006916D7">
              <w:rPr>
                <w:rFonts w:ascii="PT Astra Serif" w:hAnsi="PT Astra Serif"/>
                <w:color w:val="000000"/>
              </w:rPr>
              <w:t>и</w:t>
            </w:r>
            <w:r w:rsidRPr="006916D7">
              <w:rPr>
                <w:rFonts w:ascii="PT Astra Serif" w:hAnsi="PT Astra Serif"/>
                <w:color w:val="000000"/>
              </w:rPr>
              <w:t>тание граждан Российской Федерации, иностранных граждан и лиц без гра</w:t>
            </w:r>
            <w:r w:rsidRPr="006916D7">
              <w:rPr>
                <w:rFonts w:ascii="PT Astra Serif" w:hAnsi="PT Astra Serif"/>
                <w:color w:val="000000"/>
              </w:rPr>
              <w:t>ж</w:t>
            </w:r>
            <w:r w:rsidRPr="006916D7">
              <w:rPr>
                <w:rFonts w:ascii="PT Astra Serif" w:hAnsi="PT Astra Serif"/>
                <w:color w:val="000000"/>
              </w:rPr>
              <w:t>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</w:t>
            </w:r>
            <w:r w:rsidRPr="006916D7">
              <w:rPr>
                <w:rFonts w:ascii="PT Astra Serif" w:hAnsi="PT Astra Serif"/>
                <w:color w:val="000000"/>
              </w:rPr>
              <w:t>ж</w:t>
            </w:r>
            <w:r w:rsidRPr="006916D7">
              <w:rPr>
                <w:rFonts w:ascii="PT Astra Serif" w:hAnsi="PT Astra Serif"/>
                <w:color w:val="000000"/>
              </w:rPr>
              <w:t>денно покинувших жилые помещения и находившихся в пунктах временного размещения и питания на территории Российской Федерации, за</w:t>
            </w:r>
            <w:proofErr w:type="gramEnd"/>
            <w:r w:rsidRPr="006916D7">
              <w:rPr>
                <w:rFonts w:ascii="PT Astra Serif" w:hAnsi="PT Astra Serif"/>
                <w:color w:val="000000"/>
              </w:rPr>
              <w:t xml:space="preserve"> счет средств резервного фонда Правител</w:t>
            </w:r>
            <w:r w:rsidRPr="006916D7">
              <w:rPr>
                <w:rFonts w:ascii="PT Astra Serif" w:hAnsi="PT Astra Serif"/>
                <w:color w:val="000000"/>
              </w:rPr>
              <w:t>ь</w:t>
            </w:r>
            <w:r w:rsidRPr="006916D7">
              <w:rPr>
                <w:rFonts w:ascii="PT Astra Serif" w:hAnsi="PT Astra Serif"/>
                <w:color w:val="000000"/>
              </w:rPr>
              <w:t>ства Российской Федерации из бюдж</w:t>
            </w:r>
            <w:r w:rsidRPr="006916D7">
              <w:rPr>
                <w:rFonts w:ascii="PT Astra Serif" w:hAnsi="PT Astra Serif"/>
                <w:color w:val="000000"/>
              </w:rPr>
              <w:t>е</w:t>
            </w:r>
            <w:r w:rsidRPr="006916D7">
              <w:rPr>
                <w:rFonts w:ascii="PT Astra Serif" w:hAnsi="PT Astra Serif"/>
                <w:color w:val="000000"/>
              </w:rPr>
              <w:t>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042 2 19 45694 02 0000 150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-81841,94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916D7">
              <w:rPr>
                <w:rFonts w:ascii="PT Astra Serif" w:hAnsi="PT Astra Serif"/>
                <w:color w:val="000000"/>
              </w:rPr>
              <w:t>а</w:t>
            </w:r>
            <w:r w:rsidRPr="006916D7">
              <w:rPr>
                <w:rFonts w:ascii="PT Astra Serif" w:hAnsi="PT Astra Serif"/>
                <w:color w:val="000000"/>
              </w:rPr>
              <w:t>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042 2 19 90000 02 0000 150</w:t>
            </w: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color w:val="000000"/>
              </w:rPr>
            </w:pPr>
            <w:r w:rsidRPr="006916D7">
              <w:rPr>
                <w:rFonts w:ascii="PT Astra Serif" w:hAnsi="PT Astra Serif"/>
                <w:color w:val="000000"/>
              </w:rPr>
              <w:t>-940,99</w:t>
            </w:r>
          </w:p>
        </w:tc>
      </w:tr>
      <w:tr w:rsidR="00E22614" w:rsidRPr="00E22614" w:rsidTr="00E22614">
        <w:trPr>
          <w:trHeight w:val="77"/>
        </w:trPr>
        <w:tc>
          <w:tcPr>
            <w:tcW w:w="4244" w:type="dxa"/>
            <w:vAlign w:val="bottom"/>
          </w:tcPr>
          <w:p w:rsidR="00E22614" w:rsidRPr="006916D7" w:rsidRDefault="00E22614" w:rsidP="00E22614">
            <w:pPr>
              <w:spacing w:line="228" w:lineRule="auto"/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Всего</w:t>
            </w:r>
          </w:p>
        </w:tc>
        <w:tc>
          <w:tcPr>
            <w:tcW w:w="3051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</w:rPr>
            </w:pPr>
          </w:p>
        </w:tc>
        <w:tc>
          <w:tcPr>
            <w:tcW w:w="2275" w:type="dxa"/>
            <w:noWrap/>
            <w:vAlign w:val="bottom"/>
          </w:tcPr>
          <w:p w:rsidR="00E22614" w:rsidRPr="006916D7" w:rsidRDefault="00E22614" w:rsidP="00E2261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6916D7">
              <w:rPr>
                <w:rFonts w:ascii="PT Astra Serif" w:hAnsi="PT Astra Serif"/>
                <w:b/>
                <w:bCs/>
              </w:rPr>
              <w:t>192326356165,52</w:t>
            </w:r>
          </w:p>
        </w:tc>
      </w:tr>
    </w:tbl>
    <w:p w:rsidR="00552C95" w:rsidRPr="00E22614" w:rsidRDefault="00552C95" w:rsidP="00B17DDB">
      <w:pPr>
        <w:rPr>
          <w:rFonts w:ascii="PT Astra Serif" w:hAnsi="PT Astra Serif"/>
          <w:bCs/>
          <w:color w:val="000000"/>
          <w:sz w:val="28"/>
          <w:szCs w:val="28"/>
        </w:rPr>
      </w:pPr>
    </w:p>
    <w:p w:rsidR="00552C95" w:rsidRPr="00E22614" w:rsidRDefault="00552C95">
      <w:pPr>
        <w:rPr>
          <w:rFonts w:ascii="PT Astra Serif" w:hAnsi="PT Astra Serif"/>
          <w:bCs/>
          <w:color w:val="000000"/>
          <w:sz w:val="28"/>
          <w:szCs w:val="28"/>
        </w:rPr>
      </w:pPr>
      <w:bookmarkStart w:id="0" w:name="_GoBack"/>
      <w:bookmarkEnd w:id="0"/>
    </w:p>
    <w:sectPr w:rsidR="00552C95" w:rsidRPr="00E22614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614" w:rsidRDefault="00E22614">
      <w:r>
        <w:separator/>
      </w:r>
    </w:p>
  </w:endnote>
  <w:endnote w:type="continuationSeparator" w:id="0">
    <w:p w:rsidR="00E22614" w:rsidRDefault="00E2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614" w:rsidRDefault="00E22614">
      <w:r>
        <w:separator/>
      </w:r>
    </w:p>
  </w:footnote>
  <w:footnote w:type="continuationSeparator" w:id="0">
    <w:p w:rsidR="00E22614" w:rsidRDefault="00E2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22614" w:rsidRPr="00D23AC6" w:rsidRDefault="00E22614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D34FBA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:rsidR="00E22614" w:rsidRDefault="00E2261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614" w:rsidRDefault="00E22614">
    <w:pPr>
      <w:pStyle w:val="a3"/>
      <w:jc w:val="center"/>
    </w:pPr>
  </w:p>
  <w:p w:rsidR="00E22614" w:rsidRDefault="00E226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B20D9"/>
    <w:rsid w:val="000E002E"/>
    <w:rsid w:val="000E57BF"/>
    <w:rsid w:val="00100115"/>
    <w:rsid w:val="00103815"/>
    <w:rsid w:val="00104799"/>
    <w:rsid w:val="00132101"/>
    <w:rsid w:val="00137620"/>
    <w:rsid w:val="00144EC7"/>
    <w:rsid w:val="0015088D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C24F5"/>
    <w:rsid w:val="001C6596"/>
    <w:rsid w:val="001D282A"/>
    <w:rsid w:val="001F6608"/>
    <w:rsid w:val="00206A06"/>
    <w:rsid w:val="0020739B"/>
    <w:rsid w:val="002110A1"/>
    <w:rsid w:val="00230355"/>
    <w:rsid w:val="00272F6D"/>
    <w:rsid w:val="002800E3"/>
    <w:rsid w:val="00294C74"/>
    <w:rsid w:val="002974EE"/>
    <w:rsid w:val="002A1921"/>
    <w:rsid w:val="002B5FF7"/>
    <w:rsid w:val="002B6D13"/>
    <w:rsid w:val="002D0247"/>
    <w:rsid w:val="002E4F42"/>
    <w:rsid w:val="002E709B"/>
    <w:rsid w:val="002F3907"/>
    <w:rsid w:val="002F7030"/>
    <w:rsid w:val="00300A68"/>
    <w:rsid w:val="00301830"/>
    <w:rsid w:val="00313C9C"/>
    <w:rsid w:val="003172D8"/>
    <w:rsid w:val="0032588F"/>
    <w:rsid w:val="00330885"/>
    <w:rsid w:val="00333FDB"/>
    <w:rsid w:val="003444B8"/>
    <w:rsid w:val="00344893"/>
    <w:rsid w:val="0034692B"/>
    <w:rsid w:val="003500DC"/>
    <w:rsid w:val="0036772C"/>
    <w:rsid w:val="003834CD"/>
    <w:rsid w:val="00385CC3"/>
    <w:rsid w:val="00397F42"/>
    <w:rsid w:val="003A20AB"/>
    <w:rsid w:val="003A3008"/>
    <w:rsid w:val="003C02C3"/>
    <w:rsid w:val="003C080B"/>
    <w:rsid w:val="003C523F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57C89"/>
    <w:rsid w:val="00461C66"/>
    <w:rsid w:val="00463257"/>
    <w:rsid w:val="0046758D"/>
    <w:rsid w:val="00474379"/>
    <w:rsid w:val="004933B1"/>
    <w:rsid w:val="004A4396"/>
    <w:rsid w:val="004A68AC"/>
    <w:rsid w:val="004B5510"/>
    <w:rsid w:val="004C43DD"/>
    <w:rsid w:val="004C47B3"/>
    <w:rsid w:val="004D19A3"/>
    <w:rsid w:val="004E0B1C"/>
    <w:rsid w:val="004F7860"/>
    <w:rsid w:val="005035B9"/>
    <w:rsid w:val="0050642A"/>
    <w:rsid w:val="00512961"/>
    <w:rsid w:val="005147A9"/>
    <w:rsid w:val="00532520"/>
    <w:rsid w:val="00536854"/>
    <w:rsid w:val="005446FE"/>
    <w:rsid w:val="00552C95"/>
    <w:rsid w:val="0055727D"/>
    <w:rsid w:val="00563D21"/>
    <w:rsid w:val="00591F88"/>
    <w:rsid w:val="005B2D1E"/>
    <w:rsid w:val="005C21DD"/>
    <w:rsid w:val="005E0DDE"/>
    <w:rsid w:val="005E6D9A"/>
    <w:rsid w:val="005F7773"/>
    <w:rsid w:val="00601BEF"/>
    <w:rsid w:val="006233FC"/>
    <w:rsid w:val="006363E6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7302FC"/>
    <w:rsid w:val="00744083"/>
    <w:rsid w:val="007565DC"/>
    <w:rsid w:val="00757A61"/>
    <w:rsid w:val="00781751"/>
    <w:rsid w:val="007B5FFE"/>
    <w:rsid w:val="007D2F18"/>
    <w:rsid w:val="007F25F1"/>
    <w:rsid w:val="00814DA3"/>
    <w:rsid w:val="00824685"/>
    <w:rsid w:val="00827631"/>
    <w:rsid w:val="008308DD"/>
    <w:rsid w:val="0083216E"/>
    <w:rsid w:val="0083783A"/>
    <w:rsid w:val="00841933"/>
    <w:rsid w:val="008713B3"/>
    <w:rsid w:val="00892E2E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2286E"/>
    <w:rsid w:val="00922C67"/>
    <w:rsid w:val="00937D11"/>
    <w:rsid w:val="009453FC"/>
    <w:rsid w:val="00955942"/>
    <w:rsid w:val="009630AD"/>
    <w:rsid w:val="00965294"/>
    <w:rsid w:val="00976EC5"/>
    <w:rsid w:val="009808C9"/>
    <w:rsid w:val="009942DC"/>
    <w:rsid w:val="009A13DC"/>
    <w:rsid w:val="009B19EF"/>
    <w:rsid w:val="009C507F"/>
    <w:rsid w:val="009D675D"/>
    <w:rsid w:val="009E0C92"/>
    <w:rsid w:val="009E6FE6"/>
    <w:rsid w:val="00A0530D"/>
    <w:rsid w:val="00A15B24"/>
    <w:rsid w:val="00A36E69"/>
    <w:rsid w:val="00A42DD3"/>
    <w:rsid w:val="00A61246"/>
    <w:rsid w:val="00A716C9"/>
    <w:rsid w:val="00A7303A"/>
    <w:rsid w:val="00A745D4"/>
    <w:rsid w:val="00A81257"/>
    <w:rsid w:val="00A92F2D"/>
    <w:rsid w:val="00A96927"/>
    <w:rsid w:val="00A97E24"/>
    <w:rsid w:val="00AA4CEE"/>
    <w:rsid w:val="00AB6D7D"/>
    <w:rsid w:val="00AC058C"/>
    <w:rsid w:val="00AD75A0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6476"/>
    <w:rsid w:val="00B80443"/>
    <w:rsid w:val="00B80871"/>
    <w:rsid w:val="00B96140"/>
    <w:rsid w:val="00BB1ECF"/>
    <w:rsid w:val="00BC05E8"/>
    <w:rsid w:val="00BD11A8"/>
    <w:rsid w:val="00BE098F"/>
    <w:rsid w:val="00BF1F43"/>
    <w:rsid w:val="00BF61DF"/>
    <w:rsid w:val="00C028EA"/>
    <w:rsid w:val="00C10DF1"/>
    <w:rsid w:val="00C241D4"/>
    <w:rsid w:val="00C3650B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7241"/>
    <w:rsid w:val="00CB79B3"/>
    <w:rsid w:val="00CD0676"/>
    <w:rsid w:val="00CD68F3"/>
    <w:rsid w:val="00CD6EEC"/>
    <w:rsid w:val="00CD7CF4"/>
    <w:rsid w:val="00CE608F"/>
    <w:rsid w:val="00CF0D47"/>
    <w:rsid w:val="00D11FF4"/>
    <w:rsid w:val="00D23AC6"/>
    <w:rsid w:val="00D24CD4"/>
    <w:rsid w:val="00D34FBA"/>
    <w:rsid w:val="00D54703"/>
    <w:rsid w:val="00D7274A"/>
    <w:rsid w:val="00D81D23"/>
    <w:rsid w:val="00D84DCD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E0E76"/>
    <w:rsid w:val="00EE7C94"/>
    <w:rsid w:val="00EF5235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7305A"/>
    <w:rsid w:val="00F86060"/>
    <w:rsid w:val="00F8722D"/>
    <w:rsid w:val="00F958BF"/>
    <w:rsid w:val="00FA01FE"/>
    <w:rsid w:val="00FA5321"/>
    <w:rsid w:val="00FB21F5"/>
    <w:rsid w:val="00FB5F89"/>
    <w:rsid w:val="00FC5220"/>
    <w:rsid w:val="00FD0B45"/>
    <w:rsid w:val="00FD30A2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uiPriority="99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c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d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a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b">
    <w:name w:val="Заголовок таблицы"/>
    <w:basedOn w:val="affa"/>
    <w:rsid w:val="0032588F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e">
    <w:name w:val="Основной текст с отступом Знак1"/>
    <w:basedOn w:val="a0"/>
    <w:uiPriority w:val="99"/>
    <w:semiHidden/>
    <w:rsid w:val="0032588F"/>
  </w:style>
  <w:style w:type="character" w:customStyle="1" w:styleId="1f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32588F"/>
  </w:style>
  <w:style w:type="paragraph" w:customStyle="1" w:styleId="affd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f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2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3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5">
    <w:name w:val="Комментарий"/>
    <w:basedOn w:val="afff4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2588F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8">
    <w:name w:val="Цветовое выделение для Текст"/>
    <w:uiPriority w:val="99"/>
    <w:rsid w:val="0032588F"/>
  </w:style>
  <w:style w:type="character" w:styleId="afff9">
    <w:name w:val="Strong"/>
    <w:basedOn w:val="a0"/>
    <w:uiPriority w:val="22"/>
    <w:qFormat/>
    <w:rsid w:val="0032588F"/>
    <w:rPr>
      <w:b/>
      <w:bCs/>
    </w:rPr>
  </w:style>
  <w:style w:type="table" w:customStyle="1" w:styleId="1f5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E525A-1072-4420-8CC1-3349EB0A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106</TotalTime>
  <Pages>93</Pages>
  <Words>23388</Words>
  <Characters>162799</Characters>
  <Application>Microsoft Office Word</Application>
  <DocSecurity>0</DocSecurity>
  <Lines>1356</Lines>
  <Paragraphs>371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185816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11</cp:revision>
  <cp:lastPrinted>2021-04-22T07:53:00Z</cp:lastPrinted>
  <dcterms:created xsi:type="dcterms:W3CDTF">2025-04-30T08:11:00Z</dcterms:created>
  <dcterms:modified xsi:type="dcterms:W3CDTF">2025-05-14T05:16:00Z</dcterms:modified>
</cp:coreProperties>
</file>