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26F" w:rsidRPr="00E65BF4" w:rsidRDefault="00DA226F" w:rsidP="00DA226F">
      <w:pPr>
        <w:ind w:left="4536"/>
        <w:rPr>
          <w:rFonts w:ascii="PT Astra Serif" w:hAnsi="PT Astra Serif"/>
          <w:bCs/>
          <w:color w:val="000000"/>
          <w:sz w:val="28"/>
          <w:szCs w:val="28"/>
        </w:rPr>
      </w:pPr>
      <w:r w:rsidRPr="00E65BF4">
        <w:rPr>
          <w:rFonts w:ascii="PT Astra Serif" w:hAnsi="PT Astra Serif"/>
          <w:bCs/>
          <w:color w:val="000000"/>
          <w:sz w:val="28"/>
          <w:szCs w:val="28"/>
        </w:rPr>
        <w:t xml:space="preserve">Приложение 1 к Закону Саратовской области «Об исполнении областного </w:t>
      </w:r>
    </w:p>
    <w:p w:rsidR="00DA226F" w:rsidRPr="00E65BF4" w:rsidRDefault="00DA226F" w:rsidP="00DA226F">
      <w:pPr>
        <w:ind w:left="4536"/>
        <w:rPr>
          <w:rFonts w:ascii="PT Astra Serif" w:hAnsi="PT Astra Serif"/>
          <w:bCs/>
          <w:color w:val="000000"/>
          <w:sz w:val="28"/>
          <w:szCs w:val="28"/>
        </w:rPr>
      </w:pPr>
      <w:r w:rsidRPr="00E65BF4">
        <w:rPr>
          <w:rFonts w:ascii="PT Astra Serif" w:hAnsi="PT Astra Serif"/>
          <w:bCs/>
          <w:color w:val="000000"/>
          <w:sz w:val="28"/>
          <w:szCs w:val="28"/>
        </w:rPr>
        <w:t>бюджета за 2022 год»</w:t>
      </w:r>
    </w:p>
    <w:p w:rsidR="00DA226F" w:rsidRPr="00E65BF4" w:rsidRDefault="00DA226F" w:rsidP="00DA226F">
      <w:pPr>
        <w:ind w:firstLine="700"/>
        <w:jc w:val="both"/>
        <w:rPr>
          <w:rFonts w:ascii="PT Astra Serif" w:hAnsi="PT Astra Serif"/>
          <w:sz w:val="28"/>
          <w:szCs w:val="28"/>
        </w:rPr>
      </w:pPr>
      <w:r w:rsidRPr="00E65BF4">
        <w:rPr>
          <w:rFonts w:ascii="PT Astra Serif" w:hAnsi="PT Astra Serif"/>
          <w:sz w:val="28"/>
          <w:szCs w:val="28"/>
        </w:rPr>
        <w:tab/>
      </w:r>
    </w:p>
    <w:p w:rsidR="00DA226F" w:rsidRPr="00E65BF4" w:rsidRDefault="00DA226F" w:rsidP="00DA226F">
      <w:pPr>
        <w:ind w:firstLine="700"/>
        <w:jc w:val="both"/>
        <w:rPr>
          <w:rFonts w:ascii="PT Astra Serif" w:hAnsi="PT Astra Serif"/>
          <w:sz w:val="28"/>
          <w:szCs w:val="28"/>
        </w:rPr>
      </w:pPr>
    </w:p>
    <w:p w:rsidR="00DA226F" w:rsidRPr="00E65BF4" w:rsidRDefault="00DA226F" w:rsidP="00DA226F">
      <w:pPr>
        <w:ind w:left="93"/>
        <w:jc w:val="center"/>
        <w:rPr>
          <w:rFonts w:ascii="PT Astra Serif" w:hAnsi="PT Astra Serif"/>
          <w:b/>
          <w:bCs/>
          <w:sz w:val="28"/>
          <w:szCs w:val="28"/>
        </w:rPr>
      </w:pPr>
      <w:r w:rsidRPr="00E65BF4">
        <w:rPr>
          <w:rFonts w:ascii="PT Astra Serif" w:hAnsi="PT Astra Serif"/>
          <w:b/>
          <w:bCs/>
          <w:sz w:val="28"/>
          <w:szCs w:val="28"/>
        </w:rPr>
        <w:t xml:space="preserve">Доходы областного бюджета за 2022 год </w:t>
      </w:r>
    </w:p>
    <w:p w:rsidR="00DA226F" w:rsidRPr="00E65BF4" w:rsidRDefault="00DA226F" w:rsidP="00DA226F">
      <w:pPr>
        <w:ind w:left="93"/>
        <w:jc w:val="center"/>
        <w:rPr>
          <w:rFonts w:ascii="PT Astra Serif" w:hAnsi="PT Astra Serif"/>
          <w:b/>
          <w:bCs/>
          <w:sz w:val="28"/>
          <w:szCs w:val="28"/>
        </w:rPr>
      </w:pPr>
      <w:r w:rsidRPr="00E65BF4">
        <w:rPr>
          <w:rFonts w:ascii="PT Astra Serif" w:hAnsi="PT Astra Serif"/>
          <w:b/>
          <w:bCs/>
          <w:sz w:val="28"/>
          <w:szCs w:val="28"/>
        </w:rPr>
        <w:t xml:space="preserve">по кодам классификации доходов бюджета </w:t>
      </w:r>
    </w:p>
    <w:p w:rsidR="00DA226F" w:rsidRPr="003D15FA" w:rsidRDefault="00DA226F" w:rsidP="00DA226F">
      <w:pPr>
        <w:ind w:left="93" w:right="57"/>
        <w:jc w:val="right"/>
        <w:rPr>
          <w:rFonts w:ascii="PT Astra Serif" w:hAnsi="PT Astra Serif"/>
        </w:rPr>
      </w:pPr>
    </w:p>
    <w:p w:rsidR="00DA226F" w:rsidRPr="003D15FA" w:rsidRDefault="00DA226F" w:rsidP="00DA226F">
      <w:pPr>
        <w:ind w:left="93" w:right="57"/>
        <w:jc w:val="right"/>
        <w:rPr>
          <w:rFonts w:ascii="PT Astra Serif" w:hAnsi="PT Astra Serif"/>
        </w:rPr>
      </w:pPr>
      <w:r w:rsidRPr="003D15FA">
        <w:rPr>
          <w:rFonts w:ascii="PT Astra Serif" w:hAnsi="PT Astra Serif"/>
        </w:rPr>
        <w:t>(рублей)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3119"/>
        <w:gridCol w:w="1984"/>
      </w:tblGrid>
      <w:tr w:rsidR="00DA226F" w:rsidRPr="003D15FA" w:rsidTr="00137188">
        <w:tc>
          <w:tcPr>
            <w:tcW w:w="4678" w:type="dxa"/>
            <w:tcBorders>
              <w:bottom w:val="single" w:sz="4" w:space="0" w:color="auto"/>
            </w:tcBorders>
          </w:tcPr>
          <w:p w:rsidR="00DA226F" w:rsidRPr="003D15FA" w:rsidRDefault="00DA226F" w:rsidP="00137188">
            <w:pPr>
              <w:spacing w:line="242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Наименование доходов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DA226F" w:rsidRPr="003D15FA" w:rsidRDefault="00DA226F" w:rsidP="00137188">
            <w:pPr>
              <w:spacing w:line="242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Код бюджетной</w:t>
            </w:r>
          </w:p>
          <w:p w:rsidR="00DA226F" w:rsidRPr="003D15FA" w:rsidRDefault="00DA226F" w:rsidP="00137188">
            <w:pPr>
              <w:spacing w:line="242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классификации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A226F" w:rsidRPr="003D15FA" w:rsidRDefault="00DA226F" w:rsidP="00137188">
            <w:pPr>
              <w:spacing w:line="242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Сумма</w:t>
            </w:r>
          </w:p>
        </w:tc>
      </w:tr>
    </w:tbl>
    <w:p w:rsidR="00DA226F" w:rsidRPr="003D15FA" w:rsidRDefault="00DA226F" w:rsidP="00DA226F">
      <w:pPr>
        <w:spacing w:line="242" w:lineRule="auto"/>
        <w:rPr>
          <w:rFonts w:ascii="PT Astra Serif" w:hAnsi="PT Astra Serif"/>
          <w:sz w:val="4"/>
          <w:szCs w:val="4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676"/>
        <w:gridCol w:w="3121"/>
        <w:gridCol w:w="1984"/>
      </w:tblGrid>
      <w:tr w:rsidR="00DA226F" w:rsidRPr="003D15FA" w:rsidTr="00137188">
        <w:trPr>
          <w:tblHeader/>
        </w:trPr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6F" w:rsidRPr="003D15FA" w:rsidRDefault="00DA226F" w:rsidP="00137188">
            <w:pPr>
              <w:spacing w:line="242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226F" w:rsidRPr="003D15FA" w:rsidRDefault="00DA226F" w:rsidP="00137188">
            <w:pPr>
              <w:spacing w:line="242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226F" w:rsidRPr="003D15FA" w:rsidRDefault="00DA226F" w:rsidP="00137188">
            <w:pPr>
              <w:spacing w:line="242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</w:t>
            </w:r>
          </w:p>
        </w:tc>
      </w:tr>
      <w:tr w:rsidR="00DA226F" w:rsidRPr="00333B17" w:rsidTr="00137188">
        <w:tc>
          <w:tcPr>
            <w:tcW w:w="46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A226F" w:rsidRPr="00333B17" w:rsidRDefault="00DA226F" w:rsidP="00137188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НАЛОГОВЫЕ И НЕНАЛОГОВЫЕ ДОХОДЫ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A226F" w:rsidRPr="00333B17" w:rsidRDefault="00DA226F" w:rsidP="001371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000 10000000 00 0000 000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A226F" w:rsidRPr="00333B17" w:rsidRDefault="00DA226F" w:rsidP="0013718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97127059201,79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000 10100000 00 0000 000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62580196285,61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прибыль организаций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000 10101000 00 0000 110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30801957895,62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E65BF4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E65BF4">
              <w:rPr>
                <w:rFonts w:ascii="PT Astra Serif" w:hAnsi="PT Astra Serif"/>
                <w:bCs/>
                <w:spacing w:val="-6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000 10101010 00 0000 110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30801957895,62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прибыль организаций (за искл</w:t>
            </w:r>
            <w:r w:rsidRPr="003D15FA">
              <w:rPr>
                <w:rFonts w:ascii="PT Astra Serif" w:hAnsi="PT Astra Serif"/>
                <w:bCs/>
              </w:rPr>
              <w:t>ю</w:t>
            </w:r>
            <w:r w:rsidRPr="003D15FA">
              <w:rPr>
                <w:rFonts w:ascii="PT Astra Serif" w:hAnsi="PT Astra Serif"/>
                <w:bCs/>
              </w:rPr>
              <w:t>чением консолидированных групп налог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плательщиков), зачисляемый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182 10101012 02 0000 110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21336173054,84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прибыль организаций консол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дированных групп налогоплательщиков, зачисляемый в бюджеты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182 10101014 02 0000 110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9465784840,78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доходы физических лиц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000 10102000 01 0000 110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31778238389,99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доходы физических лиц с дох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дов, источником которых является налог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вый агент, за исключением доходов, в о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ношении которых исчисление и уплата налога осуществляются в соответствии со статьями 227, 227.1 и 228 Налогового к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декса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182 10102010 01 0000 110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28962309143,69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доходы физических лиц с дох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дов, полученных от осуществления де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тельности физическими лицами, зарег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стрированными в качестве индивидуал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предпринимателей, нотариусов, зан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мающихся частной практикой, адвокатов, учредивших адвокатские кабинеты, и др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182 10102020 01 0000 110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143071540,96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E65BF4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E65BF4">
              <w:rPr>
                <w:rFonts w:ascii="PT Astra Serif" w:hAnsi="PT Astra Serif"/>
                <w:bCs/>
              </w:rPr>
              <w:t>Налог на доходы физических лиц с дох</w:t>
            </w:r>
            <w:r w:rsidRPr="00E65BF4">
              <w:rPr>
                <w:rFonts w:ascii="PT Astra Serif" w:hAnsi="PT Astra Serif"/>
                <w:bCs/>
              </w:rPr>
              <w:t>о</w:t>
            </w:r>
            <w:r w:rsidRPr="00E65BF4">
              <w:rPr>
                <w:rFonts w:ascii="PT Astra Serif" w:hAnsi="PT Astra Serif"/>
                <w:bCs/>
              </w:rPr>
              <w:t>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E65BF4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E65BF4">
              <w:rPr>
                <w:rFonts w:ascii="PT Astra Serif" w:hAnsi="PT Astra Serif"/>
                <w:bCs/>
              </w:rPr>
              <w:t>182 10102030 01 0000 110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E65BF4">
              <w:rPr>
                <w:rFonts w:ascii="PT Astra Serif" w:hAnsi="PT Astra Serif"/>
                <w:bCs/>
              </w:rPr>
              <w:t>513854294,00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доходы физических лиц в виде фиксированных авансовых платежей с д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lastRenderedPageBreak/>
              <w:t>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ствии со статьей 227.1 Налогового кодекса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182 10102040 01 0000 110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225787588,99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Налог на доходы физических лиц в части суммы налога, превышающей 650 000 ру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лей, относящейся к части налоговой базы, превышающей 5 000 000 рублей (за 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ключением налога на доходы физических лиц с сумм прибыли контролируемой ин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странной компании, в том числе фиксир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ванной прибыли контролируемой ин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странной компании)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182 10102080 01 0000 110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1933211941,07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цами, признаваемыми контролирующими лицами этой компании, за исключением уплачиваемого в связи с переходом на особый порядок уплаты на основании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дачи в налоговый орган соответствующего уведомления (в части суммы налога, пр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вышающей 650 000 рублей)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182 10102100 01 0000 110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4689,88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цами, признаваемыми контролирующими лицами этой компании, перешедшими на особый порядок уплаты на основании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дачи в налоговый орган соответствующего уведомления (в части суммы налога, пр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вышающей 650 000 рублей)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182 10102110 01 0000 110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-808,60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НАЛОГИ НА ТОВАРЫ (РАБОТЫ, УСЛУГИ), РЕАЛИЗУЕМЫЕ НА ТЕ</w:t>
            </w:r>
            <w:r w:rsidRPr="00333B17">
              <w:rPr>
                <w:rFonts w:ascii="PT Astra Serif" w:hAnsi="PT Astra Serif"/>
                <w:b/>
                <w:bCs/>
              </w:rPr>
              <w:t>Р</w:t>
            </w:r>
            <w:r w:rsidRPr="00333B17">
              <w:rPr>
                <w:rFonts w:ascii="PT Astra Serif" w:hAnsi="PT Astra Serif"/>
                <w:b/>
                <w:bCs/>
              </w:rPr>
              <w:t>РИТОРИИ РОССИЙСКОЙ ФЕДЕР</w:t>
            </w:r>
            <w:r w:rsidRPr="00333B17">
              <w:rPr>
                <w:rFonts w:ascii="PT Astra Serif" w:hAnsi="PT Astra Serif"/>
                <w:b/>
                <w:bCs/>
              </w:rPr>
              <w:t>А</w:t>
            </w:r>
            <w:r w:rsidRPr="00333B17">
              <w:rPr>
                <w:rFonts w:ascii="PT Astra Serif" w:hAnsi="PT Astra Serif"/>
                <w:b/>
                <w:bCs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000 10300000 00 0000 000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13281700548,35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Акцизы по подакцизным товарам (проду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ции), производимым на территории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000 10302000 01 0000 110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13281700548,35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Акцизы на пиво, напитки, изготавлива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на основе пива, производимые на те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ритории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182 10302100 01 0000 110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498499926,36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Акцизы на сидр, пуаре, медовуху, прои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водимые на территории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182 10302120 01 0000 110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430674,59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уплаты акцизов на алкогольную продукцию с объемной долей этилового спирта свыше 9 процентов (за исключен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пива, вин (кроме крепленого (ликерн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го) вина), вин наливом, плодовой алк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гольной продукции, игристых вин, вкл</w:t>
            </w:r>
            <w:r w:rsidRPr="003D15FA">
              <w:rPr>
                <w:rFonts w:ascii="PT Astra Serif" w:hAnsi="PT Astra Serif"/>
                <w:bCs/>
              </w:rPr>
              <w:t>ю</w:t>
            </w:r>
            <w:r w:rsidRPr="003D15FA">
              <w:rPr>
                <w:rFonts w:ascii="PT Astra Serif" w:hAnsi="PT Astra Serif"/>
                <w:bCs/>
              </w:rPr>
              <w:lastRenderedPageBreak/>
              <w:t>чая российское шампанское, а также за 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ключением виноградосодержащих напи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ков, плодовых алкогольных напитков, и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готавливаемых без добавления ректифик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</w:t>
            </w:r>
            <w:r w:rsidRPr="003D15FA">
              <w:rPr>
                <w:rFonts w:ascii="PT Astra Serif" w:hAnsi="PT Astra Serif"/>
                <w:bCs/>
              </w:rPr>
              <w:t>п</w:t>
            </w:r>
            <w:r w:rsidRPr="003D15FA">
              <w:rPr>
                <w:rFonts w:ascii="PT Astra Serif" w:hAnsi="PT Astra Serif"/>
                <w:bCs/>
              </w:rPr>
              <w:t>леного (ликерного) вина), подлежащие распределению в бюджеты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000 10302140 01 0000 110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1871396921,23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Доходы от уплаты акцизов на алкогольную продукцию с объемной долей этилового спирта свыше 9 процентов (за исключен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пива, вин (кроме крепленого (ликерн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го) вина), вин наливом, плодовой алк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гольной продукции, игристых вин, вкл</w:t>
            </w:r>
            <w:r w:rsidRPr="003D15FA">
              <w:rPr>
                <w:rFonts w:ascii="PT Astra Serif" w:hAnsi="PT Astra Serif"/>
                <w:bCs/>
              </w:rPr>
              <w:t>ю</w:t>
            </w:r>
            <w:r w:rsidRPr="003D15FA">
              <w:rPr>
                <w:rFonts w:ascii="PT Astra Serif" w:hAnsi="PT Astra Serif"/>
                <w:bCs/>
              </w:rPr>
              <w:t>чая российское шампанское, а также за 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ключением виноградосодержащих напи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ков, плодовых алкогольных напитков, и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готавливаемых без добавления ректифик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</w:t>
            </w:r>
            <w:r w:rsidRPr="003D15FA">
              <w:rPr>
                <w:rFonts w:ascii="PT Astra Serif" w:hAnsi="PT Astra Serif"/>
                <w:bCs/>
              </w:rPr>
              <w:t>п</w:t>
            </w:r>
            <w:r w:rsidRPr="003D15FA">
              <w:rPr>
                <w:rFonts w:ascii="PT Astra Serif" w:hAnsi="PT Astra Serif"/>
                <w:bCs/>
              </w:rPr>
              <w:t>леного (ликерного) вина), подлежащие распределению в бюджеты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(в порядке, устано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ленном Министерством финансов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100 10302142 01 0000 110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1091814847,41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уплаты акцизов на алкогольную продукцию с объемной долей этилового спирта свыше 9 процентов (за исключен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пива, вин (кроме крепленого (ликерн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го) вина), вин наливом, плодовой алк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гольной продукции, игристых вин, вкл</w:t>
            </w:r>
            <w:r w:rsidRPr="003D15FA">
              <w:rPr>
                <w:rFonts w:ascii="PT Astra Serif" w:hAnsi="PT Astra Serif"/>
                <w:bCs/>
              </w:rPr>
              <w:t>ю</w:t>
            </w:r>
            <w:r w:rsidRPr="003D15FA">
              <w:rPr>
                <w:rFonts w:ascii="PT Astra Serif" w:hAnsi="PT Astra Serif"/>
                <w:bCs/>
              </w:rPr>
              <w:t>чая российское шампанское, а также за 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ключением виноградосодержащих напи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ков, плодовых алкогольных напитков, и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готавливаемых без добавления ректифик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</w:t>
            </w:r>
            <w:r w:rsidRPr="003D15FA">
              <w:rPr>
                <w:rFonts w:ascii="PT Astra Serif" w:hAnsi="PT Astra Serif"/>
                <w:bCs/>
              </w:rPr>
              <w:t>п</w:t>
            </w:r>
            <w:r w:rsidRPr="003D15FA">
              <w:rPr>
                <w:rFonts w:ascii="PT Astra Serif" w:hAnsi="PT Astra Serif"/>
                <w:bCs/>
              </w:rPr>
              <w:t>леного (ликерного) вина), подлежащие распределению в бюджеты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(по нормативам, уст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новленным федеральным законом о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 xml:space="preserve">ральном бюджете в целях компенсации снижения доходов бюджетов субъектов </w:t>
            </w:r>
            <w:r w:rsidRPr="003D15FA">
              <w:rPr>
                <w:rFonts w:ascii="PT Astra Serif" w:hAnsi="PT Astra Serif"/>
                <w:bCs/>
              </w:rPr>
              <w:lastRenderedPageBreak/>
              <w:t>Российской Федерации в связи с исключ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нием движимого имущества из объектов налогообложения по налогу на имущество организаций)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100 10302143 01 0000 110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779582073,82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Доходы от уплаты акцизов на этиловый спирт из пищевого сырья, винный спирт, виноградный спирт (за исключением д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стиллятов винного, виноградного, плод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вого, коньячного, кальвадосного, висков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го), производимый на территории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Федерации, направляемые в уполн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моченный территориальный орган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рального казначейства для распределения между бюджетами субъектов Российской Федерации (по нормативам,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 федеральным законом о федеральном бюджете)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100 10302190 01 0000 110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2507330,40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уплаты акцизов на этиловый спирт из пищевого сырья (дистилляты винный, виноградный, плодовый, конья</w:t>
            </w:r>
            <w:r w:rsidRPr="003D15FA">
              <w:rPr>
                <w:rFonts w:ascii="PT Astra Serif" w:hAnsi="PT Astra Serif"/>
                <w:bCs/>
              </w:rPr>
              <w:t>ч</w:t>
            </w:r>
            <w:r w:rsidRPr="003D15FA">
              <w:rPr>
                <w:rFonts w:ascii="PT Astra Serif" w:hAnsi="PT Astra Serif"/>
                <w:bCs/>
              </w:rPr>
              <w:t>ный, кальвадосный, висковый), произв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димый на территории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ции, направляемые в уполномоченный территориальный орган Федерального ка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начейства для распределения между бю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жетами субъектов Российской Федерации (по нормативам, установленным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ральным законом о федеральном бюджете)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100 10302200 01 0000 110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-12654,91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уплаты акцизов на спиртос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держащую продукцию, производимую на территории Российской Федерации, направляемые в уполномоченный террит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риальный орган Федерального казначе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ства для распределения между бюджетами субъектов Российской Федерации (по но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мативам, установленным федеральным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коном о федеральном бюджете)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100 10302210 01 0000 110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194079,57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уплаты акцизов на этиловый спирт из непищевого сырья, производ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мый на территории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ции, направляемые в уполномоченный территориальный орган Федерального ка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начейства для распределения между бю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жетами субъектов Российской Федерации (по нормативам, установленным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ральным законом о федеральном бюджете)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100 10302220 01 0000 110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1046444,31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Доходы от уплаты акцизов на дизельное то</w:t>
            </w:r>
            <w:r w:rsidRPr="003D15FA">
              <w:rPr>
                <w:rFonts w:ascii="PT Astra Serif" w:hAnsi="PT Astra Serif"/>
                <w:bCs/>
                <w:spacing w:val="-6"/>
              </w:rPr>
              <w:t>п</w:t>
            </w:r>
            <w:r w:rsidRPr="003D15FA">
              <w:rPr>
                <w:rFonts w:ascii="PT Astra Serif" w:hAnsi="PT Astra Serif"/>
                <w:bCs/>
                <w:spacing w:val="-6"/>
              </w:rPr>
              <w:t>ливо, подлежащие распределению между бюджетами субъектов Российской Федер</w:t>
            </w:r>
            <w:r w:rsidRPr="003D15FA">
              <w:rPr>
                <w:rFonts w:ascii="PT Astra Serif" w:hAnsi="PT Astra Serif"/>
                <w:bCs/>
                <w:spacing w:val="-6"/>
              </w:rPr>
              <w:t>а</w:t>
            </w:r>
            <w:r w:rsidRPr="003D15FA">
              <w:rPr>
                <w:rFonts w:ascii="PT Astra Serif" w:hAnsi="PT Astra Serif"/>
                <w:bCs/>
                <w:spacing w:val="-6"/>
              </w:rPr>
              <w:t>ции и местными бюджетами с учетом уст</w:t>
            </w:r>
            <w:r w:rsidRPr="003D15FA">
              <w:rPr>
                <w:rFonts w:ascii="PT Astra Serif" w:hAnsi="PT Astra Serif"/>
                <w:bCs/>
                <w:spacing w:val="-6"/>
              </w:rPr>
              <w:t>а</w:t>
            </w:r>
            <w:r w:rsidRPr="003D15FA">
              <w:rPr>
                <w:rFonts w:ascii="PT Astra Serif" w:hAnsi="PT Astra Serif"/>
                <w:bCs/>
                <w:spacing w:val="-6"/>
              </w:rPr>
              <w:t>новленных дифференцированных нормат</w:t>
            </w:r>
            <w:r w:rsidRPr="003D15FA">
              <w:rPr>
                <w:rFonts w:ascii="PT Astra Serif" w:hAnsi="PT Astra Serif"/>
                <w:bCs/>
                <w:spacing w:val="-6"/>
              </w:rPr>
              <w:t>и</w:t>
            </w:r>
            <w:r w:rsidRPr="003D15FA">
              <w:rPr>
                <w:rFonts w:ascii="PT Astra Serif" w:hAnsi="PT Astra Serif"/>
                <w:bCs/>
                <w:spacing w:val="-6"/>
              </w:rPr>
              <w:t>вов отчислений в местные бюджеты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000 10302230 01 0000 110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5432241055,54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 xml:space="preserve">Доходы от уплаты акцизов на дизельное </w:t>
            </w:r>
            <w:r w:rsidRPr="003D15FA">
              <w:rPr>
                <w:rFonts w:ascii="PT Astra Serif" w:hAnsi="PT Astra Serif"/>
                <w:bCs/>
              </w:rPr>
              <w:lastRenderedPageBreak/>
              <w:t>топливо, подлежащие распределению между бюджетами субъектов Российской Федерации и местными бюджетами с уч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том установленных дифференцированных нормативов отчислений в местные бюдж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ты (по нормативам, установленным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100 10302231 01 0000 110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3527691196,52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том установленных дифференцированных нормативов отчислений в местные бюдж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ты (по нормативам, установленным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ральным законом о федеральном бюджете в целях ре</w:t>
            </w:r>
            <w:r>
              <w:rPr>
                <w:rFonts w:ascii="PT Astra Serif" w:hAnsi="PT Astra Serif"/>
                <w:bCs/>
              </w:rPr>
              <w:t>ализации национального проекта «Безопасные качественные дороги»</w:t>
            </w:r>
            <w:r w:rsidRPr="003D15FA">
              <w:rPr>
                <w:rFonts w:ascii="PT Astra Serif" w:hAnsi="PT Astra Serif"/>
                <w:bCs/>
              </w:rPr>
              <w:t>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100 10302232 01 0000 110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1904549859,02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уплаты акцизов на моторные масла для дизельных и (или) карбюрато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ных (инжекторных) двигателей, подлеж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щие распределению между бюджетами субъектов Российской Федерации и мес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ными бюджетами с учетом установленных дифференцированных нормативов отчи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лений в местные бюджеты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000 10302240 01 0000 110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29342530,28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уплаты акцизов на моторные масла для дизельных и (или) карбюрато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ных (инжекторных) двигателей, подлеж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щие распределению между бюджетами субъектов Российской Федерации и мес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ными бюджетами с учетом установленных дифференцированных нормативов отчи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лений в местные бюджеты (по нормат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вам, установленным Федеральным зак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ном о федеральном бюджете в целях фо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мирования дорожных фондов субъектов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100 10302241 01 0000 110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19055005,88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уплаты акцизов на моторные масла для дизельных и (или) карбюрато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ных (инжекторных) двигателей, подлеж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щие распределению между бюджетами субъектов Российской Федерации и мес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ными бюджетами с учетом установленных дифференцированных нормативов отчи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лений в местные бюджеты (по нормат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вам, установленным федеральным законом о федеральном бюджете в целях реализ</w:t>
            </w:r>
            <w:r w:rsidRPr="003D15FA">
              <w:rPr>
                <w:rFonts w:ascii="PT Astra Serif" w:hAnsi="PT Astra Serif"/>
                <w:bCs/>
              </w:rPr>
              <w:t>а</w:t>
            </w:r>
            <w:r>
              <w:rPr>
                <w:rFonts w:ascii="PT Astra Serif" w:hAnsi="PT Astra Serif"/>
                <w:bCs/>
              </w:rPr>
              <w:t>ции национального проекта «</w:t>
            </w:r>
            <w:r w:rsidRPr="003D15FA">
              <w:rPr>
                <w:rFonts w:ascii="PT Astra Serif" w:hAnsi="PT Astra Serif"/>
                <w:bCs/>
              </w:rPr>
              <w:t>Безопасные качественные дороги</w:t>
            </w:r>
            <w:r>
              <w:rPr>
                <w:rFonts w:ascii="PT Astra Serif" w:hAnsi="PT Astra Serif"/>
                <w:bCs/>
              </w:rPr>
              <w:t>»</w:t>
            </w:r>
            <w:r w:rsidRPr="003D15FA">
              <w:rPr>
                <w:rFonts w:ascii="PT Astra Serif" w:hAnsi="PT Astra Serif"/>
                <w:bCs/>
              </w:rPr>
              <w:t>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100 10302242 01 0000 110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10287524,40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Доходы от уплаты акцизов на автомобил</w:t>
            </w:r>
            <w:r w:rsidRPr="003D15FA">
              <w:rPr>
                <w:rFonts w:ascii="PT Astra Serif" w:hAnsi="PT Astra Serif"/>
                <w:bCs/>
                <w:spacing w:val="-6"/>
              </w:rPr>
              <w:t>ь</w:t>
            </w:r>
            <w:r w:rsidRPr="003D15FA">
              <w:rPr>
                <w:rFonts w:ascii="PT Astra Serif" w:hAnsi="PT Astra Serif"/>
                <w:bCs/>
                <w:spacing w:val="-6"/>
              </w:rPr>
              <w:t xml:space="preserve">ный бензин, подлежащие распределению </w:t>
            </w:r>
            <w:r w:rsidRPr="003D15FA">
              <w:rPr>
                <w:rFonts w:ascii="PT Astra Serif" w:hAnsi="PT Astra Serif"/>
                <w:bCs/>
                <w:spacing w:val="-6"/>
              </w:rPr>
              <w:lastRenderedPageBreak/>
              <w:t>между бюджетами субъектов Российской Федерации и местными бюджетами с учетом установленных дифференцированных норм</w:t>
            </w:r>
            <w:r w:rsidRPr="003D15FA">
              <w:rPr>
                <w:rFonts w:ascii="PT Astra Serif" w:hAnsi="PT Astra Serif"/>
                <w:bCs/>
                <w:spacing w:val="-6"/>
              </w:rPr>
              <w:t>а</w:t>
            </w:r>
            <w:r w:rsidRPr="003D15FA">
              <w:rPr>
                <w:rFonts w:ascii="PT Astra Serif" w:hAnsi="PT Astra Serif"/>
                <w:bCs/>
                <w:spacing w:val="-6"/>
              </w:rPr>
              <w:t>тивов отчислений в местные бюджеты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000 10302250 01 0000 110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5997807617,83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Доходы от уплаты акцизов на автомобил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том установленных дифференцированных нормативов отчислений в местные бюдж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ты (по нормативам, установленным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100 10302251 01 0000 110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3894969482,17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уплаты акцизов на автомобил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том установленных дифференцированных нормативов отчислений в местные бюдж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ты (по нормативам, установленным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ральным законом о федеральном бюджете в целях ре</w:t>
            </w:r>
            <w:r>
              <w:rPr>
                <w:rFonts w:ascii="PT Astra Serif" w:hAnsi="PT Astra Serif"/>
                <w:bCs/>
              </w:rPr>
              <w:t>ализации национального проекта «</w:t>
            </w:r>
            <w:r w:rsidRPr="003D15FA">
              <w:rPr>
                <w:rFonts w:ascii="PT Astra Serif" w:hAnsi="PT Astra Serif"/>
                <w:bCs/>
              </w:rPr>
              <w:t>Безопасные к</w:t>
            </w:r>
            <w:r>
              <w:rPr>
                <w:rFonts w:ascii="PT Astra Serif" w:hAnsi="PT Astra Serif"/>
                <w:bCs/>
              </w:rPr>
              <w:t>ачественные дороги»</w:t>
            </w:r>
            <w:r w:rsidRPr="003D15FA">
              <w:rPr>
                <w:rFonts w:ascii="PT Astra Serif" w:hAnsi="PT Astra Serif"/>
                <w:bCs/>
              </w:rPr>
              <w:t>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100 10302252 01 0000 110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2102838135,66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0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Доходы от уплаты акцизов на прямогонный бензин, подлежащие распределению между бюджетами субъектов Российской Федер</w:t>
            </w:r>
            <w:r w:rsidRPr="003D15FA">
              <w:rPr>
                <w:rFonts w:ascii="PT Astra Serif" w:hAnsi="PT Astra Serif"/>
                <w:bCs/>
                <w:spacing w:val="-6"/>
              </w:rPr>
              <w:t>а</w:t>
            </w:r>
            <w:r w:rsidRPr="003D15FA">
              <w:rPr>
                <w:rFonts w:ascii="PT Astra Serif" w:hAnsi="PT Astra Serif"/>
                <w:bCs/>
                <w:spacing w:val="-6"/>
              </w:rPr>
              <w:t>ции и местными бюджетами с учетом уст</w:t>
            </w:r>
            <w:r w:rsidRPr="003D15FA">
              <w:rPr>
                <w:rFonts w:ascii="PT Astra Serif" w:hAnsi="PT Astra Serif"/>
                <w:bCs/>
                <w:spacing w:val="-6"/>
              </w:rPr>
              <w:t>а</w:t>
            </w:r>
            <w:r w:rsidRPr="003D15FA">
              <w:rPr>
                <w:rFonts w:ascii="PT Astra Serif" w:hAnsi="PT Astra Serif"/>
                <w:bCs/>
                <w:spacing w:val="-6"/>
              </w:rPr>
              <w:t>новленных дифференцированных нормат</w:t>
            </w:r>
            <w:r w:rsidRPr="003D15FA">
              <w:rPr>
                <w:rFonts w:ascii="PT Astra Serif" w:hAnsi="PT Astra Serif"/>
                <w:bCs/>
                <w:spacing w:val="-6"/>
              </w:rPr>
              <w:t>и</w:t>
            </w:r>
            <w:r w:rsidRPr="003D15FA">
              <w:rPr>
                <w:rFonts w:ascii="PT Astra Serif" w:hAnsi="PT Astra Serif"/>
                <w:bCs/>
                <w:spacing w:val="-6"/>
              </w:rPr>
              <w:t>вов отчислений в местные бюджеты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000 10302260 01 0000 110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0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-623235668,58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уплаты акцизов на прямого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том установленных дифференцированных нормативов отчислений в местные бюдж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ты (по нормативам, установленным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100 10302261 01 0000 110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-404728538,12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уплаты акцизов на прямого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том установленных дифференцированных нормативов отчислений в местные бюдж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ты (по нормативам, установленным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ральным законом о федеральном бюджете в целях ре</w:t>
            </w:r>
            <w:r>
              <w:rPr>
                <w:rFonts w:ascii="PT Astra Serif" w:hAnsi="PT Astra Serif"/>
                <w:bCs/>
              </w:rPr>
              <w:t>ализации национального проекта «Безопасные качественные дороги»</w:t>
            </w:r>
            <w:r w:rsidRPr="003D15FA">
              <w:rPr>
                <w:rFonts w:ascii="PT Astra Serif" w:hAnsi="PT Astra Serif"/>
                <w:bCs/>
              </w:rPr>
              <w:t>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100 10302262 01 0000 110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-218507130,46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E65BF4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E65BF4">
              <w:rPr>
                <w:rFonts w:ascii="PT Astra Serif" w:hAnsi="PT Astra Serif"/>
                <w:bCs/>
                <w:spacing w:val="-6"/>
              </w:rPr>
              <w:t>Акциз на сталь жидкую, выплавляемую в мартеновских, индукционных и (или) эле</w:t>
            </w:r>
            <w:r w:rsidRPr="00E65BF4">
              <w:rPr>
                <w:rFonts w:ascii="PT Astra Serif" w:hAnsi="PT Astra Serif"/>
                <w:bCs/>
                <w:spacing w:val="-6"/>
              </w:rPr>
              <w:t>к</w:t>
            </w:r>
            <w:r w:rsidRPr="00E65BF4">
              <w:rPr>
                <w:rFonts w:ascii="PT Astra Serif" w:hAnsi="PT Astra Serif"/>
                <w:bCs/>
                <w:spacing w:val="-6"/>
              </w:rPr>
              <w:t>трических сталеплавильных печах, при усл</w:t>
            </w:r>
            <w:r w:rsidRPr="00E65BF4">
              <w:rPr>
                <w:rFonts w:ascii="PT Astra Serif" w:hAnsi="PT Astra Serif"/>
                <w:bCs/>
                <w:spacing w:val="-6"/>
              </w:rPr>
              <w:t>о</w:t>
            </w:r>
            <w:r w:rsidRPr="00E65BF4">
              <w:rPr>
                <w:rFonts w:ascii="PT Astra Serif" w:hAnsi="PT Astra Serif"/>
                <w:bCs/>
                <w:spacing w:val="-6"/>
              </w:rPr>
              <w:t xml:space="preserve">вии, если доля массы лома черных металлов </w:t>
            </w:r>
            <w:r w:rsidRPr="00E65BF4">
              <w:rPr>
                <w:rFonts w:ascii="PT Astra Serif" w:hAnsi="PT Astra Serif"/>
                <w:bCs/>
                <w:spacing w:val="-6"/>
              </w:rPr>
              <w:lastRenderedPageBreak/>
              <w:t>в общей массе сырья, использованного для производства стали, за налоговый период с</w:t>
            </w:r>
            <w:r w:rsidRPr="00E65BF4">
              <w:rPr>
                <w:rFonts w:ascii="PT Astra Serif" w:hAnsi="PT Astra Serif"/>
                <w:bCs/>
                <w:spacing w:val="-6"/>
              </w:rPr>
              <w:t>о</w:t>
            </w:r>
            <w:r w:rsidRPr="00E65BF4">
              <w:rPr>
                <w:rFonts w:ascii="PT Astra Serif" w:hAnsi="PT Astra Serif"/>
                <w:bCs/>
                <w:spacing w:val="-6"/>
              </w:rPr>
              <w:t>ставляет не менее 80 процентов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182 10302450 01 0000 110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71482291,73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lastRenderedPageBreak/>
              <w:t>НАЛОГИ НА СОВОКУПНЫЙ ДОХОД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000 10500000 00 0000 000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8420012562,26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000 10501000 00 0000 110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8259500047,21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Налог, взимаемый с налогоплательщиков, выбравших в качестве объекта налогоо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ложения доходы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000 10501010 01 0000 110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5858784068,83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Налог, взимаемый с налогоплательщиков, выбравших в качестве объекта налогоо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ложения доходы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182 10501011 01 0000 110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5859075563,80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Налог, взимаемый с налогоплательщиков, выбравших в качестве объекта налогоо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ложения доходы (за налоговые периоды, истекшие до 1 января 2011 года)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182 10501012 01 0000 110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-291494,97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Налог, взимаемый с налогоплательщиков, выбравших в качестве объекта налогоо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ложения доходы, уменьшенные на велич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ну расходов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000 10501020 01 0000 110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2400615137,74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Налог, взимаемый с налогоплательщиков, выбравших в качестве объекта налогоо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ложения доходы, уменьшенные на велич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182 10501021 01 0000 110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2399839203,75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Налог, взимаемый с налогоплательщиков, выбравших в качестве объекта налогоо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ложения доходы, уменьшенные на велич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ну расходов (за налоговые периоды, 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текшие до 1 января 2011 года)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182 10501022 01 0000 110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775933,99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Минимальный налог, зачисляемый в бю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жеты субъектов Российской Федерации (за налоговые периоды, истекшие до 1 января 2016 года)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182 10501050 01 0000 110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100840,64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Единый сельскохозяйственный налог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000 10503000 01 0000 110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3375,66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182 10503020 01 0000 110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3375,66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профессиональный доход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182 10506000 01 0000 110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160509139,39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НАЛОГИ НА ИМУЩЕСТВО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000 10600000 00 0000 000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9571561128,63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имущество организаций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000 10602000 02 0000 110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9566480325,86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имущество организаций по им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ществу, не входящему в Единую систему газоснабжения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182 10602010 02 0000 110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7874474447,01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имущество организаций по им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ществу, входящему в Единую систему 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зоснабжения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182 10602020 02 0000 110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1692005878,85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игорный бизнес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182 10605000 02 0000 110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5080802,77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НАЛОГИ, СБОРЫ И РЕГУЛЯРНЫЕ ПЛАТЕЖИ ЗА ПОЛЬЗОВАНИЕ ПР</w:t>
            </w:r>
            <w:r w:rsidRPr="00333B17">
              <w:rPr>
                <w:rFonts w:ascii="PT Astra Serif" w:hAnsi="PT Astra Serif"/>
                <w:b/>
                <w:bCs/>
              </w:rPr>
              <w:t>И</w:t>
            </w:r>
            <w:r w:rsidRPr="00333B17">
              <w:rPr>
                <w:rFonts w:ascii="PT Astra Serif" w:hAnsi="PT Astra Serif"/>
                <w:b/>
                <w:bCs/>
              </w:rPr>
              <w:t>РОДНЫМИ РЕСУРСАМИ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000 10700000 00 0000 000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148708415,54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добычу полезных ископаемых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000 10701000 01 0000 110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145307551,10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E65BF4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E65BF4">
              <w:rPr>
                <w:rFonts w:ascii="PT Astra Serif" w:hAnsi="PT Astra Serif"/>
                <w:bCs/>
              </w:rPr>
              <w:lastRenderedPageBreak/>
              <w:t>Налог на добычу общераспространенных полезных ископаемых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E65BF4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E65BF4">
              <w:rPr>
                <w:rFonts w:ascii="PT Astra Serif" w:hAnsi="PT Astra Serif"/>
                <w:bCs/>
              </w:rPr>
              <w:t>182 10701020 01 0000 110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E65BF4">
              <w:rPr>
                <w:rFonts w:ascii="PT Astra Serif" w:hAnsi="PT Astra Serif"/>
                <w:bCs/>
              </w:rPr>
              <w:t>145245570,52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Налог на добычу прочих полезных ископа</w:t>
            </w:r>
            <w:r w:rsidRPr="003D15FA">
              <w:rPr>
                <w:rFonts w:ascii="PT Astra Serif" w:hAnsi="PT Astra Serif"/>
                <w:bCs/>
                <w:spacing w:val="-6"/>
              </w:rPr>
              <w:t>е</w:t>
            </w:r>
            <w:r w:rsidRPr="003D15FA">
              <w:rPr>
                <w:rFonts w:ascii="PT Astra Serif" w:hAnsi="PT Astra Serif"/>
                <w:bCs/>
                <w:spacing w:val="-6"/>
              </w:rPr>
              <w:t>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приро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ных алмазов, угля, в том числе коксующег</w:t>
            </w:r>
            <w:r w:rsidRPr="003D15FA">
              <w:rPr>
                <w:rFonts w:ascii="PT Astra Serif" w:hAnsi="PT Astra Serif"/>
                <w:bCs/>
                <w:spacing w:val="-6"/>
              </w:rPr>
              <w:t>о</w:t>
            </w:r>
            <w:r w:rsidRPr="003D15FA">
              <w:rPr>
                <w:rFonts w:ascii="PT Astra Serif" w:hAnsi="PT Astra Serif"/>
                <w:bCs/>
                <w:spacing w:val="-6"/>
              </w:rPr>
              <w:t>ся, железных руд, многокомпонентной ко</w:t>
            </w:r>
            <w:r w:rsidRPr="003D15FA">
              <w:rPr>
                <w:rFonts w:ascii="PT Astra Serif" w:hAnsi="PT Astra Serif"/>
                <w:bCs/>
                <w:spacing w:val="-6"/>
              </w:rPr>
              <w:t>м</w:t>
            </w:r>
            <w:r w:rsidRPr="003D15FA">
              <w:rPr>
                <w:rFonts w:ascii="PT Astra Serif" w:hAnsi="PT Astra Serif"/>
                <w:bCs/>
                <w:spacing w:val="-6"/>
              </w:rPr>
              <w:t>плексной руды, в отношении которой при налогообложении установлен коэффициент, характеризующий стоимость ценных комп</w:t>
            </w:r>
            <w:r w:rsidRPr="003D15FA">
              <w:rPr>
                <w:rFonts w:ascii="PT Astra Serif" w:hAnsi="PT Astra Serif"/>
                <w:bCs/>
                <w:spacing w:val="-6"/>
              </w:rPr>
              <w:t>о</w:t>
            </w:r>
            <w:r w:rsidRPr="003D15FA">
              <w:rPr>
                <w:rFonts w:ascii="PT Astra Serif" w:hAnsi="PT Astra Serif"/>
                <w:bCs/>
                <w:spacing w:val="-6"/>
              </w:rPr>
              <w:t>нентов в руде)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182 10701030 01 0000 110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61980,58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Сборы за пользование объектами живо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ного мира и за пользование объектами водных биологических ресурсов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000 10704000 01 0000 110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3400864,44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Сбор за пользование объектами животного мира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182 10704010 01 0000 110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2760762,60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182 10704030 01 0000 110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640101,84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000 10800000 00 0000 000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241082568,62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Государственная пошлина по делам, ра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сматриваемым Конституционным Судом Российской Федерации и конституцио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ными (уставными) судами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000 10802000 01 0000 110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2079267,64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Государственная пошлина по делам, ра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сматриваемым конституционными (уста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ными) судами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182 10802020 01 0000 110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2079267,64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Государственная пошлина за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ственную регистрацию актов гражданск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го состояния и другие юридически знач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мые действия, совершаемые органами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писи актов гражданского состояния и иными уполномоченными органами (за исключением консульских учреждений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318 10805000 01 0000 110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499022,50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Государственная пошлина за совершение действий, связанных с приобретением гра</w:t>
            </w:r>
            <w:r w:rsidRPr="003D15FA">
              <w:rPr>
                <w:rFonts w:ascii="PT Astra Serif" w:hAnsi="PT Astra Serif"/>
                <w:bCs/>
                <w:spacing w:val="-6"/>
              </w:rPr>
              <w:t>ж</w:t>
            </w:r>
            <w:r w:rsidRPr="003D15FA">
              <w:rPr>
                <w:rFonts w:ascii="PT Astra Serif" w:hAnsi="PT Astra Serif"/>
                <w:bCs/>
                <w:spacing w:val="-6"/>
              </w:rPr>
              <w:t>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188 10806000 01 0000 110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12841637,50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Государственная пошлина за государстве</w:t>
            </w:r>
            <w:r w:rsidRPr="003D15FA">
              <w:rPr>
                <w:rFonts w:ascii="PT Astra Serif" w:hAnsi="PT Astra Serif"/>
                <w:bCs/>
                <w:spacing w:val="-6"/>
              </w:rPr>
              <w:t>н</w:t>
            </w:r>
            <w:r w:rsidRPr="003D15FA">
              <w:rPr>
                <w:rFonts w:ascii="PT Astra Serif" w:hAnsi="PT Astra Serif"/>
                <w:bCs/>
                <w:spacing w:val="-6"/>
              </w:rPr>
              <w:t>ную регистрацию, а также за совершение прочих юридически значимых действий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000 10807000 01 0000 110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225662640,98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Государственная пошлина за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ственную регистрацию прав, ограничений (обременений) прав на недвижимое им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щество и сделок с ним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321 10807020 01 0000 110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164395213,37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 xml:space="preserve">Государственная пошлина за совершение </w:t>
            </w:r>
            <w:r w:rsidRPr="003D15FA">
              <w:rPr>
                <w:rFonts w:ascii="PT Astra Serif" w:hAnsi="PT Astra Serif"/>
                <w:bCs/>
              </w:rPr>
              <w:lastRenderedPageBreak/>
              <w:t>действий, связанных с лицензированием, с проведением аттестации в случаях, если такая аттестация предусмотрена законод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тельством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000 10807080 01 0000 110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6398440,00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</w:t>
            </w:r>
            <w:r w:rsidRPr="003D15FA">
              <w:rPr>
                <w:rFonts w:ascii="PT Astra Serif" w:hAnsi="PT Astra Serif"/>
                <w:bCs/>
                <w:spacing w:val="-6"/>
              </w:rPr>
              <w:t>а</w:t>
            </w:r>
            <w:r w:rsidRPr="003D15FA">
              <w:rPr>
                <w:rFonts w:ascii="PT Astra Serif" w:hAnsi="PT Astra Serif"/>
                <w:bCs/>
                <w:spacing w:val="-6"/>
              </w:rPr>
              <w:t>кая аттестация предусмотрена законодател</w:t>
            </w:r>
            <w:r w:rsidRPr="003D15FA">
              <w:rPr>
                <w:rFonts w:ascii="PT Astra Serif" w:hAnsi="PT Astra Serif"/>
                <w:bCs/>
                <w:spacing w:val="-6"/>
              </w:rPr>
              <w:t>ь</w:t>
            </w:r>
            <w:r w:rsidRPr="003D15FA">
              <w:rPr>
                <w:rFonts w:ascii="PT Astra Serif" w:hAnsi="PT Astra Serif"/>
                <w:bCs/>
                <w:spacing w:val="-6"/>
              </w:rPr>
              <w:t>ством Российской Федерации, зачисляемая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003 10807082 01 0000 110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75190,00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Государственная пошлина за совершение действий, связанных с лицензированием, с проведением аттестации в случаях, если т</w:t>
            </w:r>
            <w:r w:rsidRPr="003D15FA">
              <w:rPr>
                <w:rFonts w:ascii="PT Astra Serif" w:hAnsi="PT Astra Serif"/>
                <w:bCs/>
                <w:spacing w:val="-6"/>
              </w:rPr>
              <w:t>а</w:t>
            </w:r>
            <w:r w:rsidRPr="003D15FA">
              <w:rPr>
                <w:rFonts w:ascii="PT Astra Serif" w:hAnsi="PT Astra Serif"/>
                <w:bCs/>
                <w:spacing w:val="-6"/>
              </w:rPr>
              <w:t>кая аттестация предусмотрена законодател</w:t>
            </w:r>
            <w:r w:rsidRPr="003D15FA">
              <w:rPr>
                <w:rFonts w:ascii="PT Astra Serif" w:hAnsi="PT Astra Serif"/>
                <w:bCs/>
                <w:spacing w:val="-6"/>
              </w:rPr>
              <w:t>ь</w:t>
            </w:r>
            <w:r w:rsidRPr="003D15FA">
              <w:rPr>
                <w:rFonts w:ascii="PT Astra Serif" w:hAnsi="PT Astra Serif"/>
                <w:bCs/>
                <w:spacing w:val="-6"/>
              </w:rPr>
              <w:t>ством Российской Федерации, зачисляемая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007 10807082 01 0000 110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6207250,00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Государственная пошлина за совершение действий, связанных с лицензированием, с проведением аттестации в случаях, если т</w:t>
            </w:r>
            <w:r w:rsidRPr="003D15FA">
              <w:rPr>
                <w:rFonts w:ascii="PT Astra Serif" w:hAnsi="PT Astra Serif"/>
                <w:bCs/>
                <w:spacing w:val="-6"/>
              </w:rPr>
              <w:t>а</w:t>
            </w:r>
            <w:r w:rsidRPr="003D15FA">
              <w:rPr>
                <w:rFonts w:ascii="PT Astra Serif" w:hAnsi="PT Astra Serif"/>
                <w:bCs/>
                <w:spacing w:val="-6"/>
              </w:rPr>
              <w:t>кая аттестация предусмотрена законодател</w:t>
            </w:r>
            <w:r w:rsidRPr="003D15FA">
              <w:rPr>
                <w:rFonts w:ascii="PT Astra Serif" w:hAnsi="PT Astra Serif"/>
                <w:bCs/>
                <w:spacing w:val="-6"/>
              </w:rPr>
              <w:t>ь</w:t>
            </w:r>
            <w:r w:rsidRPr="003D15FA">
              <w:rPr>
                <w:rFonts w:ascii="PT Astra Serif" w:hAnsi="PT Astra Serif"/>
                <w:bCs/>
                <w:spacing w:val="-6"/>
              </w:rPr>
              <w:t>ством Российской Федерации, зачисляемая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018 10807082 01 0000 110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116000,00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188 10807100 01 0000 110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10309535,00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Государственная пошлина за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318 10807110 01 0000 110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79000,00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Государственная пошлина за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ственную регистрацию политических па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тий и региональных отделений политич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ских партий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318 10807120 01 0000 110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34400,00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Государственная пошлина за государстве</w:t>
            </w:r>
            <w:r w:rsidRPr="003D15FA">
              <w:rPr>
                <w:rFonts w:ascii="PT Astra Serif" w:hAnsi="PT Astra Serif"/>
                <w:bCs/>
                <w:spacing w:val="-6"/>
              </w:rPr>
              <w:t>н</w:t>
            </w:r>
            <w:r w:rsidRPr="003D15FA">
              <w:rPr>
                <w:rFonts w:ascii="PT Astra Serif" w:hAnsi="PT Astra Serif"/>
                <w:bCs/>
                <w:spacing w:val="-6"/>
              </w:rPr>
              <w:t>ную регистрацию средства массовой инфо</w:t>
            </w:r>
            <w:r w:rsidRPr="003D15FA">
              <w:rPr>
                <w:rFonts w:ascii="PT Astra Serif" w:hAnsi="PT Astra Serif"/>
                <w:bCs/>
                <w:spacing w:val="-6"/>
              </w:rPr>
              <w:t>р</w:t>
            </w:r>
            <w:r w:rsidRPr="003D15FA">
              <w:rPr>
                <w:rFonts w:ascii="PT Astra Serif" w:hAnsi="PT Astra Serif"/>
                <w:bCs/>
                <w:spacing w:val="-6"/>
              </w:rPr>
              <w:t>мации, за внесение изменений в запись о р</w:t>
            </w:r>
            <w:r w:rsidRPr="003D15FA">
              <w:rPr>
                <w:rFonts w:ascii="PT Astra Serif" w:hAnsi="PT Astra Serif"/>
                <w:bCs/>
                <w:spacing w:val="-6"/>
              </w:rPr>
              <w:t>е</w:t>
            </w:r>
            <w:r w:rsidRPr="003D15FA">
              <w:rPr>
                <w:rFonts w:ascii="PT Astra Serif" w:hAnsi="PT Astra Serif"/>
                <w:bCs/>
                <w:spacing w:val="-6"/>
              </w:rPr>
              <w:t>гистрации средства массовой информации (в том числе связанных с изменением тематики или специализации), продукция которого предназначена для распространения пр</w:t>
            </w:r>
            <w:r w:rsidRPr="003D15FA">
              <w:rPr>
                <w:rFonts w:ascii="PT Astra Serif" w:hAnsi="PT Astra Serif"/>
                <w:bCs/>
                <w:spacing w:val="-6"/>
              </w:rPr>
              <w:t>е</w:t>
            </w:r>
            <w:r w:rsidRPr="003D15FA">
              <w:rPr>
                <w:rFonts w:ascii="PT Astra Serif" w:hAnsi="PT Astra Serif"/>
                <w:bCs/>
                <w:spacing w:val="-6"/>
              </w:rPr>
              <w:t>имущественно на территории субъекта Ро</w:t>
            </w:r>
            <w:r w:rsidRPr="003D15FA">
              <w:rPr>
                <w:rFonts w:ascii="PT Astra Serif" w:hAnsi="PT Astra Serif"/>
                <w:bCs/>
                <w:spacing w:val="-6"/>
              </w:rPr>
              <w:t>с</w:t>
            </w:r>
            <w:r w:rsidRPr="003D15FA">
              <w:rPr>
                <w:rFonts w:ascii="PT Astra Serif" w:hAnsi="PT Astra Serif"/>
                <w:bCs/>
                <w:spacing w:val="-6"/>
              </w:rPr>
              <w:t>сийской Федерации, территории муниц</w:t>
            </w:r>
            <w:r w:rsidRPr="003D15FA">
              <w:rPr>
                <w:rFonts w:ascii="PT Astra Serif" w:hAnsi="PT Astra Serif"/>
                <w:bCs/>
                <w:spacing w:val="-6"/>
              </w:rPr>
              <w:t>и</w:t>
            </w:r>
            <w:r w:rsidRPr="003D15FA">
              <w:rPr>
                <w:rFonts w:ascii="PT Astra Serif" w:hAnsi="PT Astra Serif"/>
                <w:bCs/>
                <w:spacing w:val="-6"/>
              </w:rPr>
              <w:t>пального образования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096 10807130 01 0000 110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29000,00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Государственная пошлина за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ственную регистрацию транспортных средств и иные юридически значимые де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ствия, связанные с изменениями и выдачей документов на транспортные средства, 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гистрационных знаков, водительских уд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стоверений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000 10807140 01 0000 110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41031717,61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Государственная пошлина за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 xml:space="preserve">ственную регистрацию транспортных </w:t>
            </w:r>
            <w:r w:rsidRPr="003D15FA">
              <w:rPr>
                <w:rFonts w:ascii="PT Astra Serif" w:hAnsi="PT Astra Serif"/>
                <w:bCs/>
              </w:rPr>
              <w:lastRenderedPageBreak/>
              <w:t>средств и иные юридически значимые де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ствия уполномоченных федеральных гос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дарственных органов, связанные с измен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нием и выдачей документов на транспор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ные средства, регистрационных знаков, водительских удостоверений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188 10807141 01 0000 110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10942902,71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lastRenderedPageBreak/>
              <w:t>Государственная пошлина за совершение действий уполномоченными органами и</w:t>
            </w:r>
            <w:r w:rsidRPr="003D15FA">
              <w:rPr>
                <w:rFonts w:ascii="PT Astra Serif" w:hAnsi="PT Astra Serif"/>
                <w:bCs/>
                <w:spacing w:val="-6"/>
              </w:rPr>
              <w:t>с</w:t>
            </w:r>
            <w:r w:rsidRPr="003D15FA">
              <w:rPr>
                <w:rFonts w:ascii="PT Astra Serif" w:hAnsi="PT Astra Serif"/>
                <w:bCs/>
                <w:spacing w:val="-6"/>
              </w:rPr>
              <w:t>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</w:t>
            </w:r>
            <w:r w:rsidRPr="003D15FA">
              <w:rPr>
                <w:rFonts w:ascii="PT Astra Serif" w:hAnsi="PT Astra Serif"/>
                <w:bCs/>
                <w:spacing w:val="-6"/>
              </w:rPr>
              <w:t>а</w:t>
            </w:r>
            <w:r w:rsidRPr="003D15FA">
              <w:rPr>
                <w:rFonts w:ascii="PT Astra Serif" w:hAnsi="PT Astra Serif"/>
                <w:bCs/>
                <w:spacing w:val="-6"/>
              </w:rPr>
              <w:t>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</w:t>
            </w:r>
            <w:r w:rsidRPr="003D15FA">
              <w:rPr>
                <w:rFonts w:ascii="PT Astra Serif" w:hAnsi="PT Astra Serif"/>
                <w:bCs/>
                <w:spacing w:val="-6"/>
              </w:rPr>
              <w:t>о</w:t>
            </w:r>
            <w:r w:rsidRPr="003D15FA">
              <w:rPr>
                <w:rFonts w:ascii="PT Astra Serif" w:hAnsi="PT Astra Serif"/>
                <w:bCs/>
                <w:spacing w:val="-6"/>
              </w:rPr>
              <w:t>стоверений на право управления самоходн</w:t>
            </w:r>
            <w:r w:rsidRPr="003D15FA">
              <w:rPr>
                <w:rFonts w:ascii="PT Astra Serif" w:hAnsi="PT Astra Serif"/>
                <w:bCs/>
                <w:spacing w:val="-6"/>
              </w:rPr>
              <w:t>ы</w:t>
            </w:r>
            <w:r w:rsidRPr="003D15FA">
              <w:rPr>
                <w:rFonts w:ascii="PT Astra Serif" w:hAnsi="PT Astra Serif"/>
                <w:bCs/>
                <w:spacing w:val="-6"/>
              </w:rPr>
              <w:t>ми машинами, в том числе взамен утраче</w:t>
            </w:r>
            <w:r w:rsidRPr="003D15FA">
              <w:rPr>
                <w:rFonts w:ascii="PT Astra Serif" w:hAnsi="PT Astra Serif"/>
                <w:bCs/>
                <w:spacing w:val="-6"/>
              </w:rPr>
              <w:t>н</w:t>
            </w:r>
            <w:r w:rsidRPr="003D15FA">
              <w:rPr>
                <w:rFonts w:ascii="PT Astra Serif" w:hAnsi="PT Astra Serif"/>
                <w:bCs/>
                <w:spacing w:val="-6"/>
              </w:rPr>
              <w:t>ных или пришедших в негодность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010 10807142 01 0000 110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30088814,90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Государственная пошлина за выдачу сп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циального разрешения на движение по а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томобильным дорогам транспортных средств, осуществляющих перевозки опа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ных, тяжеловесных и (или) крупногаб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ритных грузов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000 10807170 01 0000 110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6400,00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Государственная пошлина за выдачу орг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ном исполнительной власти субъекта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специального разр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шения на движение по автомобильным д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рогам транспортных средств, осуществл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ющих перевозки опасных, тяжеловесных и (или) крупногабаритных грузов, зачисля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мая в бюджеты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029 10807172 01 0000 110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6400,00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Прочие государственные пошлины за 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вершение прочих юридически значимых действий, подлежащие зачислению в бю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жет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002 10807300 01 0000 110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22500,00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Прочие государственные пошлины за 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вершение прочих юридически значимых действий, подлежащие зачислению в бю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жет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016 10807300 01 0000 110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581250,00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Государственная пошлина за повторную выдачу свидетельства о постановке на учет в налоговом органе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182 10807310 01 0000 110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479890,00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Государственная пошлина за выдачу св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детельства о государственной аккредит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региональной спортивной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026 10807340 01 0000 110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25000,00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Государственная пошлина за действия 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ганов исполнительной власти субъектов Российской Федерации, связанные с гос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lastRenderedPageBreak/>
              <w:t>дарственной аккредитацией образовател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учреждений, осуществляемой в пр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делах переданных полномочий Российской Федерации в области образования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018 10807380 01 0000 110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234500,00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Государственная пошлина за действия 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нях и ученых званиях в пределах переда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ных полномочий Российской Федерации в области образования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018 10807390 01 0000 110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1690002,00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Государственная пошлина за действия уполномоченных органов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связанные с лиценз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рованием предпринимательской деятел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ности по управлению многоквартирными домами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013 10807400 01 0000 110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345793,00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ЗАДОЛЖЕННОСТЬ И ПЕРЕРАСЧ</w:t>
            </w:r>
            <w:r w:rsidRPr="00333B17">
              <w:rPr>
                <w:rFonts w:ascii="PT Astra Serif" w:hAnsi="PT Astra Serif"/>
                <w:b/>
                <w:bCs/>
              </w:rPr>
              <w:t>Е</w:t>
            </w:r>
            <w:r w:rsidRPr="00333B17">
              <w:rPr>
                <w:rFonts w:ascii="PT Astra Serif" w:hAnsi="PT Astra Serif"/>
                <w:b/>
                <w:bCs/>
              </w:rPr>
              <w:t>ТЫ ПО ОТМЕНЕННЫМ НАЛОГАМ, СБОРАМ И ИНЫМ ОБЯЗАТЕЛЬНЫМ ПЛАТЕЖАМ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000 10900000 00 0000 000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12713,92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прибыль организаций, зачисля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шийся до 1 января 2005 года в местные бюджеты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000 10901000 00 0000 110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319,42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прибыль организаций, зачисля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182 10901020 04 0000 110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319,42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Налоги на имущество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000 10904000 00 0000 110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-6841,57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имущество предприятий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182 10904010 02 0000 110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753,50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на пользователей автомобильных дорог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182 10904030 01 0000 110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36,76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 с имущества, переходящего в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рядке наследования или дарения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182 10904040 01 0000 110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-7631,83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Налог, взимаемый в виде стоимости пате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та в связи с применением упрощенной с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стемы налогообложения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000 10911000 02 0000 110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19236,07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Налог, взимаемый в виде стоимости пате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та в связи с применением упрощенной с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стемы налогообложения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182 10911010 02 0000 110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19236,07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</w:t>
            </w:r>
            <w:r w:rsidRPr="00333B17">
              <w:rPr>
                <w:rFonts w:ascii="PT Astra Serif" w:hAnsi="PT Astra Serif"/>
                <w:b/>
                <w:bCs/>
              </w:rPr>
              <w:t>И</w:t>
            </w:r>
            <w:r w:rsidRPr="00333B17">
              <w:rPr>
                <w:rFonts w:ascii="PT Astra Serif" w:hAnsi="PT Astra Serif"/>
                <w:b/>
                <w:bCs/>
              </w:rPr>
              <w:t>ПАЛЬНОЙ СОБСТВЕННОСТИ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000 11100000 00 0000 000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1221238980,57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щим Российской Федерации, субъектам Российской Федерации или муниципал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ным образованиям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000 11101000 00 0000 120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18121885,44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щим субъектам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007 11101020 02 0000 120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2578029,70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щим субъектам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015 11101020 02 0000 120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15523340,48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щим субъектам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041 11101020 02 0000 120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20515,26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размещения средств бюджетов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000 11102000 00 0000 120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1179468854,99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операций по управлению оста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ками средств на едином казначейском сч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те, зачисляемые в бюджеты бюджетной системы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000 11102100 00 0000 120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1179468854,99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операций по управлению оста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ками средств на едином казначейском сч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те,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005 11102102 02 0000 120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1179468854,99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000 11103000 00 0000 120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8414559,94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Проценты, полученные от предоставления бюджетных кредитов внутри страны за счет средств бюджетов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005 11103020 02 0000 120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8414559,94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Доходы, получаемые в виде арендной либо иной платы за передачу в возмездное пользование государственного и муниц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пального имущества (за исключением имущества бюджетных и автономных учреждений, а также имущества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000 11105000 00 0000 120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13849330,54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Доходы, получаемые в виде арендной платы за земли после разграничения государстве</w:t>
            </w:r>
            <w:r w:rsidRPr="003D15FA">
              <w:rPr>
                <w:rFonts w:ascii="PT Astra Serif" w:hAnsi="PT Astra Serif"/>
                <w:bCs/>
                <w:spacing w:val="-6"/>
              </w:rPr>
              <w:t>н</w:t>
            </w:r>
            <w:r w:rsidRPr="003D15FA">
              <w:rPr>
                <w:rFonts w:ascii="PT Astra Serif" w:hAnsi="PT Astra Serif"/>
                <w:bCs/>
                <w:spacing w:val="-6"/>
              </w:rPr>
              <w:t>ной собственности на землю, а также сре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ства от продажи права на заключение дог</w:t>
            </w:r>
            <w:r w:rsidRPr="003D15FA">
              <w:rPr>
                <w:rFonts w:ascii="PT Astra Serif" w:hAnsi="PT Astra Serif"/>
                <w:bCs/>
                <w:spacing w:val="-6"/>
              </w:rPr>
              <w:t>о</w:t>
            </w:r>
            <w:r w:rsidRPr="003D15FA">
              <w:rPr>
                <w:rFonts w:ascii="PT Astra Serif" w:hAnsi="PT Astra Serif"/>
                <w:bCs/>
                <w:spacing w:val="-6"/>
              </w:rPr>
              <w:t>воров аренды указанных земельных участков (за исключением земельных участков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жетных и автономных учреждений)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000 11105020 00 0000 120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10879578,87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Доходы, получаемые в виде арендной пл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lastRenderedPageBreak/>
              <w:t>номных учреждений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015 11105022 02 0000 120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10879578,87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ления государственными внебюджетными фондами и созданных ими учреждений (за исключением имущества бюджетных и а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тономных учреждений)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000 11105030 00 0000 120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2947684,02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015 11105032 02 0000 120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2947684,02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сдачи в аренду имущества, 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ставляющего государственную (муниц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пальную) казну (за исключением земел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участков)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000 11105070 00 0000 120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22067,49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сдачи в аренду имущества, 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ставляющего казну субъекта Российской Федерации (за исключением земельных участков)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015 11105072 02 0000 120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22067,49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от реализации соглашений об уст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новлении сервитутов в отношении земел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участков в границах полос отвода а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томобильных дорог общего пользования регионального или межмуниципального значения в целях строительства (реко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струкции), капитального ремонта и эк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струкций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029 11105100 02 0000 120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0,16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по соглашениям об установлении сервитута в отношении земельных учас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ков, находящихся в государственной или муниципальной собственности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000 11105300 00 0000 120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0,25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по соглашениям об установлении сервитута в отношении земельных учас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ков после разграничения государственной собственности на землю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000 11105320 00 0000 120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0,25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по соглашениям об установлении сервитута, заключенным органами испо</w:t>
            </w:r>
            <w:r w:rsidRPr="003D15FA">
              <w:rPr>
                <w:rFonts w:ascii="PT Astra Serif" w:hAnsi="PT Astra Serif"/>
                <w:bCs/>
              </w:rPr>
              <w:t>л</w:t>
            </w:r>
            <w:r w:rsidRPr="003D15FA">
              <w:rPr>
                <w:rFonts w:ascii="PT Astra Serif" w:hAnsi="PT Astra Serif"/>
                <w:bCs/>
              </w:rPr>
              <w:t>нительной власти субъектов Российской Федерации, государственными или мун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ципальными предприятиями либо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ственными или муниципальными учр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ждениями в отношении земельных учас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lastRenderedPageBreak/>
              <w:t>ков, находящихся в собственности субъе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015 11105322 02 0000 120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0,25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Платежи от государственных и муниц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пальных унитарных предприятий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000 11107000 00 0000 120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1381187,35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перечисления части прибыли государственных и муниципальных ун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тарных предприятий, остающейся после уплаты налогов и обязательных платежей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000 11107010 00 0000 120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1381187,35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015 11107012 02 0000 120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1381187,35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использования имущества и прав, находящихся в государственной и муниципальной собственности (за исключ</w:t>
            </w:r>
            <w:r w:rsidRPr="003D15FA">
              <w:rPr>
                <w:rFonts w:ascii="PT Astra Serif" w:hAnsi="PT Astra Serif"/>
                <w:bCs/>
                <w:spacing w:val="-6"/>
              </w:rPr>
              <w:t>е</w:t>
            </w:r>
            <w:r w:rsidRPr="003D15FA">
              <w:rPr>
                <w:rFonts w:ascii="PT Astra Serif" w:hAnsi="PT Astra Serif"/>
                <w:bCs/>
                <w:spacing w:val="-6"/>
              </w:rPr>
              <w:t>нием имущества бюджетных и автономных учреждений, а также имущества госуда</w:t>
            </w:r>
            <w:r w:rsidRPr="003D15FA">
              <w:rPr>
                <w:rFonts w:ascii="PT Astra Serif" w:hAnsi="PT Astra Serif"/>
                <w:bCs/>
                <w:spacing w:val="-6"/>
              </w:rPr>
              <w:t>р</w:t>
            </w:r>
            <w:r w:rsidRPr="003D15FA">
              <w:rPr>
                <w:rFonts w:ascii="PT Astra Serif" w:hAnsi="PT Astra Serif"/>
                <w:bCs/>
                <w:spacing w:val="-6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000 11109000 00 0000 120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3162,06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поступления от использования им</w:t>
            </w:r>
            <w:r w:rsidRPr="003D15FA">
              <w:rPr>
                <w:rFonts w:ascii="PT Astra Serif" w:hAnsi="PT Astra Serif"/>
                <w:bCs/>
                <w:spacing w:val="-6"/>
              </w:rPr>
              <w:t>у</w:t>
            </w:r>
            <w:r w:rsidRPr="003D15FA">
              <w:rPr>
                <w:rFonts w:ascii="PT Astra Serif" w:hAnsi="PT Astra Serif"/>
                <w:bCs/>
                <w:spacing w:val="-6"/>
              </w:rPr>
              <w:t>щества, находящегося в государственной и муниципальной собственности (за исключ</w:t>
            </w:r>
            <w:r w:rsidRPr="003D15FA">
              <w:rPr>
                <w:rFonts w:ascii="PT Astra Serif" w:hAnsi="PT Astra Serif"/>
                <w:bCs/>
                <w:spacing w:val="-6"/>
              </w:rPr>
              <w:t>е</w:t>
            </w:r>
            <w:r w:rsidRPr="003D15FA">
              <w:rPr>
                <w:rFonts w:ascii="PT Astra Serif" w:hAnsi="PT Astra Serif"/>
                <w:bCs/>
                <w:spacing w:val="-6"/>
              </w:rPr>
              <w:t>нием имущества бюджетных и автономных учреждений, а также имущества госуда</w:t>
            </w:r>
            <w:r w:rsidRPr="003D15FA">
              <w:rPr>
                <w:rFonts w:ascii="PT Astra Serif" w:hAnsi="PT Astra Serif"/>
                <w:bCs/>
                <w:spacing w:val="-6"/>
              </w:rPr>
              <w:t>р</w:t>
            </w:r>
            <w:r w:rsidRPr="003D15FA">
              <w:rPr>
                <w:rFonts w:ascii="PT Astra Serif" w:hAnsi="PT Astra Serif"/>
                <w:bCs/>
                <w:spacing w:val="-6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000 11109040 00 0000 120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3162,06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Прочие поступления от использования имущества, находящегося в собственности субъектов Российской Федерации (за 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ключением имущества бюджетных и авт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номных учреждений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Федерации, а также имущества гос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015 11109042 02 0000 120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3162,06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000 11200000 00 0000 000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113866225,63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за негативное воздействие на окр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жающую среду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000 11201000 01 0000 120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73899773,89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E65BF4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E65BF4">
              <w:rPr>
                <w:rFonts w:ascii="PT Astra Serif" w:hAnsi="PT Astra Serif"/>
                <w:bCs/>
              </w:rPr>
              <w:t>Плата за выбросы загрязняющих веществ в атмосферный воздух стационарными об</w:t>
            </w:r>
            <w:r w:rsidRPr="00E65BF4">
              <w:rPr>
                <w:rFonts w:ascii="PT Astra Serif" w:hAnsi="PT Astra Serif"/>
                <w:bCs/>
              </w:rPr>
              <w:t>ъ</w:t>
            </w:r>
            <w:r w:rsidRPr="00E65BF4">
              <w:rPr>
                <w:rFonts w:ascii="PT Astra Serif" w:hAnsi="PT Astra Serif"/>
                <w:bCs/>
              </w:rPr>
              <w:t>ектами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048 11201010 01 0000 120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17330258,26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за сбросы загрязняющих веществ в водные объекты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048 11201030 01 0000 120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-2156764,42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за размещение отходов произво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ства и потребления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000 11201040 01 0000 120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57588199,91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Плата за размещение отходов производства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048 11201041 01 0000 120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54235513,20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за размещение твердых коммунал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отходов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048 11201042 01 0000 120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3352686,71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за выбросы загрязняющих веществ, образующихся при сжигании на факел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установках и (или) рассеивании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путного нефтяного газа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048 11201070 01 0000 120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1138080,14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Платежи при пользовании недрами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000 11202000 00 0000 120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34855911,83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000 11202010 01 0000 120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11192178,80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по участкам недр местного значения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016 11202012 01 0000 120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11192178,80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Регулярные платежи за пользование недрами при пользовании недрами на те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ритории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182 11202030 01 0000 120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22855133,03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за проведение государственной эк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пертизы запасов полезных ископаемых и подземных вод, геологической информ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 предоставляемых в пользование участках недр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000 11202050 01 0000 120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755000,00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Плата за проведение государственной эк</w:t>
            </w:r>
            <w:r w:rsidRPr="003D15FA">
              <w:rPr>
                <w:rFonts w:ascii="PT Astra Serif" w:hAnsi="PT Astra Serif"/>
                <w:bCs/>
                <w:spacing w:val="-6"/>
              </w:rPr>
              <w:t>с</w:t>
            </w:r>
            <w:r w:rsidRPr="003D15FA">
              <w:rPr>
                <w:rFonts w:ascii="PT Astra Serif" w:hAnsi="PT Astra Serif"/>
                <w:bCs/>
                <w:spacing w:val="-6"/>
              </w:rPr>
              <w:t>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</w:t>
            </w:r>
            <w:r w:rsidRPr="003D15FA">
              <w:rPr>
                <w:rFonts w:ascii="PT Astra Serif" w:hAnsi="PT Astra Serif"/>
                <w:bCs/>
                <w:spacing w:val="-6"/>
              </w:rPr>
              <w:t>б</w:t>
            </w:r>
            <w:r w:rsidRPr="003D15FA">
              <w:rPr>
                <w:rFonts w:ascii="PT Astra Serif" w:hAnsi="PT Astra Serif"/>
                <w:bCs/>
                <w:spacing w:val="-6"/>
              </w:rPr>
              <w:t>щераспространенных полезных ископаемых и запасов подземных вод, которые использ</w:t>
            </w:r>
            <w:r w:rsidRPr="003D15FA">
              <w:rPr>
                <w:rFonts w:ascii="PT Astra Serif" w:hAnsi="PT Astra Serif"/>
                <w:bCs/>
                <w:spacing w:val="-6"/>
              </w:rPr>
              <w:t>у</w:t>
            </w:r>
            <w:r w:rsidRPr="003D15FA">
              <w:rPr>
                <w:rFonts w:ascii="PT Astra Serif" w:hAnsi="PT Astra Serif"/>
                <w:bCs/>
                <w:spacing w:val="-6"/>
              </w:rPr>
              <w:t>ются для целей питьевого водоснабжения или технического водоснабжения и объем добычи которых составляет не более 500 к</w:t>
            </w:r>
            <w:r w:rsidRPr="003D15FA">
              <w:rPr>
                <w:rFonts w:ascii="PT Astra Serif" w:hAnsi="PT Astra Serif"/>
                <w:bCs/>
                <w:spacing w:val="-6"/>
              </w:rPr>
              <w:t>у</w:t>
            </w:r>
            <w:r w:rsidRPr="003D15FA">
              <w:rPr>
                <w:rFonts w:ascii="PT Astra Serif" w:hAnsi="PT Astra Serif"/>
                <w:bCs/>
                <w:spacing w:val="-6"/>
              </w:rPr>
              <w:t>бических метров в сутки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016 11202052 01 0000 120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755000,00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000 11202100 00 0000 120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53600,00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Сборы за участие в конкурсе (аукционе) на право пользования участками недр мес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ного значения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016 11202102 02 0000 120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53600,00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за использование лесов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000 11204000 00 0000 120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5110539,91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за использование лесов, распол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женных на землях лесного фонда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000 11204010 00 0000 120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5110539,91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за использование лесов, распол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женных на землях лесного фонда, в части, превышающей минимальный размер арендной платы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016 11204014 02 0000 120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5110539,91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000 11300000 00 0000 000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326104339,80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оказания платных услуг (работ)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000 11301000 00 0000 130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6189067,26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за предоставление сведений и док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ментов, содержащихся в Едином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ственном реестре юридических лиц и в Едином государственном реестре индив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дуальных предпринимателей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182 11301020 01 0000 130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174100,00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333B17">
              <w:rPr>
                <w:rFonts w:ascii="PT Astra Serif" w:hAnsi="PT Astra Serif"/>
                <w:bCs/>
                <w:spacing w:val="-6"/>
              </w:rPr>
              <w:t>Плата за предоставление сведений из Един</w:t>
            </w:r>
            <w:r w:rsidRPr="00333B17">
              <w:rPr>
                <w:rFonts w:ascii="PT Astra Serif" w:hAnsi="PT Astra Serif"/>
                <w:bCs/>
                <w:spacing w:val="-6"/>
              </w:rPr>
              <w:t>о</w:t>
            </w:r>
            <w:r w:rsidRPr="00333B17">
              <w:rPr>
                <w:rFonts w:ascii="PT Astra Serif" w:hAnsi="PT Astra Serif"/>
                <w:bCs/>
                <w:spacing w:val="-6"/>
              </w:rPr>
              <w:t>го государственного реестра недвижимости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321 11301031 01 0000 130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-395,00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Плата за предоставление информации из реестра дисквалифицированных лиц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182 11301190 01 0000 130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за предоставление сведений, док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ментов, содержащихся в государственных реестрах (регистрах)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000 11301400 01 0000 130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104150,00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за предоставление государственн</w:t>
            </w:r>
            <w:r w:rsidRPr="003D15FA">
              <w:rPr>
                <w:rFonts w:ascii="PT Astra Serif" w:hAnsi="PT Astra Serif"/>
                <w:bCs/>
              </w:rPr>
              <w:t>ы</w:t>
            </w:r>
            <w:r w:rsidRPr="003D15FA">
              <w:rPr>
                <w:rFonts w:ascii="PT Astra Serif" w:hAnsi="PT Astra Serif"/>
                <w:bCs/>
              </w:rPr>
              <w:t>ми органами субъектов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рации, казенными учреждениями субъе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тов Российской Федерации сведений, д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кументов, содержащихся в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ных реестрах (регистрах), ведение которых осуществляется данными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ными органами, учреждениями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016 11301410 01 0000 130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104150,00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за оказание услуг по присоедин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нию объектов дорожного сервиса к авт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мобильным дорогам общего пользования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000 11301500 00 0000 130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67685,00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Плата за оказание услуг по присоедин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нию объектов дорожного сервиса к авт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мобильным дорогам общего пользования регионального или межмуниципального значения, зачисляемая в бюджеты субъе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029 11301520 02 0000 130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67685,00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Прочие доходы от оказания платных услуг (работ)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000 11301990 00 0000 130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5833027,26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Прочие доходы от оказания платных услуг (работ) получателями средств федеральн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го бюджета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167 11301991 01 0000 130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017 11301992 02 0000 130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5831227,26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E65BF4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E65BF4">
              <w:rPr>
                <w:rFonts w:ascii="PT Astra Serif" w:hAnsi="PT Astra Serif"/>
                <w:bCs/>
                <w:spacing w:val="-6"/>
              </w:rPr>
              <w:t>Доходы от компенсации затрат государства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000 11302000 00 0000 130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319915272,54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Доходы, поступающие в порядке возм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щения бюджету субъекта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расходов, направленных на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крытие процессуальных издержек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002 11302040 01 0000 130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569565,67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Доходы, поступающие в порядке возм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щения бюджету субъекта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расходов, направленных на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крытие процессуальных издержек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015 11302040 01 0000 130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13397,90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Доходы, поступающие в порядке возм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щения бюджету субъекта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расходов, направленных на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крытие процессуальных издержек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029 11302040 01 0000 130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1585,19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Доходы, поступающие в порядке возм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щения бюджету субъекта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расходов, направленных на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крытие процессуальных издержек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036 11302040 01 0000 130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Доходы, поступающие в порядке возм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щения расходов, понесенных в связи с эксплуатацией имущества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000 11302060 00 0000 130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374285,01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Доходы, поступающие в порядке возм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щения расходов, понесенных в связи с эксплуатацией имущества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002 11302062 02 0000 130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374285,01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Прочие доходы от компенсации затрат государства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000 11302990 00 0000 130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318941438,77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001 11302992 02 0000 130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8104,50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002 11302992 02 0000 130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5925227,10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003 11302992 02 0000 130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746,00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004 11302992 02 0000 130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4180,00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477,49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007 11302992 02 0000 130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65918,36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008 11302992 02 0000 130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8898,81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13664626,21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013 11302992 02 0000 130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313309,98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2599,20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293749,03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017 11302992 02 0000 130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1824509,97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1981564,80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023 11302992 02 0000 130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12190,32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9014898,05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68192843,88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030 11302992 02 0000 130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1042784,83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032 11302992 02 0000 130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510,00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034 11302992 02 0000 130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11953,71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035 11302992 02 0000 130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5305,76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14429350,56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041 11302992 02 0000 130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1972829,33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Прочие доходы от компенсации затрат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200164860,88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</w:rPr>
            </w:pPr>
            <w:r w:rsidRPr="00333B17">
              <w:rPr>
                <w:rFonts w:ascii="PT Astra Serif" w:hAnsi="PT Astra Serif"/>
                <w:b/>
                <w:bCs/>
                <w:spacing w:val="-6"/>
              </w:rPr>
              <w:t>ДОХОДЫ ОТ ПРОДАЖИ МАТЕР</w:t>
            </w:r>
            <w:r w:rsidRPr="00333B17">
              <w:rPr>
                <w:rFonts w:ascii="PT Astra Serif" w:hAnsi="PT Astra Serif"/>
                <w:b/>
                <w:bCs/>
                <w:spacing w:val="-6"/>
              </w:rPr>
              <w:t>И</w:t>
            </w:r>
            <w:r w:rsidRPr="00333B17">
              <w:rPr>
                <w:rFonts w:ascii="PT Astra Serif" w:hAnsi="PT Astra Serif"/>
                <w:b/>
                <w:bCs/>
                <w:spacing w:val="-6"/>
              </w:rPr>
              <w:t>АЛЬНЫХ И НЕМАТЕРИАЛЬНЫХ А</w:t>
            </w:r>
            <w:r w:rsidRPr="00333B17">
              <w:rPr>
                <w:rFonts w:ascii="PT Astra Serif" w:hAnsi="PT Astra Serif"/>
                <w:b/>
                <w:bCs/>
                <w:spacing w:val="-6"/>
              </w:rPr>
              <w:t>К</w:t>
            </w:r>
            <w:r w:rsidRPr="00333B17">
              <w:rPr>
                <w:rFonts w:ascii="PT Astra Serif" w:hAnsi="PT Astra Serif"/>
                <w:b/>
                <w:bCs/>
                <w:spacing w:val="-6"/>
              </w:rPr>
              <w:t>ТИВОВ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000 11400000 00 0000 000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2388191,69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Доходы от реализации имущества, наход</w:t>
            </w:r>
            <w:r w:rsidRPr="003D15FA">
              <w:rPr>
                <w:rFonts w:ascii="PT Astra Serif" w:hAnsi="PT Astra Serif"/>
                <w:bCs/>
                <w:spacing w:val="-6"/>
              </w:rPr>
              <w:t>я</w:t>
            </w:r>
            <w:r w:rsidRPr="003D15FA">
              <w:rPr>
                <w:rFonts w:ascii="PT Astra Serif" w:hAnsi="PT Astra Serif"/>
                <w:bCs/>
                <w:spacing w:val="-6"/>
              </w:rPr>
              <w:t xml:space="preserve">щегося в государственной и муниципальной собственности (за исключением движимого </w:t>
            </w:r>
            <w:r w:rsidRPr="003D15FA">
              <w:rPr>
                <w:rFonts w:ascii="PT Astra Serif" w:hAnsi="PT Astra Serif"/>
                <w:bCs/>
                <w:spacing w:val="-6"/>
              </w:rPr>
              <w:lastRenderedPageBreak/>
              <w:t>имущества бюджетных и автономных учр</w:t>
            </w:r>
            <w:r w:rsidRPr="003D15FA">
              <w:rPr>
                <w:rFonts w:ascii="PT Astra Serif" w:hAnsi="PT Astra Serif"/>
                <w:bCs/>
                <w:spacing w:val="-6"/>
              </w:rPr>
              <w:t>е</w:t>
            </w:r>
            <w:r w:rsidRPr="003D15FA">
              <w:rPr>
                <w:rFonts w:ascii="PT Astra Serif" w:hAnsi="PT Astra Serif"/>
                <w:bCs/>
                <w:spacing w:val="-6"/>
              </w:rPr>
              <w:t>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000 11402000 00 0000 000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2359873,92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Доходы от реализации имущества, нах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дящегося в собственности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(за исключением дв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жимого имущества бюджетных и автоно</w:t>
            </w:r>
            <w:r w:rsidRPr="003D15FA">
              <w:rPr>
                <w:rFonts w:ascii="PT Astra Serif" w:hAnsi="PT Astra Serif"/>
                <w:bCs/>
              </w:rPr>
              <w:t>м</w:t>
            </w:r>
            <w:r w:rsidRPr="003D15FA">
              <w:rPr>
                <w:rFonts w:ascii="PT Astra Serif" w:hAnsi="PT Astra Serif"/>
                <w:bCs/>
              </w:rPr>
              <w:t>ных учреждений субъектов Российской Федерации, а также имущества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ственных унитарных предприятий субъе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000 11402020 02 0000 410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1673209,00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рации, а также имущества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ных унитарных предприятий субъектов Российской Федерации, в том числе казе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ных), в части реализации основных средств по указанному имуществу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015 11402023 02 0000 410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1673209,00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реализации имущества, нах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дящегося в собственности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(за исключением имущества бюджетных и автономных учреждений субъектов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рации, а также имущества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ных унитарных предприятий субъектов Российской Федерации, в том числе казе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ных), в части реализации материальных запасов по указанному имуществу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000 11402020 02 0000 440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686664,92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реализации имущества, нах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дящегося в оперативном управлении учреждений, находящихся в ведении орг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015 11402022 02 0000 440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686664,92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продажи земельных участков, находящихся в государственной и мун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ципальной собственности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000 11406000 00 0000 430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28317,77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ждений)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000 11406020 00 0000 430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28317,77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 xml:space="preserve">Доходы от продажи земельных участков, находящихся в собственности субъектов Российской Федерации (за исключением </w:t>
            </w:r>
            <w:r w:rsidRPr="003D15FA">
              <w:rPr>
                <w:rFonts w:ascii="PT Astra Serif" w:hAnsi="PT Astra Serif"/>
                <w:bCs/>
              </w:rPr>
              <w:lastRenderedPageBreak/>
              <w:t>земельных участков бюджетных и авт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номных учреждений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015 11406022 02 0000 430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28317,77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lastRenderedPageBreak/>
              <w:t>АДМИНИСТРАТИВНЫЕ ПЛАТЕЖИ И СБОРЫ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000 11500000 00 0000 000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17038520,14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Платежи, взимаемые государственными и муниципальными органами (организаци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ми) за выполнение определенных функций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000 11502000 00 0000 140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17008016,14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Платежи, взимаемые государственными органами (организациями)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за выполнение опр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деленных функций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010 11502020 02 0000 140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16972080,01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Платежи, взимаемые государственными органами (организациями)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за выполнение опр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деленных функций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015 11502020 02 0000 140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16300,00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Платежи, взимаемые государственными органами (организациями)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за выполнение опр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деленных функций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029 11502020 02 0000 140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19636,13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Сборы, вносимые заказчиками документ</w:t>
            </w:r>
            <w:r w:rsidRPr="003D15FA">
              <w:rPr>
                <w:rFonts w:ascii="PT Astra Serif" w:hAnsi="PT Astra Serif"/>
                <w:bCs/>
                <w:spacing w:val="-6"/>
              </w:rPr>
              <w:t>а</w:t>
            </w:r>
            <w:r w:rsidRPr="003D15FA">
              <w:rPr>
                <w:rFonts w:ascii="PT Astra Serif" w:hAnsi="PT Astra Serif"/>
                <w:bCs/>
                <w:spacing w:val="-6"/>
              </w:rPr>
              <w:t>ции, подлежащей государственной эколог</w:t>
            </w:r>
            <w:r w:rsidRPr="003D15FA">
              <w:rPr>
                <w:rFonts w:ascii="PT Astra Serif" w:hAnsi="PT Astra Serif"/>
                <w:bCs/>
                <w:spacing w:val="-6"/>
              </w:rPr>
              <w:t>и</w:t>
            </w:r>
            <w:r w:rsidRPr="003D15FA">
              <w:rPr>
                <w:rFonts w:ascii="PT Astra Serif" w:hAnsi="PT Astra Serif"/>
                <w:bCs/>
                <w:spacing w:val="-6"/>
              </w:rPr>
              <w:t>ческой экспертизе, рассчитанные в соотве</w:t>
            </w:r>
            <w:r w:rsidRPr="003D15FA">
              <w:rPr>
                <w:rFonts w:ascii="PT Astra Serif" w:hAnsi="PT Astra Serif"/>
                <w:bCs/>
                <w:spacing w:val="-6"/>
              </w:rPr>
              <w:t>т</w:t>
            </w:r>
            <w:r w:rsidRPr="003D15FA">
              <w:rPr>
                <w:rFonts w:ascii="PT Astra Serif" w:hAnsi="PT Astra Serif"/>
                <w:bCs/>
                <w:spacing w:val="-6"/>
              </w:rPr>
              <w:t>ствии со сметой расходов на проведение го</w:t>
            </w:r>
            <w:r w:rsidRPr="003D15FA">
              <w:rPr>
                <w:rFonts w:ascii="PT Astra Serif" w:hAnsi="PT Astra Serif"/>
                <w:bCs/>
                <w:spacing w:val="-6"/>
              </w:rPr>
              <w:t>с</w:t>
            </w:r>
            <w:r w:rsidRPr="003D15FA">
              <w:rPr>
                <w:rFonts w:ascii="PT Astra Serif" w:hAnsi="PT Astra Serif"/>
                <w:bCs/>
                <w:spacing w:val="-6"/>
              </w:rPr>
              <w:t>ударственной экологической экспертизы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000 11507000 01 0000 140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30504,00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Сборы, вносимые заказчиками документ</w:t>
            </w:r>
            <w:r w:rsidRPr="003D15FA">
              <w:rPr>
                <w:rFonts w:ascii="PT Astra Serif" w:hAnsi="PT Astra Serif"/>
                <w:bCs/>
                <w:spacing w:val="-6"/>
              </w:rPr>
              <w:t>а</w:t>
            </w:r>
            <w:r w:rsidRPr="003D15FA">
              <w:rPr>
                <w:rFonts w:ascii="PT Astra Serif" w:hAnsi="PT Astra Serif"/>
                <w:bCs/>
                <w:spacing w:val="-6"/>
              </w:rPr>
              <w:t>ции, подлежащей государственной эколог</w:t>
            </w:r>
            <w:r w:rsidRPr="003D15FA">
              <w:rPr>
                <w:rFonts w:ascii="PT Astra Serif" w:hAnsi="PT Astra Serif"/>
                <w:bCs/>
                <w:spacing w:val="-6"/>
              </w:rPr>
              <w:t>и</w:t>
            </w:r>
            <w:r w:rsidRPr="003D15FA">
              <w:rPr>
                <w:rFonts w:ascii="PT Astra Serif" w:hAnsi="PT Astra Serif"/>
                <w:bCs/>
                <w:spacing w:val="-6"/>
              </w:rPr>
              <w:t>ческой экспертизе, организация и проведение которой осуществляются органами госуда</w:t>
            </w:r>
            <w:r w:rsidRPr="003D15FA">
              <w:rPr>
                <w:rFonts w:ascii="PT Astra Serif" w:hAnsi="PT Astra Serif"/>
                <w:bCs/>
                <w:spacing w:val="-6"/>
              </w:rPr>
              <w:t>р</w:t>
            </w:r>
            <w:r w:rsidRPr="003D15FA">
              <w:rPr>
                <w:rFonts w:ascii="PT Astra Serif" w:hAnsi="PT Astra Serif"/>
                <w:bCs/>
                <w:spacing w:val="-6"/>
              </w:rPr>
              <w:t>ственной власти субъектов Российской Ф</w:t>
            </w:r>
            <w:r w:rsidRPr="003D15FA">
              <w:rPr>
                <w:rFonts w:ascii="PT Astra Serif" w:hAnsi="PT Astra Serif"/>
                <w:bCs/>
                <w:spacing w:val="-6"/>
              </w:rPr>
              <w:t>е</w:t>
            </w:r>
            <w:r w:rsidRPr="003D15FA">
              <w:rPr>
                <w:rFonts w:ascii="PT Astra Serif" w:hAnsi="PT Astra Serif"/>
                <w:bCs/>
                <w:spacing w:val="-6"/>
              </w:rPr>
              <w:t>дерации, рассчитанные в соответствии со сметой расходов на проведение госуда</w:t>
            </w:r>
            <w:r w:rsidRPr="003D15FA">
              <w:rPr>
                <w:rFonts w:ascii="PT Astra Serif" w:hAnsi="PT Astra Serif"/>
                <w:bCs/>
                <w:spacing w:val="-6"/>
              </w:rPr>
              <w:t>р</w:t>
            </w:r>
            <w:r w:rsidRPr="003D15FA">
              <w:rPr>
                <w:rFonts w:ascii="PT Astra Serif" w:hAnsi="PT Astra Serif"/>
                <w:bCs/>
                <w:spacing w:val="-6"/>
              </w:rPr>
              <w:t>ственной экологической экспертизы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016 11507020 01 0000 140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30504,00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ШТРАФЫ, САНКЦИИ, ВОЗМЕЩ</w:t>
            </w:r>
            <w:r w:rsidRPr="00333B17">
              <w:rPr>
                <w:rFonts w:ascii="PT Astra Serif" w:hAnsi="PT Astra Serif"/>
                <w:b/>
                <w:bCs/>
              </w:rPr>
              <w:t>Е</w:t>
            </w:r>
            <w:r w:rsidRPr="00333B17">
              <w:rPr>
                <w:rFonts w:ascii="PT Astra Serif" w:hAnsi="PT Astra Serif"/>
                <w:b/>
                <w:bCs/>
              </w:rPr>
              <w:t>НИЕ УЩЕРБА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000 11600000 00 0000 000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1180347831,52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Кодексом Российской Федерации об административных правонарушениях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000 11601000 01 0000 140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1155529731,89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5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ния, посягающие на права граждан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000 11601050 01 0000 140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941057,36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5 Кодекса Российской Федерации об административных правонарушениях, за а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министративные правонарушения, посяга</w:t>
            </w:r>
            <w:r w:rsidRPr="003D15FA">
              <w:rPr>
                <w:rFonts w:ascii="PT Astra Serif" w:hAnsi="PT Astra Serif"/>
                <w:bCs/>
                <w:spacing w:val="-6"/>
              </w:rPr>
              <w:t>ю</w:t>
            </w:r>
            <w:r w:rsidRPr="003D15FA">
              <w:rPr>
                <w:rFonts w:ascii="PT Astra Serif" w:hAnsi="PT Astra Serif"/>
                <w:bCs/>
                <w:spacing w:val="-6"/>
              </w:rPr>
              <w:t>щие на права граждан, налагаемые мировыми судьями, комиссиями по делам несоверше</w:t>
            </w:r>
            <w:r w:rsidRPr="003D15FA">
              <w:rPr>
                <w:rFonts w:ascii="PT Astra Serif" w:hAnsi="PT Astra Serif"/>
                <w:bCs/>
                <w:spacing w:val="-6"/>
              </w:rPr>
              <w:t>н</w:t>
            </w:r>
            <w:r w:rsidRPr="003D15FA">
              <w:rPr>
                <w:rFonts w:ascii="PT Astra Serif" w:hAnsi="PT Astra Serif"/>
                <w:bCs/>
                <w:spacing w:val="-6"/>
              </w:rPr>
              <w:t>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018 11601053 01 0000 140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5 Кодекса Российской Федерации об административных правонарушениях, за а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министративные правонарушения, посяга</w:t>
            </w:r>
            <w:r w:rsidRPr="003D15FA">
              <w:rPr>
                <w:rFonts w:ascii="PT Astra Serif" w:hAnsi="PT Astra Serif"/>
                <w:bCs/>
                <w:spacing w:val="-6"/>
              </w:rPr>
              <w:t>ю</w:t>
            </w:r>
            <w:r w:rsidRPr="003D15FA">
              <w:rPr>
                <w:rFonts w:ascii="PT Astra Serif" w:hAnsi="PT Astra Serif"/>
                <w:bCs/>
                <w:spacing w:val="-6"/>
              </w:rPr>
              <w:lastRenderedPageBreak/>
              <w:t>щие на права граждан, налагаемые мировыми судьями, комиссиями по делам несоверше</w:t>
            </w:r>
            <w:r w:rsidRPr="003D15FA">
              <w:rPr>
                <w:rFonts w:ascii="PT Astra Serif" w:hAnsi="PT Astra Serif"/>
                <w:bCs/>
                <w:spacing w:val="-6"/>
              </w:rPr>
              <w:t>н</w:t>
            </w:r>
            <w:r w:rsidRPr="003D15FA">
              <w:rPr>
                <w:rFonts w:ascii="PT Astra Serif" w:hAnsi="PT Astra Serif"/>
                <w:bCs/>
                <w:spacing w:val="-6"/>
              </w:rPr>
              <w:t>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036 11601053 01 0000 140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841057,36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6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ния, посягающие на здоровье, санитарно-эпидемиологическое благополучие нас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ления и общественную нравственность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000 11601060 01 0000 140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5877013,50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6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ния, посягающие на здоровье, санитарно-эпидемиологическое благополучие нас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ления и общественную нравственность, налагаемые мировыми судьями, комисс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ями по делам несовершеннолетних и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036 11601063 01 0000 140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5877013,50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7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 области охраны собственности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000 11601070 01 0000 140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5945558,44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7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 области охраны собственности, налагаемые должностными лицами орг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нов исполнительной власти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учреждениями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007 11601072 01 0000 140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2492949,66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7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 области охраны собственности, налагаемые должностными лицами орг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нов исполнительной власти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учреждениями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013 11601072 01 0000 140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362402,69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7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 области охраны собственности, налагаемые должностными лицами орг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нов исполнительной власти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учреждениями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016 11601072 01 0000 140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58922,52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7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lastRenderedPageBreak/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 области охраны собственности, налагаемые должностными лицами орг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нов исполнительной власти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учреждениями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043 11601072 01 0000 140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232298,75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7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 области охраны собственности, налагаемые должностными лицами орг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нов исполнительной власти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учреждениями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500 11601072 01 0000 140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7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 области охраны собственности, налагаемые мировыми судьями, комисс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ями по делам несовершеннолетних и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036 11601073 01 0000 140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2769234,82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7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 области охраны собственности, налагаемые мировыми судьями, комисс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ями по делам несовершеннолетних и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043 11601073 01 0000 140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-250,00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8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 области охраны окружающей среды и природопользования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000 11601080 01 0000 140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4493794,52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8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 области охраны окружающей среды и природопользования, налагаемые дол</w:t>
            </w:r>
            <w:r w:rsidRPr="003D15FA">
              <w:rPr>
                <w:rFonts w:ascii="PT Astra Serif" w:hAnsi="PT Astra Serif"/>
                <w:bCs/>
              </w:rPr>
              <w:t>ж</w:t>
            </w:r>
            <w:r w:rsidRPr="003D15FA">
              <w:rPr>
                <w:rFonts w:ascii="PT Astra Serif" w:hAnsi="PT Astra Serif"/>
                <w:bCs/>
              </w:rPr>
              <w:t>ностными лицами органов исполнительной власти субъектов Российской Федерации, учреждениями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010 11601082 01 0000 140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8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 области охраны окружающей среды и природопользования, налагаемые дол</w:t>
            </w:r>
            <w:r w:rsidRPr="003D15FA">
              <w:rPr>
                <w:rFonts w:ascii="PT Astra Serif" w:hAnsi="PT Astra Serif"/>
                <w:bCs/>
              </w:rPr>
              <w:t>ж</w:t>
            </w:r>
            <w:r w:rsidRPr="003D15FA">
              <w:rPr>
                <w:rFonts w:ascii="PT Astra Serif" w:hAnsi="PT Astra Serif"/>
                <w:bCs/>
              </w:rPr>
              <w:lastRenderedPageBreak/>
              <w:t>ностными лицами органов исполнительной власти субъектов Российской Федерации, учреждениями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016 11601082 01 0000 140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3351243,63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E65BF4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E65BF4">
              <w:rPr>
                <w:rFonts w:ascii="PT Astra Serif" w:hAnsi="PT Astra Serif"/>
                <w:bCs/>
                <w:spacing w:val="-6"/>
              </w:rPr>
              <w:lastRenderedPageBreak/>
              <w:t>Административные штрафы, установленные главой 8 Кодекса Российской Федерации об административных правонарушениях, за а</w:t>
            </w:r>
            <w:r w:rsidRPr="00E65BF4">
              <w:rPr>
                <w:rFonts w:ascii="PT Astra Serif" w:hAnsi="PT Astra Serif"/>
                <w:bCs/>
                <w:spacing w:val="-6"/>
              </w:rPr>
              <w:t>д</w:t>
            </w:r>
            <w:r w:rsidRPr="00E65BF4">
              <w:rPr>
                <w:rFonts w:ascii="PT Astra Serif" w:hAnsi="PT Astra Serif"/>
                <w:bCs/>
                <w:spacing w:val="-6"/>
              </w:rPr>
              <w:t>министративные правонарушения в области охраны окружающей среды и природопол</w:t>
            </w:r>
            <w:r w:rsidRPr="00E65BF4">
              <w:rPr>
                <w:rFonts w:ascii="PT Astra Serif" w:hAnsi="PT Astra Serif"/>
                <w:bCs/>
                <w:spacing w:val="-6"/>
              </w:rPr>
              <w:t>ь</w:t>
            </w:r>
            <w:r w:rsidRPr="00E65BF4">
              <w:rPr>
                <w:rFonts w:ascii="PT Astra Serif" w:hAnsi="PT Astra Serif"/>
                <w:bCs/>
                <w:spacing w:val="-6"/>
              </w:rPr>
              <w:t>зования, налагаемые должностными лицами органов исполнительной власти субъектов Российской Федерации, учреждениями суб</w:t>
            </w:r>
            <w:r w:rsidRPr="00E65BF4">
              <w:rPr>
                <w:rFonts w:ascii="PT Astra Serif" w:hAnsi="PT Astra Serif"/>
                <w:bCs/>
                <w:spacing w:val="-6"/>
              </w:rPr>
              <w:t>ъ</w:t>
            </w:r>
            <w:r w:rsidRPr="00E65BF4">
              <w:rPr>
                <w:rFonts w:ascii="PT Astra Serif" w:hAnsi="PT Astra Serif"/>
                <w:bCs/>
                <w:spacing w:val="-6"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043 11601082 01 0000 140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413956,25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8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 области охраны окружающей среды и природопользования, налагаемые мир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выми судьями, комиссиями по делам нес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036 11601083 01 0000 140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723594,64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9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 промышленности, строительстве и энергетике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000 11601090 01 0000 140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5095285,07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9 Кодекса Российской Федерации об административных правонарушениях, за а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министративные правонарушения в пр</w:t>
            </w:r>
            <w:r w:rsidRPr="003D15FA">
              <w:rPr>
                <w:rFonts w:ascii="PT Astra Serif" w:hAnsi="PT Astra Serif"/>
                <w:bCs/>
                <w:spacing w:val="-6"/>
              </w:rPr>
              <w:t>о</w:t>
            </w:r>
            <w:r w:rsidRPr="003D15FA">
              <w:rPr>
                <w:rFonts w:ascii="PT Astra Serif" w:hAnsi="PT Astra Serif"/>
                <w:bCs/>
                <w:spacing w:val="-6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3D15FA">
              <w:rPr>
                <w:rFonts w:ascii="PT Astra Serif" w:hAnsi="PT Astra Serif"/>
                <w:bCs/>
                <w:spacing w:val="-6"/>
              </w:rPr>
              <w:t>й</w:t>
            </w:r>
            <w:r w:rsidRPr="003D15FA">
              <w:rPr>
                <w:rFonts w:ascii="PT Astra Serif" w:hAnsi="PT Astra Serif"/>
                <w:bCs/>
                <w:spacing w:val="-6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010 11601092 01 0000 140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36759,06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9 Кодекса Российской Федерации об административных правонарушениях, за а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министративные правонарушения в пр</w:t>
            </w:r>
            <w:r w:rsidRPr="003D15FA">
              <w:rPr>
                <w:rFonts w:ascii="PT Astra Serif" w:hAnsi="PT Astra Serif"/>
                <w:bCs/>
                <w:spacing w:val="-6"/>
              </w:rPr>
              <w:t>о</w:t>
            </w:r>
            <w:r w:rsidRPr="003D15FA">
              <w:rPr>
                <w:rFonts w:ascii="PT Astra Serif" w:hAnsi="PT Astra Serif"/>
                <w:bCs/>
                <w:spacing w:val="-6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3D15FA">
              <w:rPr>
                <w:rFonts w:ascii="PT Astra Serif" w:hAnsi="PT Astra Serif"/>
                <w:bCs/>
                <w:spacing w:val="-6"/>
              </w:rPr>
              <w:t>й</w:t>
            </w:r>
            <w:r w:rsidRPr="003D15FA">
              <w:rPr>
                <w:rFonts w:ascii="PT Astra Serif" w:hAnsi="PT Astra Serif"/>
                <w:bCs/>
                <w:spacing w:val="-6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013 11601092 01 0000 140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9 Кодекса Российской Федерации об административных правонарушениях, за а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министративные правонарушения в пр</w:t>
            </w:r>
            <w:r w:rsidRPr="003D15FA">
              <w:rPr>
                <w:rFonts w:ascii="PT Astra Serif" w:hAnsi="PT Astra Serif"/>
                <w:bCs/>
                <w:spacing w:val="-6"/>
              </w:rPr>
              <w:t>о</w:t>
            </w:r>
            <w:r w:rsidRPr="003D15FA">
              <w:rPr>
                <w:rFonts w:ascii="PT Astra Serif" w:hAnsi="PT Astra Serif"/>
                <w:bCs/>
                <w:spacing w:val="-6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3D15FA">
              <w:rPr>
                <w:rFonts w:ascii="PT Astra Serif" w:hAnsi="PT Astra Serif"/>
                <w:bCs/>
                <w:spacing w:val="-6"/>
              </w:rPr>
              <w:t>й</w:t>
            </w:r>
            <w:r w:rsidRPr="003D15FA">
              <w:rPr>
                <w:rFonts w:ascii="PT Astra Serif" w:hAnsi="PT Astra Serif"/>
                <w:bCs/>
                <w:spacing w:val="-6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027 11601092 01 0000 140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4937137,11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lastRenderedPageBreak/>
              <w:t>Административные штрафы, установленные главой 9 Кодекса Российской Федерации об административных правонарушениях, за а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министративные правонарушения в пр</w:t>
            </w:r>
            <w:r w:rsidRPr="003D15FA">
              <w:rPr>
                <w:rFonts w:ascii="PT Astra Serif" w:hAnsi="PT Astra Serif"/>
                <w:bCs/>
                <w:spacing w:val="-6"/>
              </w:rPr>
              <w:t>о</w:t>
            </w:r>
            <w:r w:rsidRPr="003D15FA">
              <w:rPr>
                <w:rFonts w:ascii="PT Astra Serif" w:hAnsi="PT Astra Serif"/>
                <w:bCs/>
                <w:spacing w:val="-6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3D15FA">
              <w:rPr>
                <w:rFonts w:ascii="PT Astra Serif" w:hAnsi="PT Astra Serif"/>
                <w:bCs/>
                <w:spacing w:val="-6"/>
              </w:rPr>
              <w:t>й</w:t>
            </w:r>
            <w:r w:rsidRPr="003D15FA">
              <w:rPr>
                <w:rFonts w:ascii="PT Astra Serif" w:hAnsi="PT Astra Serif"/>
                <w:bCs/>
                <w:spacing w:val="-6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499 11601092 01 0000 140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9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 промышленности, строительстве и энергетике, налагаемые мировыми судь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ми, комиссиями по делам несовершенн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013 11601093 01 0000 140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29550,00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9 Кодекса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об административных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ниях, за административные правонаруш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 промышленности, строительстве и энергетике, налагаемые мировыми судь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ми, комиссиями по делам несовершенн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036 11601093 01 0000 140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86839,90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10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сельском хозяйстве, ветеринарии и мелиорации земель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000 11601100 01 0000 140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10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сельском хозяйстве, ветеринарии и мелиорации земель, налагаемые мир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выми судьями, комиссиями по делам нес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036 11601103 01 0000 140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11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на транспорте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000 11601110 01 0000 140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28825,13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11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на транспорте, налагаемые мир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выми судьями, комиссиями по делам нес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036 11601113 01 0000 140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28825,13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12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lastRenderedPageBreak/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дорожного движения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000 11601120 01 0000 140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1088594225,37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12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дарственных органов, учреждений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106 11601121 01 0000 140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1785620,51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12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дарственных органов, учреждений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153 11601121 01 0000 140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3250,00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12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дарственных органов, учреждений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180 11601121 01 0000 140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25500,00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12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дарственных органов, учреждений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187 11601121 01 0000 140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49500,00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12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дарственных органов, учреждений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188 11601121 01 0000 140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954751032,29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12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дорожного движения, налагаемые должностными лицами орг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нов исполнительной власти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учреждениями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010 11601122 01 0000 140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3200,00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12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lastRenderedPageBreak/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дорожного движения, налагаемые мировыми судьями, комисс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ями по делам несовершеннолетних и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036 11601123 01 0000 140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-169706,80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12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дорожного движения, налагаемые мировыми судьями, комисс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ями по делам несовершеннолетних и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188 11601123 01 0000 140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132145829,37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13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связи и информации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000 11601130 01 0000 140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498871,25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13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связи и информации, налагаемые должностными лицами орг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нов исполнительной власти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учреждениями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027 11601132 01 0000 140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65099,32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13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связи и информации, налагаемые мировыми судьями, комисс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ями по делам несовершеннолетних и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013 11601133 01 0000 140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13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связи и информации, налагаемые мировыми судьями, комисс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ями по делам несовершеннолетних и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036 11601133 01 0000 140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426271,93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14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предпринимательской деятельности и деятельности саморегул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руемых организаций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000 11601140 01 0000 140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10060153,63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14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lastRenderedPageBreak/>
              <w:t>шения в области предпринимательской деятельности и деятельности саморегул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руемых организаций, налагаемые дол</w:t>
            </w:r>
            <w:r w:rsidRPr="003D15FA">
              <w:rPr>
                <w:rFonts w:ascii="PT Astra Serif" w:hAnsi="PT Astra Serif"/>
                <w:bCs/>
              </w:rPr>
              <w:t>ж</w:t>
            </w:r>
            <w:r w:rsidRPr="003D15FA">
              <w:rPr>
                <w:rFonts w:ascii="PT Astra Serif" w:hAnsi="PT Astra Serif"/>
                <w:bCs/>
              </w:rPr>
              <w:t>ностными лицами органов исполнительной власти субъектов Российской Федерации, учреждениями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013 11601142 01 0000 140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3109077,80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14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предпринимательской деятельности и деятельности саморегул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руемых организаций, налагаемые дол</w:t>
            </w:r>
            <w:r w:rsidRPr="003D15FA">
              <w:rPr>
                <w:rFonts w:ascii="PT Astra Serif" w:hAnsi="PT Astra Serif"/>
                <w:bCs/>
              </w:rPr>
              <w:t>ж</w:t>
            </w:r>
            <w:r w:rsidRPr="003D15FA">
              <w:rPr>
                <w:rFonts w:ascii="PT Astra Serif" w:hAnsi="PT Astra Serif"/>
                <w:bCs/>
              </w:rPr>
              <w:t>ностными лицами органов исполнительной власти субъектов Российской Федерации, учреждениями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027 11601142 01 0000 140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181596,77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14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предпринимательской деятельности и деятельности саморегул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руемых организаций, налагаемые миров</w:t>
            </w:r>
            <w:r w:rsidRPr="003D15FA">
              <w:rPr>
                <w:rFonts w:ascii="PT Astra Serif" w:hAnsi="PT Astra Serif"/>
                <w:bCs/>
              </w:rPr>
              <w:t>ы</w:t>
            </w:r>
            <w:r w:rsidRPr="003D15FA">
              <w:rPr>
                <w:rFonts w:ascii="PT Astra Serif" w:hAnsi="PT Astra Serif"/>
                <w:bCs/>
              </w:rPr>
              <w:t>ми судьями, комиссиями по делам нес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013 11601143 01 0000 140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673942,07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14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предпринимательской деятельности и деятельности саморегул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руемых организаций, налагаемые миров</w:t>
            </w:r>
            <w:r w:rsidRPr="003D15FA">
              <w:rPr>
                <w:rFonts w:ascii="PT Astra Serif" w:hAnsi="PT Astra Serif"/>
                <w:bCs/>
              </w:rPr>
              <w:t>ы</w:t>
            </w:r>
            <w:r w:rsidRPr="003D15FA">
              <w:rPr>
                <w:rFonts w:ascii="PT Astra Serif" w:hAnsi="PT Astra Serif"/>
                <w:bCs/>
              </w:rPr>
              <w:t>ми судьями, комиссиями по делам нес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036 11601143 01 0000 140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6095536,99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15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финансов, налогов и сб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ров, страхования, рынка ценных бумаг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000 11601150 01 0000 140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1676504,36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D15FA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15 Кодекса Российской Федерации об административных правонарушениях, за а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министративные правонарушения в области финансов, налогов и сборов, страхования, рынка ценных бумаг (за исключением штр</w:t>
            </w:r>
            <w:r w:rsidRPr="003D15FA">
              <w:rPr>
                <w:rFonts w:ascii="PT Astra Serif" w:hAnsi="PT Astra Serif"/>
                <w:bCs/>
                <w:spacing w:val="-6"/>
              </w:rPr>
              <w:t>а</w:t>
            </w:r>
            <w:r w:rsidRPr="003D15FA">
              <w:rPr>
                <w:rFonts w:ascii="PT Astra Serif" w:hAnsi="PT Astra Serif"/>
                <w:bCs/>
                <w:spacing w:val="-6"/>
              </w:rPr>
              <w:t>фов, указанных в пункте 6 статьи 46 Бю</w:t>
            </w:r>
            <w:r w:rsidRPr="003D15FA">
              <w:rPr>
                <w:rFonts w:ascii="PT Astra Serif" w:hAnsi="PT Astra Serif"/>
                <w:bCs/>
                <w:spacing w:val="-6"/>
              </w:rPr>
              <w:t>д</w:t>
            </w:r>
            <w:r w:rsidRPr="003D15FA">
              <w:rPr>
                <w:rFonts w:ascii="PT Astra Serif" w:hAnsi="PT Astra Serif"/>
                <w:bCs/>
                <w:spacing w:val="-6"/>
              </w:rPr>
              <w:t>жетного кодекса Российской Федерации), налагаемые должностными лицами органов исполнительной власти субъектов Росси</w:t>
            </w:r>
            <w:r w:rsidRPr="003D15FA">
              <w:rPr>
                <w:rFonts w:ascii="PT Astra Serif" w:hAnsi="PT Astra Serif"/>
                <w:bCs/>
                <w:spacing w:val="-6"/>
              </w:rPr>
              <w:t>й</w:t>
            </w:r>
            <w:r w:rsidRPr="003D15FA">
              <w:rPr>
                <w:rFonts w:ascii="PT Astra Serif" w:hAnsi="PT Astra Serif"/>
                <w:bCs/>
                <w:spacing w:val="-6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500 11601152 01 0000 140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15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финансов, налогов и сб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ров, страхования, рынка ценных бумаг (за исключением штрафов, указанных в пун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те 6 статьи 46 Бюджетного кодекса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Федерации), налагаемые миров</w:t>
            </w:r>
            <w:r w:rsidRPr="003D15FA">
              <w:rPr>
                <w:rFonts w:ascii="PT Astra Serif" w:hAnsi="PT Astra Serif"/>
                <w:bCs/>
              </w:rPr>
              <w:t>ы</w:t>
            </w:r>
            <w:r w:rsidRPr="003D15FA">
              <w:rPr>
                <w:rFonts w:ascii="PT Astra Serif" w:hAnsi="PT Astra Serif"/>
                <w:bCs/>
              </w:rPr>
              <w:t>ми судьями, комиссиями по делам нес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036 11601153 01 0000 140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1394172,75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15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финансов, связанные с нецелевым использованием бюджетных средств, невозвратом либо несвоевреме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 возвратом бюджетного кредита, неп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речислением либо несвоевременным пер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числением платы за пользование бюдже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ным кредитом, нарушением условий предоставления бюджетного кредита, нарушением порядка и (или) условий предоставления (расходования) межбю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жетных трансфертов, нарушением условий предоставления бюджетных инвестиций, субсидий юридическим лицам, индивид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032 11601156 01 0000 140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131388,53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15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финансов, связанные с нецелевым использованием бюджетных средств, невозвратом либо несвоевреме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 возвратом бюджетного кредита, неп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речислением либо несвоевременным пер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числением платы за пользование бюдже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ным кредитом, нарушением условий предоставления бюджетного кредита, нарушением порядка и (или) условий предоставления (расходования) межбю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жетных трансфертов, нарушением условий предоставления бюджетных инвестиций, субсидий юридическим лицам, индивид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500 11601156 01 0000 140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120943,08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16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таможенного дела (нар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шение таможенных правил)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000 11601160 01 0000 140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7484,30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16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таможенного дела (нар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шение таможенных правил), налагаемые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036 11601163 01 0000 140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7484,30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17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шения, посягающие на институты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власти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000 11601170 01 0000 140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220459,21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17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шения, посягающие на институты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власти, налагаемые мировыми судьями, комиссиями по делам несове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036 11601173 01 0000 140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220459,21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18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защиты государственной границы Российской Федерации и обесп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чения режима пребывания иностранных граждан или лиц без гражданства на те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ритории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000 11601180 01 0000 140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91364,99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18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защиты государственной границы Российской Федерации и обесп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чения режима пребывания иностранных граждан или лиц без гражданства на те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ритории Российской Федерации, налага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036 11601183 01 0000 140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91364,99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19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против порядка управления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000 11601190 01 0000 140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19464816,43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19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против порядка управления, налаг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емые должностными лицами органов 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полнительной власти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007 11601192 01 0000 140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132500,00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19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против порядка управления, налаг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емые должностными лицами органов 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полнительной власти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010 11601192 01 0000 140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508350,00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19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против порядка управления, налаг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емые должностными лицами органов 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полнительной власти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042 11601192 01 0000 140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19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против порядка управления, налаг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емые должностными лицами органов 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полнительной власти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499 11601192 01 0000 140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19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против порядка управления, налаг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емые должностными лицами органов 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полнительной власти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500 11601192 01 0000 140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19 Кодекса Российской Федерации об административных правонарушениях, за а</w:t>
            </w:r>
            <w:r w:rsidRPr="007E5AE9">
              <w:rPr>
                <w:rFonts w:ascii="PT Astra Serif" w:hAnsi="PT Astra Serif"/>
                <w:bCs/>
                <w:spacing w:val="-6"/>
              </w:rPr>
              <w:t>д</w:t>
            </w:r>
            <w:r w:rsidRPr="007E5AE9">
              <w:rPr>
                <w:rFonts w:ascii="PT Astra Serif" w:hAnsi="PT Astra Serif"/>
                <w:bCs/>
                <w:spacing w:val="-6"/>
              </w:rPr>
              <w:t>министративные правонарушения против порядка управления, налагаемые мировыми судьями, комиссиями по делам несоверше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013 11601193 01 0000 140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879450,16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lastRenderedPageBreak/>
              <w:t>Административные штрафы, установленные главой 19 Кодекса Российской Федерации об административных правонарушениях, за а</w:t>
            </w:r>
            <w:r w:rsidRPr="007E5AE9">
              <w:rPr>
                <w:rFonts w:ascii="PT Astra Serif" w:hAnsi="PT Astra Serif"/>
                <w:bCs/>
                <w:spacing w:val="-6"/>
              </w:rPr>
              <w:t>д</w:t>
            </w:r>
            <w:r w:rsidRPr="007E5AE9">
              <w:rPr>
                <w:rFonts w:ascii="PT Astra Serif" w:hAnsi="PT Astra Serif"/>
                <w:bCs/>
                <w:spacing w:val="-6"/>
              </w:rPr>
              <w:t>министративные правонарушения против порядка управления, налагаемые мировыми судьями, комиссиями по делам несоверше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016 11601193 01 0000 140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29245,69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19 Кодекса Российской Федерации об административных правонарушениях, за а</w:t>
            </w:r>
            <w:r w:rsidRPr="007E5AE9">
              <w:rPr>
                <w:rFonts w:ascii="PT Astra Serif" w:hAnsi="PT Astra Serif"/>
                <w:bCs/>
                <w:spacing w:val="-6"/>
              </w:rPr>
              <w:t>д</w:t>
            </w:r>
            <w:r w:rsidRPr="007E5AE9">
              <w:rPr>
                <w:rFonts w:ascii="PT Astra Serif" w:hAnsi="PT Astra Serif"/>
                <w:bCs/>
                <w:spacing w:val="-6"/>
              </w:rPr>
              <w:t>министративные правонарушения против порядка управления, налагаемые мировыми судьями, комиссиями по делам несоверше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018 11601193 01 0000 140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196002,64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19 Кодекса Российской Федерации об административных правонарушениях, за а</w:t>
            </w:r>
            <w:r w:rsidRPr="007E5AE9">
              <w:rPr>
                <w:rFonts w:ascii="PT Astra Serif" w:hAnsi="PT Astra Serif"/>
                <w:bCs/>
                <w:spacing w:val="-6"/>
              </w:rPr>
              <w:t>д</w:t>
            </w:r>
            <w:r w:rsidRPr="007E5AE9">
              <w:rPr>
                <w:rFonts w:ascii="PT Astra Serif" w:hAnsi="PT Astra Serif"/>
                <w:bCs/>
                <w:spacing w:val="-6"/>
              </w:rPr>
              <w:t>министративные правонарушения против порядка управления, налагаемые мировыми судьями, комиссиями по делам несоверше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036 11601193 01 0000 140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17633967,94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19 Кодекса Российской Федерации об административных правонарушениях, за а</w:t>
            </w:r>
            <w:r w:rsidRPr="007E5AE9">
              <w:rPr>
                <w:rFonts w:ascii="PT Astra Serif" w:hAnsi="PT Astra Serif"/>
                <w:bCs/>
                <w:spacing w:val="-6"/>
              </w:rPr>
              <w:t>д</w:t>
            </w:r>
            <w:r w:rsidRPr="007E5AE9">
              <w:rPr>
                <w:rFonts w:ascii="PT Astra Serif" w:hAnsi="PT Astra Serif"/>
                <w:bCs/>
                <w:spacing w:val="-6"/>
              </w:rPr>
              <w:t>министративные правонарушения против порядка управления, выявленные должнос</w:t>
            </w:r>
            <w:r w:rsidRPr="007E5AE9">
              <w:rPr>
                <w:rFonts w:ascii="PT Astra Serif" w:hAnsi="PT Astra Serif"/>
                <w:bCs/>
                <w:spacing w:val="-6"/>
              </w:rPr>
              <w:t>т</w:t>
            </w:r>
            <w:r w:rsidRPr="007E5AE9">
              <w:rPr>
                <w:rFonts w:ascii="PT Astra Serif" w:hAnsi="PT Astra Serif"/>
                <w:bCs/>
                <w:spacing w:val="-6"/>
              </w:rPr>
              <w:t>ными лицами контрольно-счетных органов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032 11601196 01 0000 140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20 Кодекса Российской Федерации об административных правонарушениях, за а</w:t>
            </w:r>
            <w:r w:rsidRPr="007E5AE9">
              <w:rPr>
                <w:rFonts w:ascii="PT Astra Serif" w:hAnsi="PT Astra Serif"/>
                <w:bCs/>
                <w:spacing w:val="-6"/>
              </w:rPr>
              <w:t>д</w:t>
            </w:r>
            <w:r w:rsidRPr="007E5AE9">
              <w:rPr>
                <w:rFonts w:ascii="PT Astra Serif" w:hAnsi="PT Astra Serif"/>
                <w:bCs/>
                <w:spacing w:val="-6"/>
              </w:rPr>
              <w:t>министративные правонарушения, посяга</w:t>
            </w:r>
            <w:r w:rsidRPr="007E5AE9">
              <w:rPr>
                <w:rFonts w:ascii="PT Astra Serif" w:hAnsi="PT Astra Serif"/>
                <w:bCs/>
                <w:spacing w:val="-6"/>
              </w:rPr>
              <w:t>ю</w:t>
            </w:r>
            <w:r w:rsidRPr="007E5AE9">
              <w:rPr>
                <w:rFonts w:ascii="PT Astra Serif" w:hAnsi="PT Astra Serif"/>
                <w:bCs/>
                <w:spacing w:val="-6"/>
              </w:rPr>
              <w:t>щие на общественный порядок и обществе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ную безопасность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000 11601200 01 0000 140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12043219,61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1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20 Кодекса Российской Федерации об административных правонарушениях, за а</w:t>
            </w:r>
            <w:r w:rsidRPr="007E5AE9">
              <w:rPr>
                <w:rFonts w:ascii="PT Astra Serif" w:hAnsi="PT Astra Serif"/>
                <w:bCs/>
                <w:spacing w:val="-6"/>
              </w:rPr>
              <w:t>д</w:t>
            </w:r>
            <w:r w:rsidRPr="007E5AE9">
              <w:rPr>
                <w:rFonts w:ascii="PT Astra Serif" w:hAnsi="PT Astra Serif"/>
                <w:bCs/>
                <w:spacing w:val="-6"/>
              </w:rPr>
              <w:t>министративные правонарушения, посяга</w:t>
            </w:r>
            <w:r w:rsidRPr="007E5AE9">
              <w:rPr>
                <w:rFonts w:ascii="PT Astra Serif" w:hAnsi="PT Astra Serif"/>
                <w:bCs/>
                <w:spacing w:val="-6"/>
              </w:rPr>
              <w:t>ю</w:t>
            </w:r>
            <w:r w:rsidRPr="007E5AE9">
              <w:rPr>
                <w:rFonts w:ascii="PT Astra Serif" w:hAnsi="PT Astra Serif"/>
                <w:bCs/>
                <w:spacing w:val="-6"/>
              </w:rPr>
              <w:t>щие на общественный порядок и обществе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ную безопасность, налагаемые должностн</w:t>
            </w:r>
            <w:r w:rsidRPr="007E5AE9">
              <w:rPr>
                <w:rFonts w:ascii="PT Astra Serif" w:hAnsi="PT Astra Serif"/>
                <w:bCs/>
                <w:spacing w:val="-6"/>
              </w:rPr>
              <w:t>ы</w:t>
            </w:r>
            <w:r w:rsidRPr="007E5AE9">
              <w:rPr>
                <w:rFonts w:ascii="PT Astra Serif" w:hAnsi="PT Astra Serif"/>
                <w:bCs/>
                <w:spacing w:val="-6"/>
              </w:rPr>
              <w:t>ми лицами органов исполнительной власти субъектов Российской Федерации, учрежд</w:t>
            </w:r>
            <w:r w:rsidRPr="007E5AE9">
              <w:rPr>
                <w:rFonts w:ascii="PT Astra Serif" w:hAnsi="PT Astra Serif"/>
                <w:bCs/>
                <w:spacing w:val="-6"/>
              </w:rPr>
              <w:t>е</w:t>
            </w:r>
            <w:r w:rsidRPr="007E5AE9">
              <w:rPr>
                <w:rFonts w:ascii="PT Astra Serif" w:hAnsi="PT Astra Serif"/>
                <w:bCs/>
                <w:spacing w:val="-6"/>
              </w:rPr>
              <w:t>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1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017 11601202 01 0000 140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1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396000,00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1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20 Кодекса Российской Федерации об административных правонарушениях, за а</w:t>
            </w:r>
            <w:r w:rsidRPr="007E5AE9">
              <w:rPr>
                <w:rFonts w:ascii="PT Astra Serif" w:hAnsi="PT Astra Serif"/>
                <w:bCs/>
                <w:spacing w:val="-6"/>
              </w:rPr>
              <w:t>д</w:t>
            </w:r>
            <w:r w:rsidRPr="007E5AE9">
              <w:rPr>
                <w:rFonts w:ascii="PT Astra Serif" w:hAnsi="PT Astra Serif"/>
                <w:bCs/>
                <w:spacing w:val="-6"/>
              </w:rPr>
              <w:t>министративные правонарушения, посяга</w:t>
            </w:r>
            <w:r w:rsidRPr="007E5AE9">
              <w:rPr>
                <w:rFonts w:ascii="PT Astra Serif" w:hAnsi="PT Astra Serif"/>
                <w:bCs/>
                <w:spacing w:val="-6"/>
              </w:rPr>
              <w:t>ю</w:t>
            </w:r>
            <w:r w:rsidRPr="007E5AE9">
              <w:rPr>
                <w:rFonts w:ascii="PT Astra Serif" w:hAnsi="PT Astra Serif"/>
                <w:bCs/>
                <w:spacing w:val="-6"/>
              </w:rPr>
              <w:t>щие на общественный порядок и обществе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ную безопасность, налагаемые мировыми судьями, комиссиями по делам несоверше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1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036 11601203 01 0000 140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1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11434848,26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1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20 Кодекса Российской Федерации об административных правонарушениях, за а</w:t>
            </w:r>
            <w:r w:rsidRPr="007E5AE9">
              <w:rPr>
                <w:rFonts w:ascii="PT Astra Serif" w:hAnsi="PT Astra Serif"/>
                <w:bCs/>
                <w:spacing w:val="-6"/>
              </w:rPr>
              <w:t>д</w:t>
            </w:r>
            <w:r w:rsidRPr="007E5AE9">
              <w:rPr>
                <w:rFonts w:ascii="PT Astra Serif" w:hAnsi="PT Astra Serif"/>
                <w:bCs/>
                <w:spacing w:val="-6"/>
              </w:rPr>
              <w:lastRenderedPageBreak/>
              <w:t>министративные правонарушения, посяга</w:t>
            </w:r>
            <w:r w:rsidRPr="007E5AE9">
              <w:rPr>
                <w:rFonts w:ascii="PT Astra Serif" w:hAnsi="PT Astra Serif"/>
                <w:bCs/>
                <w:spacing w:val="-6"/>
              </w:rPr>
              <w:t>ю</w:t>
            </w:r>
            <w:r w:rsidRPr="007E5AE9">
              <w:rPr>
                <w:rFonts w:ascii="PT Astra Serif" w:hAnsi="PT Astra Serif"/>
                <w:bCs/>
                <w:spacing w:val="-6"/>
              </w:rPr>
              <w:t>щие на общественный порядок и обществе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ную безопасность, налагаемые мировыми судьями, комиссиями по делам несоверше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1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1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1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1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1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1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1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1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013 11601203 01 0000 140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1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1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1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1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1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1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1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1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lastRenderedPageBreak/>
              <w:t>Административные штрафы, установленные главой 20 Кодекса Российской Федерации об административных правонарушениях, за а</w:t>
            </w:r>
            <w:r w:rsidRPr="007E5AE9">
              <w:rPr>
                <w:rFonts w:ascii="PT Astra Serif" w:hAnsi="PT Astra Serif"/>
                <w:bCs/>
                <w:spacing w:val="-6"/>
              </w:rPr>
              <w:t>д</w:t>
            </w:r>
            <w:r w:rsidRPr="007E5AE9">
              <w:rPr>
                <w:rFonts w:ascii="PT Astra Serif" w:hAnsi="PT Astra Serif"/>
                <w:bCs/>
                <w:spacing w:val="-6"/>
              </w:rPr>
              <w:t>министративные правонарушения, посяга</w:t>
            </w:r>
            <w:r w:rsidRPr="007E5AE9">
              <w:rPr>
                <w:rFonts w:ascii="PT Astra Serif" w:hAnsi="PT Astra Serif"/>
                <w:bCs/>
                <w:spacing w:val="-6"/>
              </w:rPr>
              <w:t>ю</w:t>
            </w:r>
            <w:r w:rsidRPr="007E5AE9">
              <w:rPr>
                <w:rFonts w:ascii="PT Astra Serif" w:hAnsi="PT Astra Serif"/>
                <w:bCs/>
                <w:spacing w:val="-6"/>
              </w:rPr>
              <w:t>щие на общественный порядок и обществе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ную безопасность, налагаемые мировыми судьями, комиссиями по делам несоверше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043 11601203 01 0000 140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30999,99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20 Кодекса Российской Федерации об административных правонарушениях, за а</w:t>
            </w:r>
            <w:r w:rsidRPr="007E5AE9">
              <w:rPr>
                <w:rFonts w:ascii="PT Astra Serif" w:hAnsi="PT Astra Serif"/>
                <w:bCs/>
                <w:spacing w:val="-6"/>
              </w:rPr>
              <w:t>д</w:t>
            </w:r>
            <w:r w:rsidRPr="007E5AE9">
              <w:rPr>
                <w:rFonts w:ascii="PT Astra Serif" w:hAnsi="PT Astra Serif"/>
                <w:bCs/>
                <w:spacing w:val="-6"/>
              </w:rPr>
              <w:t>министративные правонарушения, посяга</w:t>
            </w:r>
            <w:r w:rsidRPr="007E5AE9">
              <w:rPr>
                <w:rFonts w:ascii="PT Astra Serif" w:hAnsi="PT Astra Serif"/>
                <w:bCs/>
                <w:spacing w:val="-6"/>
              </w:rPr>
              <w:t>ю</w:t>
            </w:r>
            <w:r w:rsidRPr="007E5AE9">
              <w:rPr>
                <w:rFonts w:ascii="PT Astra Serif" w:hAnsi="PT Astra Serif"/>
                <w:bCs/>
                <w:spacing w:val="-6"/>
              </w:rPr>
              <w:t>щие на общественный порядок и обществе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ную безопасность, налагаемые мировыми судьями, комиссиями по делам несоверше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501 11601203 01 0000 140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130111,36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20 Кодекса Российской Федерации об административных правонарушениях, за а</w:t>
            </w:r>
            <w:r w:rsidRPr="007E5AE9">
              <w:rPr>
                <w:rFonts w:ascii="PT Astra Serif" w:hAnsi="PT Astra Serif"/>
                <w:bCs/>
                <w:spacing w:val="-6"/>
              </w:rPr>
              <w:t>д</w:t>
            </w:r>
            <w:r w:rsidRPr="007E5AE9">
              <w:rPr>
                <w:rFonts w:ascii="PT Astra Serif" w:hAnsi="PT Astra Serif"/>
                <w:bCs/>
                <w:spacing w:val="-6"/>
              </w:rPr>
              <w:t>министративные правонарушения, посяга</w:t>
            </w:r>
            <w:r w:rsidRPr="007E5AE9">
              <w:rPr>
                <w:rFonts w:ascii="PT Astra Serif" w:hAnsi="PT Astra Serif"/>
                <w:bCs/>
                <w:spacing w:val="-6"/>
              </w:rPr>
              <w:t>ю</w:t>
            </w:r>
            <w:r w:rsidRPr="007E5AE9">
              <w:rPr>
                <w:rFonts w:ascii="PT Astra Serif" w:hAnsi="PT Astra Serif"/>
                <w:bCs/>
                <w:spacing w:val="-6"/>
              </w:rPr>
              <w:t>щие на общественный порядок и обществе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ную безопасность, выявленные должнос</w:t>
            </w:r>
            <w:r w:rsidRPr="007E5AE9">
              <w:rPr>
                <w:rFonts w:ascii="PT Astra Serif" w:hAnsi="PT Astra Serif"/>
                <w:bCs/>
                <w:spacing w:val="-6"/>
              </w:rPr>
              <w:t>т</w:t>
            </w:r>
            <w:r w:rsidRPr="007E5AE9">
              <w:rPr>
                <w:rFonts w:ascii="PT Astra Serif" w:hAnsi="PT Astra Serif"/>
                <w:bCs/>
                <w:spacing w:val="-6"/>
              </w:rPr>
              <w:t>ными лицами органов исполнительной вл</w:t>
            </w:r>
            <w:r w:rsidRPr="007E5AE9">
              <w:rPr>
                <w:rFonts w:ascii="PT Astra Serif" w:hAnsi="PT Astra Serif"/>
                <w:bCs/>
                <w:spacing w:val="-6"/>
              </w:rPr>
              <w:t>а</w:t>
            </w:r>
            <w:r w:rsidRPr="007E5AE9">
              <w:rPr>
                <w:rFonts w:ascii="PT Astra Serif" w:hAnsi="PT Astra Serif"/>
                <w:bCs/>
                <w:spacing w:val="-6"/>
              </w:rPr>
              <w:t>сти субъектов Российской Федерации, вкл</w:t>
            </w:r>
            <w:r w:rsidRPr="007E5AE9">
              <w:rPr>
                <w:rFonts w:ascii="PT Astra Serif" w:hAnsi="PT Astra Serif"/>
                <w:bCs/>
                <w:spacing w:val="-6"/>
              </w:rPr>
              <w:t>ю</w:t>
            </w:r>
            <w:r w:rsidRPr="007E5AE9">
              <w:rPr>
                <w:rFonts w:ascii="PT Astra Serif" w:hAnsi="PT Astra Serif"/>
                <w:bCs/>
                <w:spacing w:val="-6"/>
              </w:rPr>
              <w:t>ченных в соответствующие перечни, утве</w:t>
            </w:r>
            <w:r w:rsidRPr="007E5AE9">
              <w:rPr>
                <w:rFonts w:ascii="PT Astra Serif" w:hAnsi="PT Astra Serif"/>
                <w:bCs/>
                <w:spacing w:val="-6"/>
              </w:rPr>
              <w:t>р</w:t>
            </w:r>
            <w:r w:rsidRPr="007E5AE9">
              <w:rPr>
                <w:rFonts w:ascii="PT Astra Serif" w:hAnsi="PT Astra Serif"/>
                <w:bCs/>
                <w:spacing w:val="-6"/>
              </w:rPr>
              <w:t>жденные высшими должностными лицами (руководителями высших исполнительных органов государственной власти)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029 11601205 01 0000 140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49760,00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главой 15 Кодекса Российской Федерации об административных правонарушениях, за а</w:t>
            </w:r>
            <w:r w:rsidRPr="007E5AE9">
              <w:rPr>
                <w:rFonts w:ascii="PT Astra Serif" w:hAnsi="PT Astra Serif"/>
                <w:bCs/>
                <w:spacing w:val="-6"/>
              </w:rPr>
              <w:t>д</w:t>
            </w:r>
            <w:r w:rsidRPr="007E5AE9">
              <w:rPr>
                <w:rFonts w:ascii="PT Astra Serif" w:hAnsi="PT Astra Serif"/>
                <w:bCs/>
                <w:spacing w:val="-6"/>
              </w:rPr>
              <w:t>министративные правонарушения в области финансов, налогов и сборов, страхования, рынка ценных бумаг (за исключением штр</w:t>
            </w:r>
            <w:r w:rsidRPr="007E5AE9">
              <w:rPr>
                <w:rFonts w:ascii="PT Astra Serif" w:hAnsi="PT Astra Serif"/>
                <w:bCs/>
                <w:spacing w:val="-6"/>
              </w:rPr>
              <w:t>а</w:t>
            </w:r>
            <w:r w:rsidRPr="007E5AE9">
              <w:rPr>
                <w:rFonts w:ascii="PT Astra Serif" w:hAnsi="PT Astra Serif"/>
                <w:bCs/>
                <w:spacing w:val="-6"/>
              </w:rPr>
              <w:t>фов, указанных в пункте 6 статьи 46 Бю</w:t>
            </w:r>
            <w:r w:rsidRPr="007E5AE9">
              <w:rPr>
                <w:rFonts w:ascii="PT Astra Serif" w:hAnsi="PT Astra Serif"/>
                <w:bCs/>
                <w:spacing w:val="-6"/>
              </w:rPr>
              <w:t>д</w:t>
            </w:r>
            <w:r w:rsidRPr="007E5AE9">
              <w:rPr>
                <w:rFonts w:ascii="PT Astra Serif" w:hAnsi="PT Astra Serif"/>
                <w:bCs/>
                <w:spacing w:val="-6"/>
              </w:rPr>
              <w:t>жетного кодекса Российской Федерации), выявленные инспекторами Счетной палаты Российской Федерации, должностными л</w:t>
            </w:r>
            <w:r w:rsidRPr="007E5AE9">
              <w:rPr>
                <w:rFonts w:ascii="PT Astra Serif" w:hAnsi="PT Astra Serif"/>
                <w:bCs/>
                <w:spacing w:val="-6"/>
              </w:rPr>
              <w:t>и</w:t>
            </w:r>
            <w:r w:rsidRPr="007E5AE9">
              <w:rPr>
                <w:rFonts w:ascii="PT Astra Serif" w:hAnsi="PT Astra Serif"/>
                <w:bCs/>
                <w:spacing w:val="-6"/>
              </w:rPr>
              <w:t>цами контрольно-счетных органов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000 11601240 01 0000 140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460098,72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главой 15 Кодекса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об административных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шениях, за административные правонар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шения в области финансов, налогов и сб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ров, страхования, рынка ценных бумаг (за исключением штрафов, указанных в пун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те 6 статьи 46 Бюджетного кодекса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lastRenderedPageBreak/>
              <w:t>сийской Федерации), выявленные дол</w:t>
            </w:r>
            <w:r w:rsidRPr="003D15FA">
              <w:rPr>
                <w:rFonts w:ascii="PT Astra Serif" w:hAnsi="PT Astra Serif"/>
                <w:bCs/>
              </w:rPr>
              <w:t>ж</w:t>
            </w:r>
            <w:r w:rsidRPr="003D15FA">
              <w:rPr>
                <w:rFonts w:ascii="PT Astra Serif" w:hAnsi="PT Astra Serif"/>
                <w:bCs/>
              </w:rPr>
              <w:t>ностными лицами контрольно-счетных 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ганов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032 11601242 01 0000 140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460098,72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Кодексом Российской Федерации об административных правонарушениях, за административные правонарушения в 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000 11601330 00 0000 140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37000,00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Административные штрафы, установленные Кодексом Российской Федерации об админ</w:t>
            </w:r>
            <w:r w:rsidRPr="007E5AE9">
              <w:rPr>
                <w:rFonts w:ascii="PT Astra Serif" w:hAnsi="PT Astra Serif"/>
                <w:bCs/>
                <w:spacing w:val="-6"/>
              </w:rPr>
              <w:t>и</w:t>
            </w:r>
            <w:r w:rsidRPr="007E5AE9">
              <w:rPr>
                <w:rFonts w:ascii="PT Astra Serif" w:hAnsi="PT Astra Serif"/>
                <w:bCs/>
                <w:spacing w:val="-6"/>
              </w:rPr>
              <w:t>стративных правонарушениях, за админ</w:t>
            </w:r>
            <w:r w:rsidRPr="007E5AE9">
              <w:rPr>
                <w:rFonts w:ascii="PT Astra Serif" w:hAnsi="PT Astra Serif"/>
                <w:bCs/>
                <w:spacing w:val="-6"/>
              </w:rPr>
              <w:t>и</w:t>
            </w:r>
            <w:r w:rsidRPr="007E5AE9">
              <w:rPr>
                <w:rFonts w:ascii="PT Astra Serif" w:hAnsi="PT Astra Serif"/>
                <w:bCs/>
                <w:spacing w:val="-6"/>
              </w:rPr>
              <w:t>стративные правонарушения в области пр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изводства и оборота этилового спирта, алк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гольной и спиртосодержащей продукции, а также за административные правонарушения порядка ценообразования в части регулир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вания цен на этиловый спирт, алкогольную и спиртосодержащую продукцию, налагаемые должностными лицами органов исполн</w:t>
            </w:r>
            <w:r w:rsidRPr="007E5AE9">
              <w:rPr>
                <w:rFonts w:ascii="PT Astra Serif" w:hAnsi="PT Astra Serif"/>
                <w:bCs/>
                <w:spacing w:val="-6"/>
              </w:rPr>
              <w:t>и</w:t>
            </w:r>
            <w:r w:rsidRPr="007E5AE9">
              <w:rPr>
                <w:rFonts w:ascii="PT Astra Serif" w:hAnsi="PT Astra Serif"/>
                <w:bCs/>
                <w:spacing w:val="-6"/>
              </w:rPr>
              <w:t>тельной власти субъектов Российской Фед</w:t>
            </w:r>
            <w:r w:rsidRPr="007E5AE9">
              <w:rPr>
                <w:rFonts w:ascii="PT Astra Serif" w:hAnsi="PT Astra Serif"/>
                <w:bCs/>
                <w:spacing w:val="-6"/>
              </w:rPr>
              <w:t>е</w:t>
            </w:r>
            <w:r w:rsidRPr="007E5AE9">
              <w:rPr>
                <w:rFonts w:ascii="PT Astra Serif" w:hAnsi="PT Astra Serif"/>
                <w:bCs/>
                <w:spacing w:val="-6"/>
              </w:rPr>
              <w:t>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007 11601332 01 0000 140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37000,00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законами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об административных правон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рушениях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000 11602000 02 0000 140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221394,29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законами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об административных правон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001 11602010 02 0000 140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законами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об административных правон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006 11602010 02 0000 140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законами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об административных правон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036 11602010 02 0000 140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49824,30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Административные штрафы,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законами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об административных правон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 xml:space="preserve">рушениях, за нарушение законов и иных </w:t>
            </w:r>
            <w:r w:rsidRPr="003D15FA">
              <w:rPr>
                <w:rFonts w:ascii="PT Astra Serif" w:hAnsi="PT Astra Serif"/>
                <w:bCs/>
              </w:rPr>
              <w:lastRenderedPageBreak/>
              <w:t>нормативных правовых актов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501 11602010 02 0000 140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115569,99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ственным (муниципальным) органом, 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ганом управления государственным вн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бюджетным фондом, казенным учрежд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нием, Центральным банком Российской Федерации, иной организацией, действ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ющей от имени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000 11607000 00 0000 140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7544103,57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Штрафы, неустойки, пени, уплаченные в случае просрочки исполнения поставщ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ком (подрядчиком, исполнителем)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тельств, предусмотренных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 (муниципальным) контрактом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000 11607010 00 0000 140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839964,56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Штрафы, неустойки, пени, уплаченные в случае просрочки исполнения поставщ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ком (подрядчиком, исполнителем)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тельств, предусмотренных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 контрактом, заключенным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ственным органом субъекта Российской Федерации, казенным учреждением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002 11607010 02 0000 140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64124,59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Штрафы, неустойки, пени, уплаченные в случае просрочки исполнения поставщ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ком (подрядчиком, исполнителем)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тельств, предусмотренных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 контрактом, заключенным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ственным органом субъекта Российской Федерации, казенным учреждением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169571,58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Штрафы, неустойки, пени, уплаченные в случае просрочки исполнения поставщ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ком (подрядчиком, исполнителем)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тельств, предусмотренных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 контрактом, заключенным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ственным органом субъекта Российской Федерации, казенным учреждением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017 11607010 02 0000 140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7305,41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Штрафы, неустойки, пени, уплаченные в случае просрочки исполнения поставщ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ком (подрядчиком, исполнителем)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тельств, предусмотренных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 контрактом, заключенным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ственным органом субъекта Российской Федерации, казенным учреждением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023 11607010 02 0000 140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Штрафы, неустойки, пени, уплаченные в случае просрочки исполнения поставщ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ком (подрядчиком, исполнителем)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тельств, предусмотренных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 контрактом, заключенным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lastRenderedPageBreak/>
              <w:t>ственным органом субъекта Российской Федерации, казенным учреждением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032 11607010 02 0000 140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43,26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Штрафы, неустойки, пени, уплаченные в случае просрочки исполнения поставщ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ком (подрядчиком, исполнителем)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тельств, предусмотренных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 контрактом, заключенным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ственным органом субъекта Российской Федерации, казенным учреждением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035 11607010 02 0000 140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24794,86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Штрафы, неустойки, пени, уплаченные в случае просрочки исполнения поставщ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ком (подрядчиком, исполнителем)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тельств, предусмотренных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 контрактом, заключенным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ственным органом субъекта Российской Федерации, казенным учреждением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2642,32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Штрафы, неустойки, пени, уплаченные в случае просрочки исполнения поставщ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ком (подрядчиком, исполнителем)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тельств, предусмотренных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 контрактом, заключенным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ственным органом субъекта Российской Федерации, казенным учреждением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041 11607010 02 0000 140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492097,21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Штрафы, неустойки, пени, уплаченные в случае просрочки исполнения поставщ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ком (подрядчиком, исполнителем)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тельств, предусмотренных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 контрактом, заключенным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ственным органом субъекта Российской Федерации, казенным учреждением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77385,33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тельств перед государственным (муниц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пальным) органом, казенным учреждением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000 11607030 00 0000 140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163553,57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тельств перед государственным органом субъекта Российской Федерации, казе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 учреждением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016 11607030 02 0000 140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163553,57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Штрафы, неустойки, пени, уплаченные в соответствии с договором водопользов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ния в случае неисполнения или ненадл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lastRenderedPageBreak/>
              <w:t>жащего исполнения обязательств перед государственным (муниципальным) орг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ном, казенным учреждением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000 11607040 00 0000 140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5027,78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Штрафы, неустойки, пени, уплаченные в соответствии с договором водопользов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ния в случае неисполнения или ненадл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жащего исполнения обязательств перед государственным органом субъекта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казенным учрежден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016 11607040 02 0000 140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5027,78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Иные штрафы, неустойки, пени, уплаче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в соответствии с законом или догов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ром в случае неисполнения или ненадл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жащего исполнения обязательств перед государственным (муниципальным) орг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ном, казенным учреждением, Централ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ным банком Российской Федерации, гос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дарственной корпорацией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000 11607090 00 0000 140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6535557,66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Иные штрафы, неустойки, пени, уплаче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в соответствии с законом или догов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ром в случае неисполнения или ненадл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жащего исполнения обязательств перед государственным органом субъекта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казенным учрежден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001 11607090 02 0000 140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12760,57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Иные штрафы, неустойки, пени, уплаче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в соответствии с законом или догов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ром в случае неисполнения или ненадл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жащего исполнения обязательств перед государственным органом субъекта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казенным учрежден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005 11607090 02 0000 140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38340,49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Иные штрафы, неустойки, пени, уплаче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в соответствии с законом или догов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ром в случае неисполнения или ненадл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жащего исполнения обязательств перед государственным органом субъекта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казенным учрежден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017 11607090 02 0000 140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374797,70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Иные штрафы, неустойки, пени, уплаче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в соответствии с законом или догов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ром в случае неисполнения или ненадл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жащего исполнения обязательств перед государственным органом субъекта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казенным учрежден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018 11607090 02 0000 140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2969,22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Иные штрафы, неустойки, пени, уплаче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в соответствии с законом или догов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ром в случае неисполнения или ненадл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жащего исполнения обязательств перед государственным органом субъекта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казенным учрежден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029 11607090 02 0000 140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3382885,15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Иные штрафы, неустойки, пени, уплаче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в соответствии с законом или догов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lastRenderedPageBreak/>
              <w:t>ром в случае неисполнения или ненадл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жащего исполнения обязательств перед государственным органом субъекта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казенным учрежден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039 11607090 02 0000 140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2538720,01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Иные штрафы, неустойки, пени, уплаче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в соответствии с законом или догов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ром в случае неисполнения или ненадл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жащего исполнения обязательств перед государственным органом субъекта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казенным учрежден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042 11607090 02 0000 140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185084,52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Денежные средства, изымаемые в со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ственность Российской Федерации,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екта Российской Федерации, муниципал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ного образования в соответствии с реш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ниями судов (за исключением обвинител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приговоров судов)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000 11609000 00 0000 140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129908,42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Денежные средства, изымаемые в со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ственность субъекта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в соответствии с решениями судов (за исключением обвинительных приговоров судов)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005 11609030 02 0000 140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129908,42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Платежи в целях возмещения причиненн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го ущерба (убытков)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000 11610000 00 0000 140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14706621,84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Платежи по искам о возмещении ущерба, а также платежи, уплачиваемые при добр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вольном возмещении ущерба, причине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ного имуществу, находящегося в со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ственности субъекта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(за исключением имущества, закре</w:t>
            </w:r>
            <w:r w:rsidRPr="003D15FA">
              <w:rPr>
                <w:rFonts w:ascii="PT Astra Serif" w:hAnsi="PT Astra Serif"/>
                <w:bCs/>
              </w:rPr>
              <w:t>п</w:t>
            </w:r>
            <w:r w:rsidRPr="003D15FA">
              <w:rPr>
                <w:rFonts w:ascii="PT Astra Serif" w:hAnsi="PT Astra Serif"/>
                <w:bCs/>
              </w:rPr>
              <w:t>ленного за бюджетными (автономными) учреждениями, унитарными предприяти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ми субъекта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000 11610020 02 0000 140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173754,11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Возмещение ущерба при возникновении страховых случаев, когда выгодоприобр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тателями выступают получатели средств бюджета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018 11610021 02 0000 140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18223,00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Возмещение ущерба при возникновении страховых случаев, когда выгодоприобр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тателями выступают получатели средств бюджета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029 11610021 02 0000 140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38450,00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Прочее возмещение ущерба, причиненного имуществу, находящемуся в собственн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сти субъекта Российской Федерации (за исключением имущества, закрепленного за бюджетными (автономными) учреждени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ми, унитарными предприятиями субъекта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009 11610022 02 0000 140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34426,11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Прочее возмещение ущерба, причиненного имуществу, находящемуся в собственн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сти субъекта Российской Федерации (за исключением имущества, закрепленного за бюджетными (автономными) учреждени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lastRenderedPageBreak/>
              <w:t>ми, унитарными предприятиями субъекта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042 11610022 02 0000 140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82655,00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000 11610050 00 0000 140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747408,00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(казенным учрежден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субъекта Российской Федерации) гос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дарственного контракта, а также иные 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о контрактной системе в сфере закупок товаров, работ, услуг для обеспечения государственных и муниц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пальных нужд (за исключением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ственного контракта, финансируемого за счет средств дорожного фонда субъекта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027 11610056 02 0000 140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29723,19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(казенным учрежден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субъекта Российской Федерации) гос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дарственного контракта, а также иные 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о контрактной системе в сфере закупок товаров, работ, услуг для обеспечения государственных и муниц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пальных нужд (за исключением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ственного контракта, финансируемого за счет средств дорожного фонда субъекта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039 11610056 02 0000 140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484254,68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(казенным учрежден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субъекта Российской Федерации) гос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дарственного контракта, а также иные 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о контрактной системе в сфере закупок товаров, работ, услуг для обеспечения государственных и муниц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пальных нужд (за исключением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ственного контракта, финансируемого за счет средств дорожного фонда субъекта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500 11610056 02 0000 140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(казенным учрежден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субъекта Российской Федерации) гос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дарственного контракта, финансируемого за счет средств дорожного фонда субъекта Российской Федерации, а также иные 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о контрактной системе в сфере закупок товаров, работ, услуг для обеспечения государственных и муниц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пальных нужд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029 11610057 02 0000 140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113430,13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Денежные взыскания, налагаемые в во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мещение ущерба, причиненного в резул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тате незаконного или нецелевого испол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зования бюджетных средств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000 11610100 00 0000 140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26588,13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Денежные взыскания, налагаемые в во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мещение ущерба, причиненного в резул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тате незаконного или нецелевого испол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зования бюджетных средств (в части бю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жетов субъектов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500 11610100 02 0000 140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26588,13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денежных взысканий (штр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фов), поступающие в счет погашения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000 11610120 00 0000 140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13758871,60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140419,80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008 11610122 01 0000 140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52905,05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7414679,27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3387,15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lastRenderedPageBreak/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22501,86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3578,13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-238835,59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11470,89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043 11610122 01 0000 140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58486,55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081 11610122 01 0000 140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-674,79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106 11610122 01 0000 140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6515,04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180 11610122 01 0000 140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-10500,00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182 11610122 01 0000 140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lastRenderedPageBreak/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188 11610122 01 0000 140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5999508,54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322 11610122 01 0000 140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Доходы от денежных взысканий (штрафов), поступающие в счет погашения задолженн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сти, образовавшейся до 1 января 2020 года, подлежащие зачислению в бюджет субъекта Российской Федерации по нормативам, де</w:t>
            </w:r>
            <w:r w:rsidRPr="007E5AE9">
              <w:rPr>
                <w:rFonts w:ascii="PT Astra Serif" w:hAnsi="PT Astra Serif"/>
                <w:bCs/>
                <w:spacing w:val="-6"/>
              </w:rPr>
              <w:t>й</w:t>
            </w:r>
            <w:r w:rsidRPr="007E5AE9">
              <w:rPr>
                <w:rFonts w:ascii="PT Astra Serif" w:hAnsi="PT Astra Serif"/>
                <w:bCs/>
                <w:spacing w:val="-6"/>
              </w:rPr>
              <w:t>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501 11610122 01 0000 140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163807,64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денежных взысканий (штр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фов), поступающие в счет погашения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долженности, образовавшейся до 1 января 2020 года, подлежащие зачислению в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053 11610128 01 0000 140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2103,08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денежных взысканий (штр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фов), поступающие в счет погашения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долженности, образовавшейся до 1 января 2020 года, подлежащие зачислению в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177 11610128 01 0000 140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58218,98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от денежных взысканий (штр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фов), поступающие в счет погашения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долженности, образовавшейся до 1 января 2020 года, подлежащие зачислению в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188 11610128 01 0000 140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Платежи, уплачиваемые в целях возмещ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вреда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000 11611000 01 0000 140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2179071,51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ющей среде на особо охраняемых приро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ных территориях регионального значения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016 11611020 01 0000 140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62098,48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Платежи, уплачиваемые в целях возмещ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вреда, причиняемого автомобильным дорогам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000 11611060 01 0000 140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2116973,03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Платежи, уплачиваемые в целях возмещ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вреда, причиняемого автомобильным дорогам регионального или межмуниц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lastRenderedPageBreak/>
              <w:t>пального значения транспортными сре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ствами, осуществляющими перевозки т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желовесных и (или) крупногабаритных грузов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029 11611063 01 0000 140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2116973,03</w:t>
            </w:r>
          </w:p>
        </w:tc>
      </w:tr>
      <w:tr w:rsidR="00DA226F" w:rsidRPr="00F60A2A" w:rsidTr="00137188">
        <w:tc>
          <w:tcPr>
            <w:tcW w:w="4676" w:type="dxa"/>
            <w:shd w:val="clear" w:color="auto" w:fill="auto"/>
            <w:vAlign w:val="center"/>
          </w:tcPr>
          <w:p w:rsidR="00DA226F" w:rsidRPr="00F60A2A" w:rsidRDefault="00DA226F" w:rsidP="00137188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lastRenderedPageBreak/>
              <w:t>ПРОЧИЕ НЕНАЛОГОВЫЕ ДОХОДЫ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F60A2A" w:rsidRDefault="00DA226F" w:rsidP="001371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000 11700000 00 0000 000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F60A2A" w:rsidRDefault="00DA226F" w:rsidP="0013718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22800889,51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Невыясненные поступления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000 11701000 00 0000 180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13952594,44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002 11701020 02 0000 180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4050,00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-3279694,85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007 11701020 02 0000 180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-3000,00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008 11701020 02 0000 180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-14200,00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-365119,37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010 11701020 02 0000 180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-5600,00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013 11701020 02 0000 180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-7683,21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0,83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21112,04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023 11701020 02 0000 180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-2000,00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122782,96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16090327,34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035 11701020 02 0000 180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-1707,74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1553675,76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-93726,70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041 11701020 02 0000 180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-3853,99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-62768,63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Прочие неналоговые доходы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000 11705000 00 0000 180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5576237,12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016 11705020 02 0000 180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15,88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019 11705020 02 0000 180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482509,25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029 11705020 02 0000 180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1339620,45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036 11705020 02 0000 180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-85908,46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039 11705020 02 0000 180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3840000,00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Прочие неналоговые доходы в части невыя</w:t>
            </w:r>
            <w:r w:rsidRPr="007E5AE9">
              <w:rPr>
                <w:rFonts w:ascii="PT Astra Serif" w:hAnsi="PT Astra Serif"/>
                <w:bCs/>
                <w:spacing w:val="-6"/>
              </w:rPr>
              <w:t>с</w:t>
            </w:r>
            <w:r w:rsidRPr="007E5AE9">
              <w:rPr>
                <w:rFonts w:ascii="PT Astra Serif" w:hAnsi="PT Astra Serif"/>
                <w:bCs/>
                <w:spacing w:val="-6"/>
              </w:rPr>
              <w:t>ненных поступлений, по которым не ос</w:t>
            </w:r>
            <w:r w:rsidRPr="007E5AE9">
              <w:rPr>
                <w:rFonts w:ascii="PT Astra Serif" w:hAnsi="PT Astra Serif"/>
                <w:bCs/>
                <w:spacing w:val="-6"/>
              </w:rPr>
              <w:t>у</w:t>
            </w:r>
            <w:r w:rsidRPr="007E5AE9">
              <w:rPr>
                <w:rFonts w:ascii="PT Astra Serif" w:hAnsi="PT Astra Serif"/>
                <w:bCs/>
                <w:spacing w:val="-6"/>
              </w:rPr>
              <w:t xml:space="preserve">ществлен возврат (уточнение) не позднее </w:t>
            </w:r>
            <w:r w:rsidRPr="007E5AE9">
              <w:rPr>
                <w:rFonts w:ascii="PT Astra Serif" w:hAnsi="PT Astra Serif"/>
                <w:bCs/>
                <w:spacing w:val="-6"/>
              </w:rPr>
              <w:lastRenderedPageBreak/>
              <w:t>трех лет со дня их зачисления на единый счет соответствующего бюджета бюджетной с</w:t>
            </w:r>
            <w:r w:rsidRPr="007E5AE9">
              <w:rPr>
                <w:rFonts w:ascii="PT Astra Serif" w:hAnsi="PT Astra Serif"/>
                <w:bCs/>
                <w:spacing w:val="-6"/>
              </w:rPr>
              <w:t>и</w:t>
            </w:r>
            <w:r w:rsidRPr="007E5AE9">
              <w:rPr>
                <w:rFonts w:ascii="PT Astra Serif" w:hAnsi="PT Astra Serif"/>
                <w:bCs/>
                <w:spacing w:val="-6"/>
              </w:rPr>
              <w:t>стемы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000 11716000 00 0000 180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3272057,95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Прочие неналоговые доходы бюджетов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бюджета субъекта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005 11716000 02 0000 180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3257857,95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Прочие неналоговые доходы бюджетов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бюджета субъекта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008 11716000 02 0000 180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14200,00</w:t>
            </w:r>
          </w:p>
        </w:tc>
      </w:tr>
      <w:tr w:rsidR="00DA226F" w:rsidRPr="00F60A2A" w:rsidTr="00137188">
        <w:tc>
          <w:tcPr>
            <w:tcW w:w="4676" w:type="dxa"/>
            <w:shd w:val="clear" w:color="auto" w:fill="auto"/>
            <w:vAlign w:val="center"/>
          </w:tcPr>
          <w:p w:rsidR="00DA226F" w:rsidRPr="00F60A2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БЕЗВОЗМЕЗДНЫЕ ПОСТУПЛЕНИЯ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F60A2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000 20000000 00 0000 000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F60A2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66532068624,59</w:t>
            </w:r>
          </w:p>
        </w:tc>
      </w:tr>
      <w:tr w:rsidR="00DA226F" w:rsidRPr="00F60A2A" w:rsidTr="00137188">
        <w:tc>
          <w:tcPr>
            <w:tcW w:w="4676" w:type="dxa"/>
            <w:shd w:val="clear" w:color="auto" w:fill="auto"/>
            <w:vAlign w:val="center"/>
          </w:tcPr>
          <w:p w:rsidR="00DA226F" w:rsidRPr="00F60A2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БЕЗВОЗМЕЗДНЫЕ ПОСТУПЛЕНИЯ ОТ ДРУГИХ БЮДЖЕТОВ БЮДЖЕ</w:t>
            </w:r>
            <w:r w:rsidRPr="00F60A2A">
              <w:rPr>
                <w:rFonts w:ascii="PT Astra Serif" w:hAnsi="PT Astra Serif"/>
                <w:b/>
                <w:bCs/>
              </w:rPr>
              <w:t>Т</w:t>
            </w:r>
            <w:r w:rsidRPr="00F60A2A">
              <w:rPr>
                <w:rFonts w:ascii="PT Astra Serif" w:hAnsi="PT Astra Serif"/>
                <w:b/>
                <w:bCs/>
              </w:rPr>
              <w:t>НОЙ СИСТЕМЫ РОССИЙСКОЙ Ф</w:t>
            </w:r>
            <w:r w:rsidRPr="00F60A2A">
              <w:rPr>
                <w:rFonts w:ascii="PT Astra Serif" w:hAnsi="PT Astra Serif"/>
                <w:b/>
                <w:bCs/>
              </w:rPr>
              <w:t>Е</w:t>
            </w:r>
            <w:r w:rsidRPr="00F60A2A">
              <w:rPr>
                <w:rFonts w:ascii="PT Astra Serif" w:hAnsi="PT Astra Serif"/>
                <w:b/>
                <w:bCs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F60A2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000 20200000 00 0000 000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F60A2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63158430418,64</w:t>
            </w:r>
          </w:p>
        </w:tc>
      </w:tr>
      <w:tr w:rsidR="00DA226F" w:rsidRPr="00F60A2A" w:rsidTr="00137188">
        <w:tc>
          <w:tcPr>
            <w:tcW w:w="4676" w:type="dxa"/>
            <w:shd w:val="clear" w:color="auto" w:fill="auto"/>
            <w:vAlign w:val="center"/>
          </w:tcPr>
          <w:p w:rsidR="00DA226F" w:rsidRPr="00F60A2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F60A2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000 20210000 00 0000 150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F60A2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13980919100,00</w:t>
            </w:r>
          </w:p>
        </w:tc>
      </w:tr>
      <w:tr w:rsidR="00DA226F" w:rsidRPr="00F60A2A" w:rsidTr="00137188">
        <w:tc>
          <w:tcPr>
            <w:tcW w:w="4676" w:type="dxa"/>
            <w:shd w:val="clear" w:color="auto" w:fill="auto"/>
            <w:vAlign w:val="center"/>
          </w:tcPr>
          <w:p w:rsidR="00DA226F" w:rsidRPr="00F60A2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F60A2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000 20215001 00 0000 150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F60A2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10527398400,00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Дотации бюджетам на выравнивание бю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жетной обеспеченности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000 20215001 00 0000 150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10527398400,00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005 20215001 02 0000 150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10527398400,00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000 20215002 00 0000 150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667000000,00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Дотации бюджетам субъектов Российской Федерации на поддержку мер по обесп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чению сбалансированности бюджетов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005 20215002 02 0000 150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667000000,00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Дотации бюджетам на частичную компе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сацию дополнительных расходов на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вышение оплаты труда работников бю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жетной сферы и иные цели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000 20215009 00 0000 150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2014473000,00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ры и иные цели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005 20215009 02 0000 150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2014473000,00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Дотации бюджетам, связанные с особым режимом безопасного функционирования закрытых административно-террито</w:t>
            </w:r>
            <w:r>
              <w:rPr>
                <w:rFonts w:ascii="PT Astra Serif" w:hAnsi="PT Astra Serif"/>
                <w:bCs/>
              </w:rPr>
              <w:softHyphen/>
            </w:r>
            <w:r w:rsidRPr="003D15FA">
              <w:rPr>
                <w:rFonts w:ascii="PT Astra Serif" w:hAnsi="PT Astra Serif"/>
                <w:bCs/>
              </w:rPr>
              <w:t>риальных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000 20215010 00 0000 150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37735000,00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005 20215010 02 0000 150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37735000,00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Дотации бюджетам на премирование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бед</w:t>
            </w:r>
            <w:r>
              <w:rPr>
                <w:rFonts w:ascii="PT Astra Serif" w:hAnsi="PT Astra Serif"/>
                <w:bCs/>
              </w:rPr>
              <w:t>ителей Всероссийского конкурса «</w:t>
            </w:r>
            <w:r w:rsidRPr="003D15FA">
              <w:rPr>
                <w:rFonts w:ascii="PT Astra Serif" w:hAnsi="PT Astra Serif"/>
                <w:bCs/>
              </w:rPr>
              <w:t>Лучшая муниципаль</w:t>
            </w:r>
            <w:r>
              <w:rPr>
                <w:rFonts w:ascii="PT Astra Serif" w:hAnsi="PT Astra Serif"/>
                <w:bCs/>
              </w:rPr>
              <w:t>ная практика»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000 20215399 00 0000 150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83700000,00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 xml:space="preserve">Дотации бюджетам субъектов Российской Федерации на премирование победителей </w:t>
            </w:r>
            <w:r>
              <w:rPr>
                <w:rFonts w:ascii="PT Astra Serif" w:hAnsi="PT Astra Serif"/>
                <w:bCs/>
              </w:rPr>
              <w:t>Всероссийского конкурса «</w:t>
            </w:r>
            <w:r w:rsidRPr="003D15FA">
              <w:rPr>
                <w:rFonts w:ascii="PT Astra Serif" w:hAnsi="PT Astra Serif"/>
                <w:bCs/>
              </w:rPr>
              <w:t>Лучшая мун</w:t>
            </w:r>
            <w:r w:rsidRPr="003D15FA">
              <w:rPr>
                <w:rFonts w:ascii="PT Astra Serif" w:hAnsi="PT Astra Serif"/>
                <w:bCs/>
              </w:rPr>
              <w:t>и</w:t>
            </w:r>
            <w:r>
              <w:rPr>
                <w:rFonts w:ascii="PT Astra Serif" w:hAnsi="PT Astra Serif"/>
                <w:bCs/>
              </w:rPr>
              <w:t>ципальная практика»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005 20215399 02 0000 150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83700000,00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Дотации (гранты) бюджетам за достиж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ние показателей деятельности органов 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полнительной власти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000 20215549 00 0000 150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650612700,00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Дотации (гранты) бюджетам субъектов Российской Федерации за достижение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казателей деятельности органов исполн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тельной власти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005 20215549 02 0000 150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650612700,00</w:t>
            </w:r>
          </w:p>
        </w:tc>
      </w:tr>
      <w:tr w:rsidR="00DA226F" w:rsidRPr="00F60A2A" w:rsidTr="00137188">
        <w:tc>
          <w:tcPr>
            <w:tcW w:w="4676" w:type="dxa"/>
            <w:shd w:val="clear" w:color="auto" w:fill="auto"/>
            <w:vAlign w:val="center"/>
          </w:tcPr>
          <w:p w:rsidR="00DA226F" w:rsidRPr="00F60A2A" w:rsidRDefault="00DA226F" w:rsidP="00137188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Субсидии бюджетам бюджетной сист</w:t>
            </w:r>
            <w:r w:rsidRPr="00F60A2A">
              <w:rPr>
                <w:rFonts w:ascii="PT Astra Serif" w:hAnsi="PT Astra Serif"/>
                <w:b/>
                <w:bCs/>
              </w:rPr>
              <w:t>е</w:t>
            </w:r>
            <w:r w:rsidRPr="00F60A2A">
              <w:rPr>
                <w:rFonts w:ascii="PT Astra Serif" w:hAnsi="PT Astra Serif"/>
                <w:b/>
                <w:bCs/>
              </w:rPr>
              <w:t>мы Российской Федерации (межбю</w:t>
            </w:r>
            <w:r w:rsidRPr="00F60A2A">
              <w:rPr>
                <w:rFonts w:ascii="PT Astra Serif" w:hAnsi="PT Astra Serif"/>
                <w:b/>
                <w:bCs/>
              </w:rPr>
              <w:t>д</w:t>
            </w:r>
            <w:r w:rsidRPr="00F60A2A">
              <w:rPr>
                <w:rFonts w:ascii="PT Astra Serif" w:hAnsi="PT Astra Serif"/>
                <w:b/>
                <w:bCs/>
              </w:rPr>
              <w:t>жетные субсидии)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F60A2A" w:rsidRDefault="00DA226F" w:rsidP="001371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000 20220000 00 0000 150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F60A2A" w:rsidRDefault="00DA226F" w:rsidP="0013718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28332188757,30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сокращение доли загрязненных сточных вод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000 20225013 00 0000 150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113042893,14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сокращение доли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грязненных сточных вод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027 20225013 02 0000 150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113042893,14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реализацию мер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приятий по стимулированию программ развития жилищного строительства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000 20225021 00 0000 150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892720055,46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реализацию меропри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тий по стимулированию программ разв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тия жилищного строительства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027 20225021 02 0000 150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892720055,46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поддержку реги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нальных проектов в сфере информацио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ных технологий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000 20225028 00 0000 150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4193800,00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поддержку регионал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проектов в сфере информационных технологий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023 20225028 02 0000 150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4193800,00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реализацию гос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дарственных программ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в области использования и охраны водных объектов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000 20225065 00 0000 150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126101800,00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реализацию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ственных программ субъектов Российской Федерации в области использования и охраны водных объектов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016 20225065 02 0000 150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126101800,00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подготовку упра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ленческих кадров для организаций наро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ного хозяйства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000 20225066 00 0000 150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809356,68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подготовку управле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ческих кадров для организаций народного хозяйства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004 20225066 02 0000 150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809356,68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государственную поддержку спортивных организаций, 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ществляющих подготовку спортивного 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000 20225081 00 0000 150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7922600,00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государственную по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держку спортивных организаций, 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ществляющих подготовку спортивного 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026 20225081 02 0000 150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7922600,00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предоставление жилых помещений детям-сиротам и детям, оставшимся без попечения родителей, 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цам из их числа по договорам найма сп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циализированных жилых помещений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000 20225082 02 0000 150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224298200,00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предоставление жилых помещений детям-сиротам и детям, оста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шимся без попечения родителей, лицам из их числа по договорам найма специализ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рованных жилых помещений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027 20225082 02 0000 150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224298200,00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осуществление ежемесячной денежной выплаты, назнач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000 20225084 02 0000 150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1502491033,51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осуществление ежем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сячной денежной выплаты, назначаемой в случае рождения третьего ребенка или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следующих детей до достижения ребенком возраста трех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042 20225084 02 0000 150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1502491033,51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реализацию мер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ков, проживающих за рубежом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000 20225086 00 0000 150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6970480,00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реализацию меропри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тий, предусмотренных региональной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граммой переселения, включенной в Гос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дарственную программу по оказанию 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действия добровольному переселению в Российскую Федерацию соотечественн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ков, проживающих за рубежом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042 20225086 02 0000 150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6970480,00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Субсидии бюджетам на создание в общ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образовательных организациях, распол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женных в сельской местности и малых г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родах, условий для занятий физической культурой и спортом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000 20225097 00 0000 150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16345200,00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создание в общеобр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зовательных организациях, расположе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ных в сельской местности и малых гор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дах, условий для занятий физической культурой и спортом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018 20225097 02 0000 150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16345200,00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Субсидии бюджетам на софинансирование капитальных вложений в объекты госуда</w:t>
            </w:r>
            <w:r w:rsidRPr="007E5AE9">
              <w:rPr>
                <w:rFonts w:ascii="PT Astra Serif" w:hAnsi="PT Astra Serif"/>
                <w:bCs/>
                <w:spacing w:val="-6"/>
              </w:rPr>
              <w:t>р</w:t>
            </w:r>
            <w:r w:rsidRPr="007E5AE9">
              <w:rPr>
                <w:rFonts w:ascii="PT Astra Serif" w:hAnsi="PT Astra Serif"/>
                <w:bCs/>
                <w:spacing w:val="-6"/>
              </w:rPr>
              <w:t>ственной (муниципальной) собственности субъектов Российской Федерации и (или) софинансирование мероприятий, не относ</w:t>
            </w:r>
            <w:r w:rsidRPr="007E5AE9">
              <w:rPr>
                <w:rFonts w:ascii="PT Astra Serif" w:hAnsi="PT Astra Serif"/>
                <w:bCs/>
                <w:spacing w:val="-6"/>
              </w:rPr>
              <w:t>я</w:t>
            </w:r>
            <w:r w:rsidRPr="007E5AE9">
              <w:rPr>
                <w:rFonts w:ascii="PT Astra Serif" w:hAnsi="PT Astra Serif"/>
                <w:bCs/>
                <w:spacing w:val="-6"/>
              </w:rPr>
              <w:t>щихся к капитальным вложениям в объекты государственной (муниципальной) собстве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ности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000 20225113 00 0000 150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1068793900,00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Субсидии бюджетам субъектов Российской Федерации на софинансирование капитал</w:t>
            </w:r>
            <w:r w:rsidRPr="007E5AE9">
              <w:rPr>
                <w:rFonts w:ascii="PT Astra Serif" w:hAnsi="PT Astra Serif"/>
                <w:bCs/>
                <w:spacing w:val="-6"/>
              </w:rPr>
              <w:t>ь</w:t>
            </w:r>
            <w:r w:rsidRPr="007E5AE9">
              <w:rPr>
                <w:rFonts w:ascii="PT Astra Serif" w:hAnsi="PT Astra Serif"/>
                <w:bCs/>
                <w:spacing w:val="-6"/>
              </w:rPr>
              <w:t>ных вложений в объекты государственной (муниципальной) собственности субъектов Российской Федерации и (или) софинансир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 w:rsidRPr="007E5AE9">
              <w:rPr>
                <w:rFonts w:ascii="PT Astra Serif" w:hAnsi="PT Astra Serif"/>
                <w:bCs/>
                <w:spacing w:val="-6"/>
              </w:rPr>
              <w:t>вание мероприятий, не относящихся к кап</w:t>
            </w:r>
            <w:r w:rsidRPr="007E5AE9">
              <w:rPr>
                <w:rFonts w:ascii="PT Astra Serif" w:hAnsi="PT Astra Serif"/>
                <w:bCs/>
                <w:spacing w:val="-6"/>
              </w:rPr>
              <w:t>и</w:t>
            </w:r>
            <w:r w:rsidRPr="007E5AE9">
              <w:rPr>
                <w:rFonts w:ascii="PT Astra Serif" w:hAnsi="PT Astra Serif"/>
                <w:bCs/>
                <w:spacing w:val="-6"/>
              </w:rPr>
              <w:t>тальным вложениям в объекты госуда</w:t>
            </w:r>
            <w:r w:rsidRPr="007E5AE9">
              <w:rPr>
                <w:rFonts w:ascii="PT Astra Serif" w:hAnsi="PT Astra Serif"/>
                <w:bCs/>
                <w:spacing w:val="-6"/>
              </w:rPr>
              <w:t>р</w:t>
            </w:r>
            <w:r w:rsidRPr="007E5AE9">
              <w:rPr>
                <w:rFonts w:ascii="PT Astra Serif" w:hAnsi="PT Astra Serif"/>
                <w:bCs/>
                <w:spacing w:val="-6"/>
              </w:rPr>
              <w:t>ственной (муниципальной) собственности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027 20225113 02 0000 150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1068793900,00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Субсидии бюджетам на реализацию реги</w:t>
            </w:r>
            <w:r w:rsidRPr="007E5AE9">
              <w:rPr>
                <w:rFonts w:ascii="PT Astra Serif" w:hAnsi="PT Astra Serif"/>
                <w:bCs/>
                <w:spacing w:val="-6"/>
              </w:rPr>
              <w:t>о</w:t>
            </w:r>
            <w:r>
              <w:rPr>
                <w:rFonts w:ascii="PT Astra Serif" w:hAnsi="PT Astra Serif"/>
                <w:bCs/>
                <w:spacing w:val="-6"/>
              </w:rPr>
              <w:t>нальных проектов «</w:t>
            </w:r>
            <w:r w:rsidRPr="007E5AE9">
              <w:rPr>
                <w:rFonts w:ascii="PT Astra Serif" w:hAnsi="PT Astra Serif"/>
                <w:bCs/>
                <w:spacing w:val="-6"/>
              </w:rPr>
              <w:t>Создание единого ци</w:t>
            </w:r>
            <w:r w:rsidRPr="007E5AE9">
              <w:rPr>
                <w:rFonts w:ascii="PT Astra Serif" w:hAnsi="PT Astra Serif"/>
                <w:bCs/>
                <w:spacing w:val="-6"/>
              </w:rPr>
              <w:t>ф</w:t>
            </w:r>
            <w:r w:rsidRPr="007E5AE9">
              <w:rPr>
                <w:rFonts w:ascii="PT Astra Serif" w:hAnsi="PT Astra Serif"/>
                <w:bCs/>
                <w:spacing w:val="-6"/>
              </w:rPr>
              <w:t xml:space="preserve">рового контура в здравоохранении на основе единой государственной информационной системы </w:t>
            </w:r>
            <w:r>
              <w:rPr>
                <w:rFonts w:ascii="PT Astra Serif" w:hAnsi="PT Astra Serif"/>
                <w:bCs/>
                <w:spacing w:val="-6"/>
              </w:rPr>
              <w:t>в сфере здравоохранения (ЕГИСЗ)»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000 20225114 00 0000 150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115899546,77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7E5AE9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7E5AE9">
              <w:rPr>
                <w:rFonts w:ascii="PT Astra Serif" w:hAnsi="PT Astra Serif"/>
                <w:bCs/>
                <w:spacing w:val="-6"/>
              </w:rPr>
              <w:t>Субсидии бюджетам субъектов Российской Федерации на реализацию регио</w:t>
            </w:r>
            <w:r>
              <w:rPr>
                <w:rFonts w:ascii="PT Astra Serif" w:hAnsi="PT Astra Serif"/>
                <w:bCs/>
                <w:spacing w:val="-6"/>
              </w:rPr>
              <w:t>нальных проектов «</w:t>
            </w:r>
            <w:r w:rsidRPr="007E5AE9">
              <w:rPr>
                <w:rFonts w:ascii="PT Astra Serif" w:hAnsi="PT Astra Serif"/>
                <w:bCs/>
                <w:spacing w:val="-6"/>
              </w:rPr>
              <w:t>Создание единого цифрового ко</w:t>
            </w:r>
            <w:r w:rsidRPr="007E5AE9">
              <w:rPr>
                <w:rFonts w:ascii="PT Astra Serif" w:hAnsi="PT Astra Serif"/>
                <w:bCs/>
                <w:spacing w:val="-6"/>
              </w:rPr>
              <w:t>н</w:t>
            </w:r>
            <w:r w:rsidRPr="007E5AE9">
              <w:rPr>
                <w:rFonts w:ascii="PT Astra Serif" w:hAnsi="PT Astra Serif"/>
                <w:bCs/>
                <w:spacing w:val="-6"/>
              </w:rPr>
              <w:t>тура в здравоохранении на основе единой государственной информационной системы в сфере здравоохранения (ЕГИСЗ)</w:t>
            </w:r>
            <w:r>
              <w:rPr>
                <w:rFonts w:ascii="PT Astra Serif" w:hAnsi="PT Astra Serif"/>
                <w:bCs/>
                <w:spacing w:val="-6"/>
              </w:rPr>
              <w:t>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039 20225114 02 0000 150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115899546,77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единовременные компенсационные выплаты медицинским работникам (врачам, фельдшерам, а также акушеркам и медицинским сестрам фел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дшерских и фельдшерско-акушерских пунктов), прибывшим (переехавшим) на работу в сельские населенные пункты, 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бо рабочие поселки, либо поселки горо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ского типа, либо города с населением до 50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000 20225138 00 0000 150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62745000,00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единовременные ко</w:t>
            </w:r>
            <w:r w:rsidRPr="003D15FA">
              <w:rPr>
                <w:rFonts w:ascii="PT Astra Serif" w:hAnsi="PT Astra Serif"/>
                <w:bCs/>
              </w:rPr>
              <w:t>м</w:t>
            </w:r>
            <w:r w:rsidRPr="003D15FA">
              <w:rPr>
                <w:rFonts w:ascii="PT Astra Serif" w:hAnsi="PT Astra Serif"/>
                <w:bCs/>
              </w:rPr>
              <w:t>пенсационные выплаты медицинским 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ботникам (врачам, фельдшерам, а также акушеркам и медицинским сестрам фел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 xml:space="preserve">дшерских и фельдшерско-акушерских </w:t>
            </w:r>
            <w:r w:rsidRPr="003D15FA">
              <w:rPr>
                <w:rFonts w:ascii="PT Astra Serif" w:hAnsi="PT Astra Serif"/>
                <w:bCs/>
              </w:rPr>
              <w:lastRenderedPageBreak/>
              <w:t>пунктов), прибывшим (переехавшим) на работу в сельские населенные пункты, 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бо рабочие поселки, либо поселки горо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ского типа, либо города с населением до 50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039 20225138 02 0000 150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62745000,00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Субсидии бюджетам на создание и обе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печение функционирования центров обр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зования естественно-научной и технолог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ческой направленностей в общеобразов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тельных организациях, расположенных в сельской местности и малых городах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000 20225169 00 0000 150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101420626,23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создание и обеспеч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ние функционирования центров образов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ния естественно-научной и технологич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ской направленностей в общеобразов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тельных организациях, расположенных в сельской местности и малых городах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018 20225169 02 0000 150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101420626,23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 xml:space="preserve">Субсидии бюджетам на создание детских технопарков </w:t>
            </w:r>
            <w:r>
              <w:rPr>
                <w:rFonts w:ascii="PT Astra Serif" w:hAnsi="PT Astra Serif"/>
                <w:bCs/>
              </w:rPr>
              <w:t>«</w:t>
            </w:r>
            <w:r w:rsidRPr="003D15FA">
              <w:rPr>
                <w:rFonts w:ascii="PT Astra Serif" w:hAnsi="PT Astra Serif"/>
                <w:bCs/>
              </w:rPr>
              <w:t>Кванториум</w:t>
            </w:r>
            <w:r>
              <w:rPr>
                <w:rFonts w:ascii="PT Astra Serif" w:hAnsi="PT Astra Serif"/>
                <w:bCs/>
              </w:rPr>
              <w:t>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000 20225173 00 0000 150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21015300,00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создание детских те</w:t>
            </w:r>
            <w:r w:rsidRPr="003D15FA">
              <w:rPr>
                <w:rFonts w:ascii="PT Astra Serif" w:hAnsi="PT Astra Serif"/>
                <w:bCs/>
              </w:rPr>
              <w:t>х</w:t>
            </w:r>
            <w:r w:rsidRPr="003D15FA">
              <w:rPr>
                <w:rFonts w:ascii="PT Astra Serif" w:hAnsi="PT Astra Serif"/>
                <w:bCs/>
              </w:rPr>
              <w:t xml:space="preserve">нопарков </w:t>
            </w:r>
            <w:r>
              <w:rPr>
                <w:rFonts w:ascii="PT Astra Serif" w:hAnsi="PT Astra Serif"/>
                <w:bCs/>
              </w:rPr>
              <w:t>«Кванториум»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018 20225173 02 0000 150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21015300,00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проведение мер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приятий по обеспечению деятельности 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ветников директора по воспитанию и вз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000 20225179 00 0000 150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55186333,94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F16CF0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F16CF0">
              <w:rPr>
                <w:rFonts w:ascii="PT Astra Serif" w:hAnsi="PT Astra Serif"/>
                <w:bCs/>
                <w:spacing w:val="-6"/>
              </w:rPr>
              <w:t>Субсидии бюджетам субъектов Российской Федерации на проведение мероприятий по обеспечению деятельности советников д</w:t>
            </w:r>
            <w:r w:rsidRPr="00F16CF0">
              <w:rPr>
                <w:rFonts w:ascii="PT Astra Serif" w:hAnsi="PT Astra Serif"/>
                <w:bCs/>
                <w:spacing w:val="-6"/>
              </w:rPr>
              <w:t>и</w:t>
            </w:r>
            <w:r w:rsidRPr="00F16CF0">
              <w:rPr>
                <w:rFonts w:ascii="PT Astra Serif" w:hAnsi="PT Astra Serif"/>
                <w:bCs/>
                <w:spacing w:val="-6"/>
              </w:rPr>
              <w:t>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018 20225179 02 0000 150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55186333,94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F16CF0" w:rsidRDefault="00DA226F" w:rsidP="00137188">
            <w:pPr>
              <w:jc w:val="both"/>
              <w:rPr>
                <w:rFonts w:ascii="PT Astra Serif" w:hAnsi="PT Astra Serif"/>
                <w:bCs/>
                <w:spacing w:val="-8"/>
              </w:rPr>
            </w:pPr>
            <w:r w:rsidRPr="00F16CF0">
              <w:rPr>
                <w:rFonts w:ascii="PT Astra Serif" w:hAnsi="PT Astra Serif"/>
                <w:bCs/>
                <w:spacing w:val="-8"/>
              </w:rPr>
              <w:t>Субсидии бюджетам на обновление матер</w:t>
            </w:r>
            <w:r w:rsidRPr="00F16CF0">
              <w:rPr>
                <w:rFonts w:ascii="PT Astra Serif" w:hAnsi="PT Astra Serif"/>
                <w:bCs/>
                <w:spacing w:val="-8"/>
              </w:rPr>
              <w:t>и</w:t>
            </w:r>
            <w:r w:rsidRPr="00F16CF0">
              <w:rPr>
                <w:rFonts w:ascii="PT Astra Serif" w:hAnsi="PT Astra Serif"/>
                <w:bCs/>
                <w:spacing w:val="-8"/>
              </w:rPr>
              <w:t>ально-технической базы в организациях, ос</w:t>
            </w:r>
            <w:r w:rsidRPr="00F16CF0">
              <w:rPr>
                <w:rFonts w:ascii="PT Astra Serif" w:hAnsi="PT Astra Serif"/>
                <w:bCs/>
                <w:spacing w:val="-8"/>
              </w:rPr>
              <w:t>у</w:t>
            </w:r>
            <w:r w:rsidRPr="00F16CF0">
              <w:rPr>
                <w:rFonts w:ascii="PT Astra Serif" w:hAnsi="PT Astra Serif"/>
                <w:bCs/>
                <w:spacing w:val="-8"/>
              </w:rPr>
              <w:t>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000 20225187 00 0000 150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15581600,00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F16CF0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F16CF0">
              <w:rPr>
                <w:rFonts w:ascii="PT Astra Serif" w:hAnsi="PT Astra Serif"/>
                <w:bCs/>
                <w:spacing w:val="-6"/>
              </w:rPr>
              <w:t>Субсидии бюджетам субъектов Российской Федерации на обновление материально-технической базы в организациях, осущест</w:t>
            </w:r>
            <w:r w:rsidRPr="00F16CF0">
              <w:rPr>
                <w:rFonts w:ascii="PT Astra Serif" w:hAnsi="PT Astra Serif"/>
                <w:bCs/>
                <w:spacing w:val="-6"/>
              </w:rPr>
              <w:t>в</w:t>
            </w:r>
            <w:r w:rsidRPr="00F16CF0">
              <w:rPr>
                <w:rFonts w:ascii="PT Astra Serif" w:hAnsi="PT Astra Serif"/>
                <w:bCs/>
                <w:spacing w:val="-6"/>
              </w:rPr>
              <w:t>ляющих образовательную деятельность и</w:t>
            </w:r>
            <w:r w:rsidRPr="00F16CF0">
              <w:rPr>
                <w:rFonts w:ascii="PT Astra Serif" w:hAnsi="PT Astra Serif"/>
                <w:bCs/>
                <w:spacing w:val="-6"/>
              </w:rPr>
              <w:t>с</w:t>
            </w:r>
            <w:r w:rsidRPr="00F16CF0">
              <w:rPr>
                <w:rFonts w:ascii="PT Astra Serif" w:hAnsi="PT Astra Serif"/>
                <w:bCs/>
                <w:spacing w:val="-6"/>
              </w:rPr>
              <w:t>ключительно по адаптированным основным общеобразовательным программам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018 20225187 02 0000 150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15581600,00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развитие палли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тивной медицинской помощи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000 20225201 00 0000 150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79219767,14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развитие паллиативной медицинской помощи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039 20225201 02 0000 150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79219767,14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F16CF0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F16CF0">
              <w:rPr>
                <w:rFonts w:ascii="PT Astra Serif" w:hAnsi="PT Astra Serif"/>
                <w:bCs/>
                <w:spacing w:val="-6"/>
              </w:rPr>
              <w:t>Субсидии бюджетам на реализацию мер</w:t>
            </w:r>
            <w:r w:rsidRPr="00F16CF0">
              <w:rPr>
                <w:rFonts w:ascii="PT Astra Serif" w:hAnsi="PT Astra Serif"/>
                <w:bCs/>
                <w:spacing w:val="-6"/>
              </w:rPr>
              <w:t>о</w:t>
            </w:r>
            <w:r w:rsidRPr="00F16CF0">
              <w:rPr>
                <w:rFonts w:ascii="PT Astra Serif" w:hAnsi="PT Astra Serif"/>
                <w:bCs/>
                <w:spacing w:val="-6"/>
              </w:rPr>
              <w:t>приятий по предупреждению и борьбе с с</w:t>
            </w:r>
            <w:r w:rsidRPr="00F16CF0">
              <w:rPr>
                <w:rFonts w:ascii="PT Astra Serif" w:hAnsi="PT Astra Serif"/>
                <w:bCs/>
                <w:spacing w:val="-6"/>
              </w:rPr>
              <w:t>о</w:t>
            </w:r>
            <w:r w:rsidRPr="00F16CF0">
              <w:rPr>
                <w:rFonts w:ascii="PT Astra Serif" w:hAnsi="PT Astra Serif"/>
                <w:bCs/>
                <w:spacing w:val="-6"/>
              </w:rPr>
              <w:lastRenderedPageBreak/>
              <w:t>циально значимыми инфекционными забол</w:t>
            </w:r>
            <w:r w:rsidRPr="00F16CF0">
              <w:rPr>
                <w:rFonts w:ascii="PT Astra Serif" w:hAnsi="PT Astra Serif"/>
                <w:bCs/>
                <w:spacing w:val="-6"/>
              </w:rPr>
              <w:t>е</w:t>
            </w:r>
            <w:r w:rsidRPr="00F16CF0">
              <w:rPr>
                <w:rFonts w:ascii="PT Astra Serif" w:hAnsi="PT Astra Serif"/>
                <w:bCs/>
                <w:spacing w:val="-6"/>
              </w:rPr>
              <w:t>ваниями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000 20225202 00 0000 150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39116300,00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F16CF0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F16CF0">
              <w:rPr>
                <w:rFonts w:ascii="PT Astra Serif" w:hAnsi="PT Astra Serif"/>
                <w:bCs/>
                <w:spacing w:val="-6"/>
              </w:rPr>
              <w:lastRenderedPageBreak/>
              <w:t>Субсидии бюджетам субъектов Российской Федерации на реализацию мероприятий по предупреждению и борьбе с социально зн</w:t>
            </w:r>
            <w:r w:rsidRPr="00F16CF0">
              <w:rPr>
                <w:rFonts w:ascii="PT Astra Serif" w:hAnsi="PT Astra Serif"/>
                <w:bCs/>
                <w:spacing w:val="-6"/>
              </w:rPr>
              <w:t>а</w:t>
            </w:r>
            <w:r w:rsidRPr="00F16CF0">
              <w:rPr>
                <w:rFonts w:ascii="PT Astra Serif" w:hAnsi="PT Astra Serif"/>
                <w:bCs/>
                <w:spacing w:val="-6"/>
              </w:rPr>
              <w:t>чимыми инфекционными заболеваниями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039 20225202 02 0000 150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39116300,00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обеспечение обр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зовательных организаций материально-технической базой для внедрения цифр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вой образовательной среды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000 20225210 00 0000 150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279403451,43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обеспечение образов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тельных организаций материально-технической базой для внедрения цифр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вой образовательной среды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018 20225210 02 0000 150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279403451,43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создание центров цифрового образования детей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000 20225219 00 0000 150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17094600,00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создание центров ци</w:t>
            </w:r>
            <w:r w:rsidRPr="003D15FA">
              <w:rPr>
                <w:rFonts w:ascii="PT Astra Serif" w:hAnsi="PT Astra Serif"/>
                <w:bCs/>
              </w:rPr>
              <w:t>ф</w:t>
            </w:r>
            <w:r w:rsidRPr="003D15FA">
              <w:rPr>
                <w:rFonts w:ascii="PT Astra Serif" w:hAnsi="PT Astra Serif"/>
                <w:bCs/>
              </w:rPr>
              <w:t>рового образования детей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018 20225219 02 0000 150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17094600,00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оснащение объе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тов спортивной инфраструктуры спорти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но-технологическим оборудованием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000 20225228 00 0000 150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16577297,72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026 20225228 02 0000 150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16577297,72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000 20225229 00 0000 150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9345792,20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приобретение спорти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ного оборудования и инвентаря для прив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дения организаций спортивной подготовки в нормативное состояние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026 20225229 02 0000 150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9345792,20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создание новых мест в общеобразовательных организац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ях, расположенных в сельской местности и поселках городского типа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000 20225230 00 0000 150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71005700,00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создание новых мест в общеобразовательных организациях, ра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положенных в сельской местности и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селках городского типа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018 20225230 02 0000 150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71005700,00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создание дополн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тельных мест для детей в возрасте от 1,5 до 3 лет в образовательных организациях, осуществляющих образовательную де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тельность по образовательным програ</w:t>
            </w:r>
            <w:r w:rsidRPr="003D15FA">
              <w:rPr>
                <w:rFonts w:ascii="PT Astra Serif" w:hAnsi="PT Astra Serif"/>
                <w:bCs/>
              </w:rPr>
              <w:t>м</w:t>
            </w:r>
            <w:r w:rsidRPr="003D15FA">
              <w:rPr>
                <w:rFonts w:ascii="PT Astra Serif" w:hAnsi="PT Astra Serif"/>
                <w:bCs/>
              </w:rPr>
              <w:t>мам дошкольного образования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000 20225232 00 0000 150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55126200,00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создание дополнител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мест для детей в возрасте от 1,5 до 3 лет в образовательных организациях, 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ществляющих образовательную деятел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ность по образовательным программам дошкольного образования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018 20225232 02 0000 150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55126200,00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строительство и реконструкцию (модернизацию) объектов питьевого водоснабжения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000 20225243 00 0000 150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396921621,60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строительство и реко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струкцию (модернизацию) объектов пит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евого водоснабжения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027 20225243 02 0000 150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396921621,60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государственную поддержку аккредитации ветеринарных лабораторий в национальной системе а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кредитации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000 20225251 00 0000 150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2306951,00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F16CF0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F16CF0">
              <w:rPr>
                <w:rFonts w:ascii="PT Astra Serif" w:hAnsi="PT Astra Serif"/>
                <w:bCs/>
                <w:spacing w:val="-6"/>
              </w:rPr>
              <w:t>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008 20225251 02 0000 150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2306951,00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создание дополн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тельных мест для детей в возрасте от 1,5 до 3 лет любой направленности в орган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зациях, осуществляющих образовательную деятельность (за исключением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ственных, муниципальных), и у индивид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альных предпринимателей, осуществля</w:t>
            </w:r>
            <w:r w:rsidRPr="003D15FA">
              <w:rPr>
                <w:rFonts w:ascii="PT Astra Serif" w:hAnsi="PT Astra Serif"/>
                <w:bCs/>
              </w:rPr>
              <w:t>ю</w:t>
            </w:r>
            <w:r w:rsidRPr="003D15FA">
              <w:rPr>
                <w:rFonts w:ascii="PT Astra Serif" w:hAnsi="PT Astra Serif"/>
                <w:bCs/>
              </w:rPr>
              <w:t>щих образовательную деятельность по 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000 20225253 00 0000 150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2418600,00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создание дополнител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мест для детей в возрасте от 1,5 до 3 лет любой направленности в организациях, осуществляющих образовательную де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тельность (за исключением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ных, муниципальных), и у индивидуал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предпринимателей, осуществляющих образовательную деятельность по образ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вательным программам дошкольного 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разования, в том числе адаптированным, и присмотр и уход за детьми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018 20225253 02 0000 150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2418600,00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обеспечение ре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лизации мероприятий по осуществлению единовременных компенсационных в</w:t>
            </w:r>
            <w:r w:rsidRPr="003D15FA">
              <w:rPr>
                <w:rFonts w:ascii="PT Astra Serif" w:hAnsi="PT Astra Serif"/>
                <w:bCs/>
              </w:rPr>
              <w:t>ы</w:t>
            </w:r>
            <w:r w:rsidRPr="003D15FA">
              <w:rPr>
                <w:rFonts w:ascii="PT Astra Serif" w:hAnsi="PT Astra Serif"/>
                <w:bCs/>
              </w:rPr>
              <w:t>плат учителям, прибывшим (переехавшим) на работу в сельские населенные пункты, либо рабочие поселки, либо поселки г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родского типа, либо города с населением до 50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000 20225256 00 0000 150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24920000,00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обеспечение реализ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 мероприятий по осуществлению ед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новременных компенсационных выплат учителям, прибывшим (переехавшим) на работу в сельские населенные пункты, 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бо рабочие поселки, либо поселки горо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ского типа, либо города с населением до 50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018 20225256 02 0000 150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24920000,00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развитие запр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вочной инфраструктуры компримирова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ного природного газа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000 20225261 00 0000 150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32040000,00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развитие заправочной инфраструктуры компримированного пр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родного газа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003 20225261 02 0000 150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32040000,00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закупку контейн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ров для раздельного накопления твердых коммунальных отходов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000 20225269 00 0000 150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27938280,12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закупку контейнеров для раздельного накопления твердых ко</w:t>
            </w:r>
            <w:r w:rsidRPr="003D15FA">
              <w:rPr>
                <w:rFonts w:ascii="PT Astra Serif" w:hAnsi="PT Astra Serif"/>
                <w:bCs/>
              </w:rPr>
              <w:t>м</w:t>
            </w:r>
            <w:r w:rsidRPr="003D15FA">
              <w:rPr>
                <w:rFonts w:ascii="PT Astra Serif" w:hAnsi="PT Astra Serif"/>
                <w:bCs/>
              </w:rPr>
              <w:t>мунальных отходов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016 20225269 02 0000 150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27938280,12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софинансирование расходных обязательств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возникающих при поддержке переоборудования существу</w:t>
            </w:r>
            <w:r w:rsidRPr="003D15FA">
              <w:rPr>
                <w:rFonts w:ascii="PT Astra Serif" w:hAnsi="PT Astra Serif"/>
                <w:bCs/>
              </w:rPr>
              <w:t>ю</w:t>
            </w:r>
            <w:r w:rsidRPr="003D15FA">
              <w:rPr>
                <w:rFonts w:ascii="PT Astra Serif" w:hAnsi="PT Astra Serif"/>
                <w:bCs/>
              </w:rPr>
              <w:t>щей автомобильной техники, включая 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000 20225276 00 0000 150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6029126,21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софинансирование расходных обязательств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возникающих при поддержке переоборудования существу</w:t>
            </w:r>
            <w:r w:rsidRPr="003D15FA">
              <w:rPr>
                <w:rFonts w:ascii="PT Astra Serif" w:hAnsi="PT Astra Serif"/>
                <w:bCs/>
              </w:rPr>
              <w:t>ю</w:t>
            </w:r>
            <w:r w:rsidRPr="003D15FA">
              <w:rPr>
                <w:rFonts w:ascii="PT Astra Serif" w:hAnsi="PT Astra Serif"/>
                <w:bCs/>
              </w:rPr>
              <w:t>щей автомобильной техники, включая 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029 20225276 02 0000 150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6029126,21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повышение э</w:t>
            </w:r>
            <w:r w:rsidRPr="003D15FA">
              <w:rPr>
                <w:rFonts w:ascii="PT Astra Serif" w:hAnsi="PT Astra Serif"/>
                <w:bCs/>
              </w:rPr>
              <w:t>ф</w:t>
            </w:r>
            <w:r w:rsidRPr="003D15FA">
              <w:rPr>
                <w:rFonts w:ascii="PT Astra Serif" w:hAnsi="PT Astra Serif"/>
                <w:bCs/>
              </w:rPr>
              <w:t>фективности службы занятости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000 20225291 00 0000 150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1951200,00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повышение эффекти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ности службы занятости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042 20225291 02 0000 150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1951200,00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софинансирование расходных обязательств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связанных с реализ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цией</w:t>
            </w:r>
            <w:r>
              <w:rPr>
                <w:rFonts w:ascii="PT Astra Serif" w:hAnsi="PT Astra Serif"/>
                <w:bCs/>
              </w:rPr>
              <w:t xml:space="preserve"> федеральной целевой программы «</w:t>
            </w:r>
            <w:r w:rsidRPr="003D15FA">
              <w:rPr>
                <w:rFonts w:ascii="PT Astra Serif" w:hAnsi="PT Astra Serif"/>
                <w:bCs/>
              </w:rPr>
              <w:t>Увековечение памяти погибших при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щит</w:t>
            </w:r>
            <w:r>
              <w:rPr>
                <w:rFonts w:ascii="PT Astra Serif" w:hAnsi="PT Astra Serif"/>
                <w:bCs/>
              </w:rPr>
              <w:t>е Отечества на 2019 - 2024 годы»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000 20225299 00 0000 150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6655700,00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 xml:space="preserve">ской Федерации на софинансирование </w:t>
            </w:r>
            <w:r w:rsidRPr="003D15FA">
              <w:rPr>
                <w:rFonts w:ascii="PT Astra Serif" w:hAnsi="PT Astra Serif"/>
                <w:bCs/>
              </w:rPr>
              <w:lastRenderedPageBreak/>
              <w:t>расходных обязательств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связанных с реализ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цией фе</w:t>
            </w:r>
            <w:r>
              <w:rPr>
                <w:rFonts w:ascii="PT Astra Serif" w:hAnsi="PT Astra Serif"/>
                <w:bCs/>
              </w:rPr>
              <w:t>деральной целевой программы «</w:t>
            </w:r>
            <w:r w:rsidRPr="003D15FA">
              <w:rPr>
                <w:rFonts w:ascii="PT Astra Serif" w:hAnsi="PT Astra Serif"/>
                <w:bCs/>
              </w:rPr>
              <w:t>Увековечение памяти погибших при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щит</w:t>
            </w:r>
            <w:r>
              <w:rPr>
                <w:rFonts w:ascii="PT Astra Serif" w:hAnsi="PT Astra Serif"/>
                <w:bCs/>
              </w:rPr>
              <w:t>е Отечества на 2019 - 2024 годы»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501 20225299 02 0000 150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6655700,00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Субсидии бюджетам на осуществление ежемесячных выплат на детей в возрасте от трех до семи лет включительно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000 20225302 00 0000 150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4952953376,37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5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осуществление ежем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сячных выплат на детей в возрасте от трех до семи лет включительно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042 20225302 02 0000 150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5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4952953376,37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организацию бе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платного горячего питания обучающихся, получающих начальное общее образов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ние в государственных и муниципальных образовательных организациях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000 20225304 00 0000 150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857868005,04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организацию беспла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ного горячего питания обучающихся,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лучающих начальное общее образование в государственных и муниципальных обр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зовательных организациях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018 20225304 02 0000 150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857868005,04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создание новых мест в общеобразовательных организациях в связи с ростом числа обучающихся, в</w:t>
            </w:r>
            <w:r w:rsidRPr="003D15FA">
              <w:rPr>
                <w:rFonts w:ascii="PT Astra Serif" w:hAnsi="PT Astra Serif"/>
                <w:bCs/>
              </w:rPr>
              <w:t>ы</w:t>
            </w:r>
            <w:r w:rsidRPr="003D15FA">
              <w:rPr>
                <w:rFonts w:ascii="PT Astra Serif" w:hAnsi="PT Astra Serif"/>
                <w:bCs/>
              </w:rPr>
              <w:t>званным демографическим фактором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000 20225305 00 0000 150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578581763,62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создание новых мест в общеобразовательных организациях в св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зи с ростом числа обучающихся, вызва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ным демографическим фактором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018 20225305 02 0000 150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578581763,62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создание школ креативных индустрий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000 20225353 00 0000 150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52449000,00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создание школ кре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тивных индустрий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019 20225353 02 0000 150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52449000,00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создание (обно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ление) материально-технической базы 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000 20225359 00 0000 150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60965300,00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создание (обновление) материально-технической базы образов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тельных организаций, реализующих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граммы среднего профессионального 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018 20225359 02 0000 150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60965300,00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реализацию рег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ональных проектов модернизации перви</w:t>
            </w:r>
            <w:r w:rsidRPr="003D15FA">
              <w:rPr>
                <w:rFonts w:ascii="PT Astra Serif" w:hAnsi="PT Astra Serif"/>
                <w:bCs/>
              </w:rPr>
              <w:t>ч</w:t>
            </w:r>
            <w:r w:rsidRPr="003D15FA">
              <w:rPr>
                <w:rFonts w:ascii="PT Astra Serif" w:hAnsi="PT Astra Serif"/>
                <w:bCs/>
              </w:rPr>
              <w:t>ного звена здравоохранения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000 20225365 00 0000 150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1884849813,34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реализацию реги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lastRenderedPageBreak/>
              <w:t>нальных проектов модернизации перви</w:t>
            </w:r>
            <w:r w:rsidRPr="003D15FA">
              <w:rPr>
                <w:rFonts w:ascii="PT Astra Serif" w:hAnsi="PT Astra Serif"/>
                <w:bCs/>
              </w:rPr>
              <w:t>ч</w:t>
            </w:r>
            <w:r w:rsidRPr="003D15FA">
              <w:rPr>
                <w:rFonts w:ascii="PT Astra Serif" w:hAnsi="PT Astra Serif"/>
                <w:bCs/>
              </w:rPr>
              <w:t>ного звена здравоохранения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039 20225365 02 0000 150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1884849813,34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Субсидии бюджетам на развитие тран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портной инфраструктуры на сельских те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риториях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000 20225372 00 0000 150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155911400,00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развитие транспортной инфраструктуры на сельских территориях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029 20225372 02 0000 150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155911400,00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приведение в но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мативное состояние автомобильных дорог и искусственных дорожных сооружений в рамках ре</w:t>
            </w:r>
            <w:r>
              <w:rPr>
                <w:rFonts w:ascii="PT Astra Serif" w:hAnsi="PT Astra Serif"/>
                <w:bCs/>
              </w:rPr>
              <w:t>ализации национального проекта «Безопасные качественные дороги»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000 20225394 00 0000 150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1655764400,00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приведение в норм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тивное состояние автомобильных дорог и искусственных дорожных сооружений в рамках ре</w:t>
            </w:r>
            <w:r>
              <w:rPr>
                <w:rFonts w:ascii="PT Astra Serif" w:hAnsi="PT Astra Serif"/>
                <w:bCs/>
              </w:rPr>
              <w:t>ализации национального проекта «Безопасные качественные дороги»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029 20225394 02 0000 150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1655764400,00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софинансирование расходов, возникающих при оказании гражданам Российской Федерации выс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котехнологичной медицинской помощи, не включенной в базовую программу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тельного медицинского страхования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000 20225402 00 0000 150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24262900,00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софинансирование расходов, возникающих при оказании гражданам Российской Федерации выс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котехнологичной медицинской помощи, не включенной в базовую программу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тельного медицинского страхования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039 20225402 02 0000 150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24262900,00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софинансирование расходов, связанных с оказанием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социальной помощи на основ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нии социального контракта отдельным к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тегориям граждан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000 20225404 00 0000 150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485573917,21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софинансирование расходов, связанных с оказанием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социальной помощи на основ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нии социального контракта отдельным к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тегориям граждан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042 20225404 02 0000 150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485573917,21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компенсацию о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дельным категориям граждан оплаты взн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са на капитальный ремонт общего имущ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ства в многоквартирном доме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000 20225462 00 0000 150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5826041,20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компенсацию отдел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042 20225462 02 0000 150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5826041,20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поддержку тво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ческой деятельности и укрепление матер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lastRenderedPageBreak/>
              <w:t>ально-технической базы муниципальных театров в населенных пунктах с численн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стью населения до 300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000 20225466 00 0000 150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11439300,00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019 20225466 02 0000 150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11439300,00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обеспечение ра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вития и укрепления материально-технической базы домов культуры в нас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ленных пунктах с числом жителей до 50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000 20225467 00 0000 150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32775700,00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019 20225467 02 0000 150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32775700,00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создание системы поддержки фермеров и развитие сельской кооперации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000 20225480 00 0000 150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63084000,00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создание системы по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держки фермеров и развитие сельской к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операции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009 20225480 02 0000 150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63084000,00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создание новых мест в образовательных организациях ра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личных типов для реализации дополн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тельных общеразвивающих программ всех направленностей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000 20225491 00 0000 150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4488439,81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ленностей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018 20225491 02 0000 150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4488439,81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реализацию мер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приятий по обеспечению жильем молодых семей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000 20225497 00 0000 150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18710823,87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F16CF0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F16CF0">
              <w:rPr>
                <w:rFonts w:ascii="PT Astra Serif" w:hAnsi="PT Astra Serif"/>
                <w:bCs/>
                <w:spacing w:val="-6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027 20225497 02 0000 150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18710823,87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стимулирование развития приоритетных подотраслей агр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промышленного комплекса и развитие м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лых форм хозяйствования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000 20225502 00 0000 150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355553900,00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стимулирование разв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тия приоритетных подотраслей агропр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мышленного комплекса и развитие малых форм хозяйствования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009 20225502 02 0000 150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355553900,00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поддержку сел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скохозяйственного производства по о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lastRenderedPageBreak/>
              <w:t>дельным подотраслям растениеводства и животноводства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000 20225508 00 0000 150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614646499,99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поддержку сельскох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зяйственного производства по отдельным подотраслям растениеводства и животн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водства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009 20225508 02 0000 150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614646499,99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проведение ко</w:t>
            </w:r>
            <w:r w:rsidRPr="003D15FA">
              <w:rPr>
                <w:rFonts w:ascii="PT Astra Serif" w:hAnsi="PT Astra Serif"/>
                <w:bCs/>
              </w:rPr>
              <w:t>м</w:t>
            </w:r>
            <w:r w:rsidRPr="003D15FA">
              <w:rPr>
                <w:rFonts w:ascii="PT Astra Serif" w:hAnsi="PT Astra Serif"/>
                <w:bCs/>
              </w:rPr>
              <w:t>плексных кадастровых работ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000 20225511 00 0000 150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14415800,00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проведение комплек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ных кадастровых работ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015 20225511 02 0000 150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14415800,00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развитие сети учреждений культурно-досугового типа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000 20225513 00 0000 150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72212500,00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развитие сети учр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ждений культурно-досугового типа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019 20225513 02 0000 150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72212500,00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F16CF0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F16CF0">
              <w:rPr>
                <w:rFonts w:ascii="PT Astra Serif" w:hAnsi="PT Astra Serif"/>
                <w:bCs/>
                <w:spacing w:val="-6"/>
              </w:rPr>
              <w:t>Субсидии бюджетам на реализацию мер</w:t>
            </w:r>
            <w:r w:rsidRPr="00F16CF0">
              <w:rPr>
                <w:rFonts w:ascii="PT Astra Serif" w:hAnsi="PT Astra Serif"/>
                <w:bCs/>
                <w:spacing w:val="-6"/>
              </w:rPr>
              <w:t>о</w:t>
            </w:r>
            <w:r w:rsidRPr="00F16CF0">
              <w:rPr>
                <w:rFonts w:ascii="PT Astra Serif" w:hAnsi="PT Astra Serif"/>
                <w:bCs/>
                <w:spacing w:val="-6"/>
              </w:rPr>
              <w:t>приятий субъектов Российской Федерации в сфере реабилитации и абилитации инвалидов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000 20225514 00 0000 150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16593894,44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F16CF0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F16CF0">
              <w:rPr>
                <w:rFonts w:ascii="PT Astra Serif" w:hAnsi="PT Astra Serif"/>
                <w:bCs/>
                <w:spacing w:val="-6"/>
              </w:rPr>
              <w:t>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042 20225514 02 0000 150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16593894,44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реализацию мер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приятий по укреплению единства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нации и этнокультурному развитию народов России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000 20225516 00 0000 150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5213782,42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реализацию меропри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тий по укреплению единства российской нации и этнокультурному развитию нар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дов России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028 20225516 02 0000 150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5213782,42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поддержку тво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ческой деятельности и техническое осн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щение детских и кукольных театров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000 20225517 00 0000 150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20390200,00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019 20225517 02 0000 150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20390200,00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поддержку отра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ли культуры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000 20225519 00 0000 150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82670500,00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поддержку отрасли культуры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019 20225519 02 0000 150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82670500,00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реализацию мер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приятий по созданию в субъектах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новых мест в общеобр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зовательных организациях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000 20225520 00 0000 150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433965974,36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реализацию меропри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 xml:space="preserve">тий по созданию в субъектах Российской </w:t>
            </w:r>
            <w:r w:rsidRPr="003D15FA">
              <w:rPr>
                <w:rFonts w:ascii="PT Astra Serif" w:hAnsi="PT Astra Serif"/>
                <w:bCs/>
              </w:rPr>
              <w:lastRenderedPageBreak/>
              <w:t>Федерации новых мест в общеобразов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тельных организациях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018 20225520 02 0000 150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433965974,36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Субсидии бюджетам на государственную поддержку малого и среднего предприн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мательства, а также физических лиц, пр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 xml:space="preserve">меняющих специальный налоговый режим </w:t>
            </w:r>
            <w:r>
              <w:rPr>
                <w:rFonts w:ascii="PT Astra Serif" w:hAnsi="PT Astra Serif"/>
                <w:bCs/>
              </w:rPr>
              <w:t>«</w:t>
            </w:r>
            <w:r w:rsidRPr="003D15FA">
              <w:rPr>
                <w:rFonts w:ascii="PT Astra Serif" w:hAnsi="PT Astra Serif"/>
                <w:bCs/>
              </w:rPr>
              <w:t>Налог на профессиональный доход</w:t>
            </w:r>
            <w:r>
              <w:rPr>
                <w:rFonts w:ascii="PT Astra Serif" w:hAnsi="PT Astra Serif"/>
                <w:bCs/>
              </w:rPr>
              <w:t>»</w:t>
            </w:r>
            <w:r w:rsidRPr="003D15FA">
              <w:rPr>
                <w:rFonts w:ascii="PT Astra Serif" w:hAnsi="PT Astra Serif"/>
                <w:bCs/>
              </w:rPr>
              <w:t>, в субъектах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000 20225527 00 0000 150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159307300,00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государственную по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держку малого и среднего предприним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тельства, а также физических лиц, прим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няющ</w:t>
            </w:r>
            <w:r>
              <w:rPr>
                <w:rFonts w:ascii="PT Astra Serif" w:hAnsi="PT Astra Serif"/>
                <w:bCs/>
              </w:rPr>
              <w:t>их специальный налоговый режим «</w:t>
            </w:r>
            <w:r w:rsidRPr="003D15FA">
              <w:rPr>
                <w:rFonts w:ascii="PT Astra Serif" w:hAnsi="PT Astra Serif"/>
                <w:bCs/>
              </w:rPr>
              <w:t>Налог на профессиональный доход</w:t>
            </w:r>
            <w:r>
              <w:rPr>
                <w:rFonts w:ascii="PT Astra Serif" w:hAnsi="PT Astra Serif"/>
                <w:bCs/>
              </w:rPr>
              <w:t>»</w:t>
            </w:r>
            <w:r w:rsidRPr="003D15FA">
              <w:rPr>
                <w:rFonts w:ascii="PT Astra Serif" w:hAnsi="PT Astra Serif"/>
                <w:bCs/>
              </w:rPr>
              <w:t>, в субъектах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007 20225527 02 0000 150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159307300,00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обеспечение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купки авиационных работ в целях оказ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ния медицинской помощи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000 20225554 00 0000 150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57406800,00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обеспечение закупки авиационных работ в целях оказания 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дицинской помощи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039 20225554 02 0000 150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57406800,00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реализацию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грамм формирования современной горо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ской среды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000 20225555 00 0000 150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679505600,00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реализацию программ формирования современной городской среды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027 20225555 02 0000 150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679505600,00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реализацию мер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приятий в области мелиорации земель сельскохозяйственного назначения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000 20225568 00 0000 150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364644268,92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реализацию меропри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тий в области мелиорации земель сельск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хозяйственного назначения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009 20225568 02 0000 150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364644268,92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обеспечение ко</w:t>
            </w:r>
            <w:r w:rsidRPr="003D15FA">
              <w:rPr>
                <w:rFonts w:ascii="PT Astra Serif" w:hAnsi="PT Astra Serif"/>
                <w:bCs/>
              </w:rPr>
              <w:t>м</w:t>
            </w:r>
            <w:r w:rsidRPr="003D15FA">
              <w:rPr>
                <w:rFonts w:ascii="PT Astra Serif" w:hAnsi="PT Astra Serif"/>
                <w:bCs/>
              </w:rPr>
              <w:t>плексного развития сельских территорий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000 20225576 00 0000 150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18107800,00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обеспечение комплек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ного развития сельских территорий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009 20225576 02 0000 150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18107800,00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F16CF0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F16CF0">
              <w:rPr>
                <w:rFonts w:ascii="PT Astra Serif" w:hAnsi="PT Astra Serif"/>
                <w:bCs/>
                <w:spacing w:val="-6"/>
              </w:rPr>
              <w:t>Субсидии бюджетам на обеспечение проф</w:t>
            </w:r>
            <w:r w:rsidRPr="00F16CF0">
              <w:rPr>
                <w:rFonts w:ascii="PT Astra Serif" w:hAnsi="PT Astra Serif"/>
                <w:bCs/>
                <w:spacing w:val="-6"/>
              </w:rPr>
              <w:t>и</w:t>
            </w:r>
            <w:r w:rsidRPr="00F16CF0">
              <w:rPr>
                <w:rFonts w:ascii="PT Astra Serif" w:hAnsi="PT Astra Serif"/>
                <w:bCs/>
                <w:spacing w:val="-6"/>
              </w:rPr>
              <w:t>лактики развития сердечно-сосудистых заб</w:t>
            </w:r>
            <w:r w:rsidRPr="00F16CF0">
              <w:rPr>
                <w:rFonts w:ascii="PT Astra Serif" w:hAnsi="PT Astra Serif"/>
                <w:bCs/>
                <w:spacing w:val="-6"/>
              </w:rPr>
              <w:t>о</w:t>
            </w:r>
            <w:r w:rsidRPr="00F16CF0">
              <w:rPr>
                <w:rFonts w:ascii="PT Astra Serif" w:hAnsi="PT Astra Serif"/>
                <w:bCs/>
                <w:spacing w:val="-6"/>
              </w:rPr>
              <w:t>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000 20225586 00 0000 150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242435750,55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F16CF0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F16CF0">
              <w:rPr>
                <w:rFonts w:ascii="PT Astra Serif" w:hAnsi="PT Astra Serif"/>
                <w:bCs/>
                <w:spacing w:val="-6"/>
              </w:rPr>
              <w:t>Субсидии бюджетам субъектов Российской Федерации на обеспечение профилактики развития сердечно-сосудистых заболеваний и сердечно-сосудистых осложнений у пацие</w:t>
            </w:r>
            <w:r w:rsidRPr="00F16CF0">
              <w:rPr>
                <w:rFonts w:ascii="PT Astra Serif" w:hAnsi="PT Astra Serif"/>
                <w:bCs/>
                <w:spacing w:val="-6"/>
              </w:rPr>
              <w:t>н</w:t>
            </w:r>
            <w:r w:rsidRPr="00F16CF0">
              <w:rPr>
                <w:rFonts w:ascii="PT Astra Serif" w:hAnsi="PT Astra Serif"/>
                <w:bCs/>
                <w:spacing w:val="-6"/>
              </w:rPr>
              <w:t>тов высокого риска, находящихся на диспа</w:t>
            </w:r>
            <w:r w:rsidRPr="00F16CF0">
              <w:rPr>
                <w:rFonts w:ascii="PT Astra Serif" w:hAnsi="PT Astra Serif"/>
                <w:bCs/>
                <w:spacing w:val="-6"/>
              </w:rPr>
              <w:t>н</w:t>
            </w:r>
            <w:r w:rsidRPr="00F16CF0">
              <w:rPr>
                <w:rFonts w:ascii="PT Astra Serif" w:hAnsi="PT Astra Serif"/>
                <w:bCs/>
                <w:spacing w:val="-6"/>
              </w:rPr>
              <w:t>серном наблюдении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039 20225586 02 0000 150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242435750,55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Субсидии бюджетам на техническое оснащение муниципальных музеев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000 20225590 00 0000 150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13403500,00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техническое оснащ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ние муниципальных музеев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019 20225590 02 0000 150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13403500,00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проведение ги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ромелиоративных, культуртехнических, агролесомелиоративных и фитомелиор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тивных мероприятий, а также мероприятий в области известкования кислых почв на пашне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000 20225598 00 0000 150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799000026,55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проведение гидром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лиоративных, культуртехнических, агр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лесомелиоративных и фитомелиоративных мероприятий, а также мероприятий в обл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сти известкования кислых почв на пашне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009 20225598 02 0000 150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799000026,55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подготовку прое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тов межевания земельных участков и на проведение кадастровых работ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000 20225599 00 0000 150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2335915,92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подготовку проектов межевания земельных участков и на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ведение кадастровых работ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009 20225599 02 0000 150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2335915,92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реализацию мер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приятий по модернизации школьных с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стем образования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000 20225750 00 0000 150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927743690,03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реализацию меропри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тий по модернизации школьных систем образования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018 20225750 02 0000 150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927743690,03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оснащение (доо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нащение и (или) переоснащение) медици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скими изделиями медицинских организ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ций, имеющих в своей структуре подра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деления, оказывающие медицинскую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мощь по медицинской реабилитации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000 20225752 00 0000 150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70523500,00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оснащение (дооснащ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ние и (или) переоснащение) медицинскими изделиями медицинских организаций, имеющих в своей структуре подраздел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ния, оказывающие медицинскую помощь по медицинской реабилитации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039 20225752 02 0000 150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70523500,00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 xml:space="preserve">Субсидии бюджетам на софинансирование закупки оборудования для создания </w:t>
            </w:r>
            <w:r>
              <w:rPr>
                <w:rFonts w:ascii="PT Astra Serif" w:hAnsi="PT Astra Serif"/>
                <w:bCs/>
              </w:rPr>
              <w:t>«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м</w:t>
            </w:r>
            <w:r w:rsidRPr="003D15FA">
              <w:rPr>
                <w:rFonts w:ascii="PT Astra Serif" w:hAnsi="PT Astra Serif"/>
                <w:bCs/>
              </w:rPr>
              <w:t>ных</w:t>
            </w:r>
            <w:r>
              <w:rPr>
                <w:rFonts w:ascii="PT Astra Serif" w:hAnsi="PT Astra Serif"/>
                <w:bCs/>
              </w:rPr>
              <w:t>»</w:t>
            </w:r>
            <w:r w:rsidRPr="003D15FA">
              <w:rPr>
                <w:rFonts w:ascii="PT Astra Serif" w:hAnsi="PT Astra Serif"/>
                <w:bCs/>
              </w:rPr>
              <w:t xml:space="preserve"> спортивных площадок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000 20225753 00 0000 150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128171014,11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софинансирование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к</w:t>
            </w:r>
            <w:r>
              <w:rPr>
                <w:rFonts w:ascii="PT Astra Serif" w:hAnsi="PT Astra Serif"/>
                <w:bCs/>
              </w:rPr>
              <w:t>упки оборудования для создания «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м</w:t>
            </w:r>
            <w:r w:rsidRPr="003D15FA">
              <w:rPr>
                <w:rFonts w:ascii="PT Astra Serif" w:hAnsi="PT Astra Serif"/>
                <w:bCs/>
              </w:rPr>
              <w:t>ных</w:t>
            </w:r>
            <w:r>
              <w:rPr>
                <w:rFonts w:ascii="PT Astra Serif" w:hAnsi="PT Astra Serif"/>
                <w:bCs/>
              </w:rPr>
              <w:t>»</w:t>
            </w:r>
            <w:r w:rsidRPr="003D15FA">
              <w:rPr>
                <w:rFonts w:ascii="PT Astra Serif" w:hAnsi="PT Astra Serif"/>
                <w:bCs/>
              </w:rPr>
              <w:t xml:space="preserve"> спортивных площадок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026 20225753 02 0000 150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128171014,11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обеспечение оснащения государственных и муниц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lastRenderedPageBreak/>
              <w:t>пальных общеобразовательных организ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ций, в том числе структурных подраздел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ний указанных организаций,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ственными символами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000 20225786 00 0000 150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28053296,98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обеспечение оснащ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 государственных и муниципальных общеобразовательных организаций, в том числе структурных подразделений указа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ных организаций, государственными си</w:t>
            </w:r>
            <w:r w:rsidRPr="003D15FA">
              <w:rPr>
                <w:rFonts w:ascii="PT Astra Serif" w:hAnsi="PT Astra Serif"/>
                <w:bCs/>
              </w:rPr>
              <w:t>м</w:t>
            </w:r>
            <w:r w:rsidRPr="003D15FA">
              <w:rPr>
                <w:rFonts w:ascii="PT Astra Serif" w:hAnsi="PT Astra Serif"/>
                <w:bCs/>
              </w:rPr>
              <w:t>волами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018 20225786 02 0000 150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28053296,98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софинансирование капитальных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собственности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000 20227111 00 0000 150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2602085337,42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софинансирование к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собственности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019 20227111 02 0000 150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1406857952,92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софинансирование к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собственности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026 20227111 02 0000 150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11249284,50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софинансирование к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собственности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039 20227111 02 0000 150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1183978100,00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софинансирование капитальных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(муниципальной) собственности в рамках финансового обеспечения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грамм, направленных на обеспечение бе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опасных и комфортных условий пред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ставления социальных услуг в сфере соц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ального обслуживания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000 20227121 00 0000 150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151027436,73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софинансирование к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(муниципальной) собственности в рамках финансового обеспечения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грамм, направленных на обеспечение бе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опасных и комфортных условий пред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ставления социальных услуг в сфере соц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ального обслуживания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042 20227121 02 0000 150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151027436,73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софинансирование капитальных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(муниципальной) собственности в рамках создания и модернизации объе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тов спортивной инфраструктуры реги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 xml:space="preserve">нальной собственности (муниципальной </w:t>
            </w:r>
            <w:r w:rsidRPr="003D15FA">
              <w:rPr>
                <w:rFonts w:ascii="PT Astra Serif" w:hAnsi="PT Astra Serif"/>
                <w:bCs/>
              </w:rPr>
              <w:lastRenderedPageBreak/>
              <w:t>собственности) для занятий физической культурой и спортом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000 20227139 00 0000 150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67582148,07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софинансирование к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(муниципальной) собственности в рамках создания и модернизации объе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тов спортивной инфраструктуры реги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026 20227139 02 0000 150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67582148,07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софинансирование капитальных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(муниципальной) собственности в рамках нового строительства и реко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струкции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000 20227227 00 0000 150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3639635446,43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софинансирование к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(муниципальной) собственности в рамках нового строительства и реко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струкции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039 20227227 02 0000 150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3639635446,43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софинансирование капитальных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(муниципальной) собственности в рамках нового строительства или реко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струкции детских больниц (корпусов)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000 20227246 00 0000 150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390351680,77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софинансирование к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(муниципальной) собственности в рамках нового строительства или реко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струкции детских больниц (корпусов)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039 20227246 02 0000 150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390351680,77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софинансирование капитальных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(муниципальной) собственности в рамках модернизации театров юного зрителя и театров кукол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000 20227456 00 0000 150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102655800,00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софинансирование к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(муниципальной) собственности в рамках модернизации театров юного зрителя и театров кукол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019 20227456 02 0000 150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102655800,00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на софинансирование капитальных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(муниципальной) собственности в рамках обеспечения комплексного ра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вития сельских территорий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000 20227576 00 0000 150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23436900,00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Субсидии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софинансирование к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питальных вложений в объекты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 xml:space="preserve">ственной (муниципальной) собственности </w:t>
            </w:r>
            <w:r w:rsidRPr="003D15FA">
              <w:rPr>
                <w:rFonts w:ascii="PT Astra Serif" w:hAnsi="PT Astra Serif"/>
                <w:bCs/>
              </w:rPr>
              <w:lastRenderedPageBreak/>
              <w:t>в рамках обеспечения комплексного ра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вития сельских территорий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009 20227576 02 0000 150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23436900,00</w:t>
            </w:r>
          </w:p>
        </w:tc>
      </w:tr>
      <w:tr w:rsidR="00DA226F" w:rsidRPr="00F60A2A" w:rsidTr="00137188">
        <w:tc>
          <w:tcPr>
            <w:tcW w:w="4676" w:type="dxa"/>
            <w:shd w:val="clear" w:color="auto" w:fill="auto"/>
            <w:vAlign w:val="center"/>
          </w:tcPr>
          <w:p w:rsidR="00DA226F" w:rsidRPr="00F60A2A" w:rsidRDefault="00DA226F" w:rsidP="00137188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lastRenderedPageBreak/>
              <w:t>Субвенции бюджетам бюджетной сист</w:t>
            </w:r>
            <w:r w:rsidRPr="00F60A2A">
              <w:rPr>
                <w:rFonts w:ascii="PT Astra Serif" w:hAnsi="PT Astra Serif"/>
                <w:b/>
                <w:bCs/>
              </w:rPr>
              <w:t>е</w:t>
            </w:r>
            <w:r w:rsidRPr="00F60A2A">
              <w:rPr>
                <w:rFonts w:ascii="PT Astra Serif" w:hAnsi="PT Astra Serif"/>
                <w:b/>
                <w:bCs/>
              </w:rPr>
              <w:t>мы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F60A2A" w:rsidRDefault="00DA226F" w:rsidP="00137188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000 20230000 00 0000 150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F60A2A" w:rsidRDefault="00DA226F" w:rsidP="0013718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4461156314,41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F16CF0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F16CF0">
              <w:rPr>
                <w:rFonts w:ascii="PT Astra Serif" w:hAnsi="PT Astra Serif"/>
                <w:bCs/>
                <w:spacing w:val="-6"/>
              </w:rPr>
              <w:t>Субвенции бюджетам на улучшение экол</w:t>
            </w:r>
            <w:r w:rsidRPr="00F16CF0">
              <w:rPr>
                <w:rFonts w:ascii="PT Astra Serif" w:hAnsi="PT Astra Serif"/>
                <w:bCs/>
                <w:spacing w:val="-6"/>
              </w:rPr>
              <w:t>о</w:t>
            </w:r>
            <w:r w:rsidRPr="00F16CF0">
              <w:rPr>
                <w:rFonts w:ascii="PT Astra Serif" w:hAnsi="PT Astra Serif"/>
                <w:bCs/>
                <w:spacing w:val="-6"/>
              </w:rPr>
              <w:t>гического состояния гидрографической сети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000 20235090 00 0000 150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21581998,97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улучшение экологич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ского состояния гидрографической сети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016 20235090 02 0000 150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21581998,97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осуществление первичного воинского учета органами местного самоуправления поселений, 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ниципальных и городских округов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000 20235118 00 0000 150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54280672,95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осуществление пе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вичного воинского учета органами местн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го самоуправления поселений, муниц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пальных и городских округов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005 20235118 02 0000 150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54280672,95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осуществление полномочий по составлению (изменению) списков кандидатов в присяжные засед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тели федеральных судов общей юрисди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ции 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000 20235120 00 0000 150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1768189,68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осуществление полн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мочий по составлению (изменению) спи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006 20235120 02 0000 150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1768189,68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000 20235128 00 0000 150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29767600,00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осуществление отдел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полномочий в области водных отн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016 20235128 02 0000 150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29767600,00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000 20235129 00 0000 150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121620951,48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осуществление отдел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полномочий в области лесных отн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016 20235129 02 0000 150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121620951,48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осуществление полномочий по обеспечению жильем о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дельных категорий граждан,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 xml:space="preserve">ных Федеральным законом от 12 января 1995 года № 5-ФЗ </w:t>
            </w:r>
            <w:r>
              <w:rPr>
                <w:rFonts w:ascii="PT Astra Serif" w:hAnsi="PT Astra Serif"/>
                <w:bCs/>
              </w:rPr>
              <w:t>«</w:t>
            </w:r>
            <w:r w:rsidRPr="003D15FA">
              <w:rPr>
                <w:rFonts w:ascii="PT Astra Serif" w:hAnsi="PT Astra Serif"/>
                <w:bCs/>
              </w:rPr>
              <w:t>О ветеранах</w:t>
            </w:r>
            <w:r>
              <w:rPr>
                <w:rFonts w:ascii="PT Astra Serif" w:hAnsi="PT Astra Serif"/>
                <w:bCs/>
              </w:rPr>
              <w:t>»</w:t>
            </w:r>
            <w:r w:rsidRPr="003D15FA">
              <w:rPr>
                <w:rFonts w:ascii="PT Astra Serif" w:hAnsi="PT Astra Serif"/>
                <w:bCs/>
              </w:rPr>
              <w:t>, в соо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 xml:space="preserve">ветствии с Указом Президента Российской Федерации от 7 мая 2008 года № 714 </w:t>
            </w:r>
            <w:r>
              <w:rPr>
                <w:rFonts w:ascii="PT Astra Serif" w:hAnsi="PT Astra Serif"/>
                <w:bCs/>
              </w:rPr>
              <w:t>«</w:t>
            </w:r>
            <w:r w:rsidRPr="003D15FA">
              <w:rPr>
                <w:rFonts w:ascii="PT Astra Serif" w:hAnsi="PT Astra Serif"/>
                <w:bCs/>
              </w:rPr>
              <w:t>Об обеспечении жильем ветеранов Великой Отечественной войны 1941 - 1945 годов</w:t>
            </w:r>
            <w:r>
              <w:rPr>
                <w:rFonts w:ascii="PT Astra Serif" w:hAnsi="PT Astra Serif"/>
                <w:bCs/>
              </w:rPr>
              <w:t>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000 20235134 00 0000 150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6780528,00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осуществление полн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мочий по обеспечению жильем отдельных категорий граждан, установленных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ральным законом</w:t>
            </w:r>
            <w:r>
              <w:rPr>
                <w:rFonts w:ascii="PT Astra Serif" w:hAnsi="PT Astra Serif"/>
                <w:bCs/>
              </w:rPr>
              <w:t xml:space="preserve"> от 12 января 1995 года № 5-ФЗ «</w:t>
            </w:r>
            <w:r w:rsidRPr="003D15FA">
              <w:rPr>
                <w:rFonts w:ascii="PT Astra Serif" w:hAnsi="PT Astra Serif"/>
                <w:bCs/>
              </w:rPr>
              <w:t>О ветеранах</w:t>
            </w:r>
            <w:r>
              <w:rPr>
                <w:rFonts w:ascii="PT Astra Serif" w:hAnsi="PT Astra Serif"/>
                <w:bCs/>
              </w:rPr>
              <w:t>»</w:t>
            </w:r>
            <w:r w:rsidRPr="003D15FA">
              <w:rPr>
                <w:rFonts w:ascii="PT Astra Serif" w:hAnsi="PT Astra Serif"/>
                <w:bCs/>
              </w:rPr>
              <w:t>, в соответствии с Указом Президента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 xml:space="preserve">ции от 7 мая 2008 года № 714 </w:t>
            </w:r>
            <w:r>
              <w:rPr>
                <w:rFonts w:ascii="PT Astra Serif" w:hAnsi="PT Astra Serif"/>
                <w:bCs/>
              </w:rPr>
              <w:t>«</w:t>
            </w:r>
            <w:r w:rsidRPr="003D15FA">
              <w:rPr>
                <w:rFonts w:ascii="PT Astra Serif" w:hAnsi="PT Astra Serif"/>
                <w:bCs/>
              </w:rPr>
              <w:t>Об обесп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чении жильем ветеранов Великой Отеч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ственной войны 1941 - 1945 годов</w:t>
            </w:r>
            <w:r>
              <w:rPr>
                <w:rFonts w:ascii="PT Astra Serif" w:hAnsi="PT Astra Serif"/>
                <w:bCs/>
              </w:rPr>
              <w:t>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027 20235134 02 0000 150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6780528,00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осуществление полномочий по обеспечению жильем о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дельных категорий граждан,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ных Федеральным законом</w:t>
            </w:r>
            <w:r>
              <w:rPr>
                <w:rFonts w:ascii="PT Astra Serif" w:hAnsi="PT Astra Serif"/>
                <w:bCs/>
              </w:rPr>
              <w:t xml:space="preserve"> от 12 января 1995 года № 5-ФЗ «О ветеранах»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000 20235135 00 0000 150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6012936,00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осуществление полн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мочий по обеспечению жильем отдельных категорий граждан, установленных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ральным законом</w:t>
            </w:r>
            <w:r>
              <w:rPr>
                <w:rFonts w:ascii="PT Astra Serif" w:hAnsi="PT Astra Serif"/>
                <w:bCs/>
              </w:rPr>
              <w:t xml:space="preserve"> от 12 января 1995 года № 5-ФЗ «О ветеранах»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027 20235135 02 0000 150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6012936,00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осуществление полномочий по обеспечению жильем о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дельных категорий граждан, установле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 xml:space="preserve">ных Федеральным законом от 24 ноября 1995 года № 181-ФЗ </w:t>
            </w:r>
            <w:r>
              <w:rPr>
                <w:rFonts w:ascii="PT Astra Serif" w:hAnsi="PT Astra Serif"/>
                <w:bCs/>
              </w:rPr>
              <w:t>«</w:t>
            </w:r>
            <w:r w:rsidRPr="003D15FA">
              <w:rPr>
                <w:rFonts w:ascii="PT Astra Serif" w:hAnsi="PT Astra Serif"/>
                <w:bCs/>
              </w:rPr>
              <w:t>О социальной защ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те инвалидов в Российской Федерации</w:t>
            </w:r>
            <w:r>
              <w:rPr>
                <w:rFonts w:ascii="PT Astra Serif" w:hAnsi="PT Astra Serif"/>
                <w:bCs/>
              </w:rPr>
              <w:t>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000 20235176 00 0000 150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5470110,00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осуществление полн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мочий по обеспечению жильем отдельных категорий граждан, установленных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ральным законом о</w:t>
            </w:r>
            <w:r>
              <w:rPr>
                <w:rFonts w:ascii="PT Astra Serif" w:hAnsi="PT Astra Serif"/>
                <w:bCs/>
              </w:rPr>
              <w:t>т 24 ноября 1995 года № 181-ФЗ «</w:t>
            </w:r>
            <w:r w:rsidRPr="003D15FA">
              <w:rPr>
                <w:rFonts w:ascii="PT Astra Serif" w:hAnsi="PT Astra Serif"/>
                <w:bCs/>
              </w:rPr>
              <w:t>О социальной защите инвал</w:t>
            </w:r>
            <w:r w:rsidRPr="003D15FA">
              <w:rPr>
                <w:rFonts w:ascii="PT Astra Serif" w:hAnsi="PT Astra Serif"/>
                <w:bCs/>
              </w:rPr>
              <w:t>и</w:t>
            </w:r>
            <w:r>
              <w:rPr>
                <w:rFonts w:ascii="PT Astra Serif" w:hAnsi="PT Astra Serif"/>
                <w:bCs/>
              </w:rPr>
              <w:t>дов в Российской Федерации»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027 20235176 02 0000 150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5470110,00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F16CF0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F16CF0">
              <w:rPr>
                <w:rFonts w:ascii="PT Astra Serif" w:hAnsi="PT Astra Serif"/>
                <w:bCs/>
                <w:spacing w:val="-6"/>
              </w:rPr>
              <w:t>Субвенции бюджетам на осуществление п</w:t>
            </w:r>
            <w:r w:rsidRPr="00F16CF0">
              <w:rPr>
                <w:rFonts w:ascii="PT Astra Serif" w:hAnsi="PT Astra Serif"/>
                <w:bCs/>
                <w:spacing w:val="-6"/>
              </w:rPr>
              <w:t>е</w:t>
            </w:r>
            <w:r w:rsidRPr="00F16CF0">
              <w:rPr>
                <w:rFonts w:ascii="PT Astra Serif" w:hAnsi="PT Astra Serif"/>
                <w:bCs/>
                <w:spacing w:val="-6"/>
              </w:rPr>
              <w:t>реданного полномочия Российской Федер</w:t>
            </w:r>
            <w:r w:rsidRPr="00F16CF0">
              <w:rPr>
                <w:rFonts w:ascii="PT Astra Serif" w:hAnsi="PT Astra Serif"/>
                <w:bCs/>
                <w:spacing w:val="-6"/>
              </w:rPr>
              <w:t>а</w:t>
            </w:r>
            <w:r w:rsidRPr="00F16CF0">
              <w:rPr>
                <w:rFonts w:ascii="PT Astra Serif" w:hAnsi="PT Astra Serif"/>
                <w:bCs/>
                <w:spacing w:val="-6"/>
              </w:rPr>
              <w:t>ции по осуществлению ежегодной денежной выплаты лицам,</w:t>
            </w:r>
            <w:r>
              <w:rPr>
                <w:rFonts w:ascii="PT Astra Serif" w:hAnsi="PT Astra Serif"/>
                <w:bCs/>
                <w:spacing w:val="-6"/>
              </w:rPr>
              <w:t xml:space="preserve"> награжденным нагрудным знаком «</w:t>
            </w:r>
            <w:r w:rsidRPr="00F16CF0">
              <w:rPr>
                <w:rFonts w:ascii="PT Astra Serif" w:hAnsi="PT Astra Serif"/>
                <w:bCs/>
                <w:spacing w:val="-6"/>
              </w:rPr>
              <w:t>Почетный донор Рос</w:t>
            </w:r>
            <w:r>
              <w:rPr>
                <w:rFonts w:ascii="PT Astra Serif" w:hAnsi="PT Astra Serif"/>
                <w:bCs/>
                <w:spacing w:val="-6"/>
              </w:rPr>
              <w:t>сии»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000 20235220 00 0000 150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114627082,45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F16CF0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F16CF0">
              <w:rPr>
                <w:rFonts w:ascii="PT Astra Serif" w:hAnsi="PT Astra Serif"/>
                <w:bCs/>
                <w:spacing w:val="-6"/>
              </w:rPr>
              <w:t>Субвенции бюджетам субъектов Российской Федерации на осуществление переданного полномочия Российской Федерации по ос</w:t>
            </w:r>
            <w:r w:rsidRPr="00F16CF0">
              <w:rPr>
                <w:rFonts w:ascii="PT Astra Serif" w:hAnsi="PT Astra Serif"/>
                <w:bCs/>
                <w:spacing w:val="-6"/>
              </w:rPr>
              <w:t>у</w:t>
            </w:r>
            <w:r w:rsidRPr="00F16CF0">
              <w:rPr>
                <w:rFonts w:ascii="PT Astra Serif" w:hAnsi="PT Astra Serif"/>
                <w:bCs/>
                <w:spacing w:val="-6"/>
              </w:rPr>
              <w:t>ществлению ежегодной денежной выплаты лицам,</w:t>
            </w:r>
            <w:r>
              <w:rPr>
                <w:rFonts w:ascii="PT Astra Serif" w:hAnsi="PT Astra Serif"/>
                <w:bCs/>
                <w:spacing w:val="-6"/>
              </w:rPr>
              <w:t xml:space="preserve"> награжденным нагрудным знаком «</w:t>
            </w:r>
            <w:r w:rsidRPr="00F16CF0">
              <w:rPr>
                <w:rFonts w:ascii="PT Astra Serif" w:hAnsi="PT Astra Serif"/>
                <w:bCs/>
                <w:spacing w:val="-6"/>
              </w:rPr>
              <w:t>Почетный донор Рос</w:t>
            </w:r>
            <w:r>
              <w:rPr>
                <w:rFonts w:ascii="PT Astra Serif" w:hAnsi="PT Astra Serif"/>
                <w:bCs/>
                <w:spacing w:val="-6"/>
              </w:rPr>
              <w:t>сии»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042 20235220 02 0000 150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114627082,45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выплату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ственного единовременного пособия и ежемесячной денежной компенсации гражданам при возникновении поствакц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нальных осложнений в соответствии с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 xml:space="preserve">деральным законом от 17 сентября 1998 года № 157-ФЗ </w:t>
            </w:r>
            <w:r>
              <w:rPr>
                <w:rFonts w:ascii="PT Astra Serif" w:hAnsi="PT Astra Serif"/>
                <w:bCs/>
              </w:rPr>
              <w:t>«</w:t>
            </w:r>
            <w:r w:rsidRPr="003D15FA">
              <w:rPr>
                <w:rFonts w:ascii="PT Astra Serif" w:hAnsi="PT Astra Serif"/>
                <w:bCs/>
              </w:rPr>
              <w:t>Об иммунопрофилактике инфекционных болезней</w:t>
            </w:r>
            <w:r>
              <w:rPr>
                <w:rFonts w:ascii="PT Astra Serif" w:hAnsi="PT Astra Serif"/>
                <w:bCs/>
              </w:rPr>
              <w:t>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000 20235240 00 0000 150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17810,88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выплату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ного единовременного пособия и ежем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сячной денежной компенсации гражданам при возникновении поствакцинальных осложнений в соответствии с Федерал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 xml:space="preserve">ным законом от 17 сентября 1998 года </w:t>
            </w:r>
            <w:r>
              <w:rPr>
                <w:rFonts w:ascii="PT Astra Serif" w:hAnsi="PT Astra Serif"/>
                <w:bCs/>
              </w:rPr>
              <w:t xml:space="preserve"> </w:t>
            </w:r>
            <w:r w:rsidRPr="003D15FA">
              <w:rPr>
                <w:rFonts w:ascii="PT Astra Serif" w:hAnsi="PT Astra Serif"/>
                <w:bCs/>
              </w:rPr>
              <w:t>№</w:t>
            </w:r>
            <w:r>
              <w:rPr>
                <w:rFonts w:ascii="PT Astra Serif" w:hAnsi="PT Astra Serif"/>
                <w:bCs/>
              </w:rPr>
              <w:t> 157-ФЗ «</w:t>
            </w:r>
            <w:r w:rsidRPr="003D15FA">
              <w:rPr>
                <w:rFonts w:ascii="PT Astra Serif" w:hAnsi="PT Astra Serif"/>
                <w:bCs/>
              </w:rPr>
              <w:t>Об иммунопрофилактике и</w:t>
            </w:r>
            <w:r w:rsidRPr="003D15FA">
              <w:rPr>
                <w:rFonts w:ascii="PT Astra Serif" w:hAnsi="PT Astra Serif"/>
                <w:bCs/>
              </w:rPr>
              <w:t>н</w:t>
            </w:r>
            <w:r>
              <w:rPr>
                <w:rFonts w:ascii="PT Astra Serif" w:hAnsi="PT Astra Serif"/>
                <w:bCs/>
              </w:rPr>
              <w:t>фекционных болезней»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042 20235240 02 0000 150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17810,88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оплату жилищно-коммунальных услуг отдельным категор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 граждан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000 20235250 00 0000 150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544342691,88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оплату жилищно-коммунальных услуг отдельным категор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 граждан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042 20235250 02 0000 150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544342691,88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реализацию по</w:t>
            </w:r>
            <w:r w:rsidRPr="003D15FA">
              <w:rPr>
                <w:rFonts w:ascii="PT Astra Serif" w:hAnsi="PT Astra Serif"/>
                <w:bCs/>
              </w:rPr>
              <w:t>л</w:t>
            </w:r>
            <w:r w:rsidRPr="003D15FA">
              <w:rPr>
                <w:rFonts w:ascii="PT Astra Serif" w:hAnsi="PT Astra Serif"/>
                <w:bCs/>
              </w:rPr>
              <w:t>номочий Российской Федерации по ос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ществлению социальных выплат безрабо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 xml:space="preserve">ным гражданам в соответствии с Законом Российской Федерации от 19 апреля 1991 года № 1032-I </w:t>
            </w:r>
            <w:r>
              <w:rPr>
                <w:rFonts w:ascii="PT Astra Serif" w:hAnsi="PT Astra Serif"/>
                <w:bCs/>
              </w:rPr>
              <w:t>«</w:t>
            </w:r>
            <w:r w:rsidRPr="003D15FA">
              <w:rPr>
                <w:rFonts w:ascii="PT Astra Serif" w:hAnsi="PT Astra Serif"/>
                <w:bCs/>
              </w:rPr>
              <w:t>О занятости населения в Российской Федерации</w:t>
            </w:r>
            <w:r>
              <w:rPr>
                <w:rFonts w:ascii="PT Astra Serif" w:hAnsi="PT Astra Serif"/>
                <w:bCs/>
              </w:rPr>
              <w:t>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000 20235290 00 0000 150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749841909,41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реализацию полном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чий Российской Федерации по осущест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лению социальных выплат безработным гражданам в соответствии с Законом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от 19 апреля 19</w:t>
            </w:r>
            <w:r>
              <w:rPr>
                <w:rFonts w:ascii="PT Astra Serif" w:hAnsi="PT Astra Serif"/>
                <w:bCs/>
              </w:rPr>
              <w:t>91 года № 1032-I «</w:t>
            </w:r>
            <w:r w:rsidRPr="003D15FA">
              <w:rPr>
                <w:rFonts w:ascii="PT Astra Serif" w:hAnsi="PT Astra Serif"/>
                <w:bCs/>
              </w:rPr>
              <w:t>О занятости населения 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</w:t>
            </w:r>
            <w:r>
              <w:rPr>
                <w:rFonts w:ascii="PT Astra Serif" w:hAnsi="PT Astra Serif"/>
                <w:bCs/>
              </w:rPr>
              <w:t>ской Федерации»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042 20235290 02 0000 150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749841909,41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осуществление мер пожарной безопасности и тушение лесных пожаров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000 20235345 00 0000 150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52886000,00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осуществление мер пожарной безопасности и тушение лесных пожаров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016 20235345 02 0000 150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52886000,00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увеличение пл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щади лесовосстановления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000 20235429 00 0000 150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14715200,00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увеличение площади лесовосстановления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016 20235429 02 0000 150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14715200,00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формирование запаса лесных семян для лесовосстановл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000 20235431 00 0000 150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180300,00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формирование запаса лесных семян для лесовосстановления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016 20235431 02 0000 150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180300,00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оснащение сп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циализированных учреждений органов государственной власти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000 20235432 00 0000 150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7803500,00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оснащение специал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зированных учреждений органов 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ственной власти субъектов Российской Федерации лесопожарной техникой и об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рудованием для проведения комплекса 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роприятий по охране лесов от пожаров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016 20235432 02 0000 150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7803500,00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оказание отдел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ным категориям граждан социальной усл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ги по обеспечению лекарственными пр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зированными продуктами лечебного пит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ния для детей-инвалидов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000 20235460 00 0000 150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370235547,14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оказание отдельным категориям граждан социальной услуги по обеспечению лекарственными препарат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ми для медицинского применения по 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цептам на лекарственные препараты, 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дицинскими изделиями по рецептам на медицинские изделия, а также специал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зированными продуктами лечебного пит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ния для детей-инвалидов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039 20235460 02 0000 150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370235547,14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обеспечение ж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льем граждан, уволенных с военной слу</w:t>
            </w:r>
            <w:r w:rsidRPr="003D15FA">
              <w:rPr>
                <w:rFonts w:ascii="PT Astra Serif" w:hAnsi="PT Astra Serif"/>
                <w:bCs/>
              </w:rPr>
              <w:t>ж</w:t>
            </w:r>
            <w:r w:rsidRPr="003D15FA">
              <w:rPr>
                <w:rFonts w:ascii="PT Astra Serif" w:hAnsi="PT Astra Serif"/>
                <w:bCs/>
              </w:rPr>
              <w:t>бы (службы), и приравненных к ним лиц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000 20235485 00 0000 150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5537934,00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027 20235485 02 0000 150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5537934,00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на осуществление ежемесячной выплаты в связи с рожден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(усыновлением) первого ребенка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000 20235573 00 0000 150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2177768799,79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Субвенции бюджетам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на осуществление ежем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сячной выплаты в связи с рождением (усыновлением) первого ребенка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042 20235573 02 0000 150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2177768799,79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Единая субвенция бюджетам субъектов Ро</w:t>
            </w:r>
            <w:r>
              <w:rPr>
                <w:rFonts w:ascii="PT Astra Serif" w:hAnsi="PT Astra Serif"/>
                <w:bCs/>
              </w:rPr>
              <w:t>ссийской Федерации и бюджету г.</w:t>
            </w:r>
            <w:r w:rsidRPr="003D15FA">
              <w:rPr>
                <w:rFonts w:ascii="PT Astra Serif" w:hAnsi="PT Astra Serif"/>
                <w:bCs/>
              </w:rPr>
              <w:t>Байконура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000 20235900 00 0000 150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175916551,78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Единая субвенция бюджетам субъектов Ро</w:t>
            </w:r>
            <w:r>
              <w:rPr>
                <w:rFonts w:ascii="PT Astra Serif" w:hAnsi="PT Astra Serif"/>
                <w:bCs/>
              </w:rPr>
              <w:t>ссийской Федерации и бюджету г.</w:t>
            </w:r>
            <w:r w:rsidRPr="003D15FA">
              <w:rPr>
                <w:rFonts w:ascii="PT Astra Serif" w:hAnsi="PT Astra Serif"/>
                <w:bCs/>
              </w:rPr>
              <w:t>Байконура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005 20235900 02 0000 150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175916551,78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Иные межбюджетные трансферты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000 20240000 00 0000 150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16384166246,93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обеспечение деятельн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сти депутатов Государственной Думы и их помощников в избирательных округах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000 20245141 00 0000 150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28969246,40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на обеспечение деятельности 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lastRenderedPageBreak/>
              <w:t>путатов Государственной Думы и их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мощников в избирательных округах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002 20245141 02 0000 150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28969246,40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lastRenderedPageBreak/>
              <w:t>Межбюджетные трансферты, передаваемые бюджетам на обеспечение деятельности с</w:t>
            </w:r>
            <w:r w:rsidRPr="00B46015">
              <w:rPr>
                <w:rFonts w:ascii="PT Astra Serif" w:hAnsi="PT Astra Serif"/>
                <w:bCs/>
                <w:spacing w:val="-6"/>
              </w:rPr>
              <w:t>е</w:t>
            </w:r>
            <w:r w:rsidRPr="00B46015">
              <w:rPr>
                <w:rFonts w:ascii="PT Astra Serif" w:hAnsi="PT Astra Serif"/>
                <w:bCs/>
                <w:spacing w:val="-6"/>
              </w:rPr>
              <w:t>наторов Российской Федерации и их помо</w:t>
            </w:r>
            <w:r w:rsidRPr="00B46015">
              <w:rPr>
                <w:rFonts w:ascii="PT Astra Serif" w:hAnsi="PT Astra Serif"/>
                <w:bCs/>
                <w:spacing w:val="-6"/>
              </w:rPr>
              <w:t>щ</w:t>
            </w:r>
            <w:r w:rsidRPr="00B46015">
              <w:rPr>
                <w:rFonts w:ascii="PT Astra Serif" w:hAnsi="PT Astra Serif"/>
                <w:bCs/>
                <w:spacing w:val="-6"/>
              </w:rPr>
              <w:t>ников в субъектах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000 20245142 00 0000 150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3406713,23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Межбюджетные трансферты, передаваемые бюджетам субъектов Российской Федерации на обеспечение деятельности сенаторов Ро</w:t>
            </w:r>
            <w:r w:rsidRPr="00B46015">
              <w:rPr>
                <w:rFonts w:ascii="PT Astra Serif" w:hAnsi="PT Astra Serif"/>
                <w:bCs/>
                <w:spacing w:val="-6"/>
              </w:rPr>
              <w:t>с</w:t>
            </w:r>
            <w:r w:rsidRPr="00B46015">
              <w:rPr>
                <w:rFonts w:ascii="PT Astra Serif" w:hAnsi="PT Astra Serif"/>
                <w:bCs/>
                <w:spacing w:val="-6"/>
              </w:rPr>
              <w:t>сийской Федерации и их помощников в субъектах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001 20245142 02 0000 150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2281218,76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Межбюджетные трансферты, передаваемые бюджетам субъектов Российской Федерации на обеспечение деятельности сенаторов Ро</w:t>
            </w:r>
            <w:r w:rsidRPr="00B46015">
              <w:rPr>
                <w:rFonts w:ascii="PT Astra Serif" w:hAnsi="PT Astra Serif"/>
                <w:bCs/>
                <w:spacing w:val="-6"/>
              </w:rPr>
              <w:t>с</w:t>
            </w:r>
            <w:r w:rsidRPr="00B46015">
              <w:rPr>
                <w:rFonts w:ascii="PT Astra Serif" w:hAnsi="PT Astra Serif"/>
                <w:bCs/>
                <w:spacing w:val="-6"/>
              </w:rPr>
              <w:t>сийской Федерации и их помощников в субъектах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002 20245142 02 0000 150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1125494,47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реализацию отдельных полномочий в области лекарственного обеспечения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000 20245161 00 0000 150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120943498,87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Межбюджетные трансферты, передаваемые бюджетам субъектов Российской Федерации на реализацию отдельных полномочий в о</w:t>
            </w:r>
            <w:r w:rsidRPr="00B46015">
              <w:rPr>
                <w:rFonts w:ascii="PT Astra Serif" w:hAnsi="PT Astra Serif"/>
                <w:bCs/>
                <w:spacing w:val="-6"/>
              </w:rPr>
              <w:t>б</w:t>
            </w:r>
            <w:r w:rsidRPr="00B46015">
              <w:rPr>
                <w:rFonts w:ascii="PT Astra Serif" w:hAnsi="PT Astra Serif"/>
                <w:bCs/>
                <w:spacing w:val="-6"/>
              </w:rPr>
              <w:t>ласти лекарственного обеспечения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039 20245161 02 0000 150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120943498,87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переоснащение мед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цинских организаций, оказывающих мед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цинскую помощь больным с онкологич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скими заболеваниями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000 20245190 00 0000 150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299641075,76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на переоснащение медицинских организаций, оказывающих медицинскую помощь больным с онкологическими заб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леваниями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039 20245190 02 0000 150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299641075,76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оснащение оборудов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нием региональных сосудистых центров и первичных сосудистых отделений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000 20245192 00 0000 150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416793100,00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на оснащение оборудованием 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гиональных сосудистых центров и перви</w:t>
            </w:r>
            <w:r w:rsidRPr="003D15FA">
              <w:rPr>
                <w:rFonts w:ascii="PT Astra Serif" w:hAnsi="PT Astra Serif"/>
                <w:bCs/>
              </w:rPr>
              <w:t>ч</w:t>
            </w:r>
            <w:r w:rsidRPr="003D15FA">
              <w:rPr>
                <w:rFonts w:ascii="PT Astra Serif" w:hAnsi="PT Astra Serif"/>
                <w:bCs/>
              </w:rPr>
              <w:t>ных сосудистых отделений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039 20245192 02 0000 150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416793100,00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финансовое обеспечение расходов на организационные меропри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тия, связанные с обеспечением лиц лека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ственными препаратами, предназначенн</w:t>
            </w:r>
            <w:r w:rsidRPr="003D15FA">
              <w:rPr>
                <w:rFonts w:ascii="PT Astra Serif" w:hAnsi="PT Astra Serif"/>
                <w:bCs/>
              </w:rPr>
              <w:t>ы</w:t>
            </w:r>
            <w:r w:rsidRPr="003D15FA">
              <w:rPr>
                <w:rFonts w:ascii="PT Astra Serif" w:hAnsi="PT Astra Serif"/>
                <w:bCs/>
              </w:rPr>
              <w:t>ми для лечения больных гемофилией, 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ковисцидозом, гипофизарным нанизмом, болезнью Гоше, злокачественными нов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 xml:space="preserve">образованиями лимфоидной, кроветворной и родственных им тканей, рассеянным </w:t>
            </w:r>
            <w:r w:rsidRPr="003D15FA">
              <w:rPr>
                <w:rFonts w:ascii="PT Astra Serif" w:hAnsi="PT Astra Serif"/>
                <w:bCs/>
              </w:rPr>
              <w:lastRenderedPageBreak/>
              <w:t>склерозом, гемолитико-уремическим си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дромом, юношеским артритом с систе</w:t>
            </w:r>
            <w:r w:rsidRPr="003D15FA">
              <w:rPr>
                <w:rFonts w:ascii="PT Astra Serif" w:hAnsi="PT Astra Serif"/>
                <w:bCs/>
              </w:rPr>
              <w:t>м</w:t>
            </w:r>
            <w:r w:rsidRPr="003D15FA">
              <w:rPr>
                <w:rFonts w:ascii="PT Astra Serif" w:hAnsi="PT Astra Serif"/>
                <w:bCs/>
              </w:rPr>
              <w:t>ным началом, мукополисахаридозом I, II и VI типов, апластической анемией неуто</w:t>
            </w:r>
            <w:r w:rsidRPr="003D15FA">
              <w:rPr>
                <w:rFonts w:ascii="PT Astra Serif" w:hAnsi="PT Astra Serif"/>
                <w:bCs/>
              </w:rPr>
              <w:t>ч</w:t>
            </w:r>
            <w:r w:rsidRPr="003D15FA">
              <w:rPr>
                <w:rFonts w:ascii="PT Astra Serif" w:hAnsi="PT Astra Serif"/>
                <w:bCs/>
              </w:rPr>
              <w:t>ненной, наследственным дефицитом фа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000 20245216 00 0000 150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5282500,00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на финансовое обеспечение ра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ходов на организационные мероприятия, связанные с обеспечением лиц лека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ственными препаратами, предназначенн</w:t>
            </w:r>
            <w:r w:rsidRPr="003D15FA">
              <w:rPr>
                <w:rFonts w:ascii="PT Astra Serif" w:hAnsi="PT Astra Serif"/>
                <w:bCs/>
              </w:rPr>
              <w:t>ы</w:t>
            </w:r>
            <w:r w:rsidRPr="003D15FA">
              <w:rPr>
                <w:rFonts w:ascii="PT Astra Serif" w:hAnsi="PT Astra Serif"/>
                <w:bCs/>
              </w:rPr>
              <w:t>ми для лечения больных гемофилией, 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ковисцидозом, гипофизарным нанизмом, болезнью Гоше, злокачественными нов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образованиями лимфоидной, кроветворной и родственных им тканей, рассеянным склерозом, гемолитико-уремическим си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дромом, юношеским артритом с систе</w:t>
            </w:r>
            <w:r w:rsidRPr="003D15FA">
              <w:rPr>
                <w:rFonts w:ascii="PT Astra Serif" w:hAnsi="PT Astra Serif"/>
                <w:bCs/>
              </w:rPr>
              <w:t>м</w:t>
            </w:r>
            <w:r w:rsidRPr="003D15FA">
              <w:rPr>
                <w:rFonts w:ascii="PT Astra Serif" w:hAnsi="PT Astra Serif"/>
                <w:bCs/>
              </w:rPr>
              <w:t>ным началом, мукополисахаридозом I, II и VI типов, апластической анемией неуто</w:t>
            </w:r>
            <w:r w:rsidRPr="003D15FA">
              <w:rPr>
                <w:rFonts w:ascii="PT Astra Serif" w:hAnsi="PT Astra Serif"/>
                <w:bCs/>
              </w:rPr>
              <w:t>ч</w:t>
            </w:r>
            <w:r w:rsidRPr="003D15FA">
              <w:rPr>
                <w:rFonts w:ascii="PT Astra Serif" w:hAnsi="PT Astra Serif"/>
                <w:bCs/>
              </w:rPr>
              <w:t>ненной, наследственным дефицитом фа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039 20245216 02 0000 150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5282500,00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Межбюджетные трансферты, передаваемые бюджетам на социальную поддержку Героев Советского Союза, Героев Российской Фед</w:t>
            </w:r>
            <w:r w:rsidRPr="00B46015">
              <w:rPr>
                <w:rFonts w:ascii="PT Astra Serif" w:hAnsi="PT Astra Serif"/>
                <w:bCs/>
                <w:spacing w:val="-6"/>
              </w:rPr>
              <w:t>е</w:t>
            </w:r>
            <w:r w:rsidRPr="00B46015">
              <w:rPr>
                <w:rFonts w:ascii="PT Astra Serif" w:hAnsi="PT Astra Serif"/>
                <w:bCs/>
                <w:spacing w:val="-6"/>
              </w:rPr>
              <w:t>рации и полных кавалеров ордена Славы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000 20245252 00 0000 150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167416,00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на социальную поддержку Героев Советского Союза, Героев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и полных кавалеров ордена Славы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042 20245252 02 0000 150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167416,00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ежемесячное денежное вознаграждение за классное руководство педагогическим работникам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ных и муниципальных общеобразовател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организаций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000 20245303 00 0000 150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1043120295,82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на ежемесячное денежное возн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граждение за классное руководство пед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гогическим работникам государственных и муниципальных общеобразовательных 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ганизаций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018 20245303 02 0000 150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1043120295,82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реализацию меропри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 xml:space="preserve">тий по созданию и организации работы единой службы оперативной помощи гражданам по номеру </w:t>
            </w:r>
            <w:r>
              <w:rPr>
                <w:rFonts w:ascii="PT Astra Serif" w:hAnsi="PT Astra Serif"/>
                <w:bCs/>
              </w:rPr>
              <w:t>«122»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000 20245354 00 0000 150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3983256,94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 xml:space="preserve">дерации на реализацию мероприятий по созданию и организации работы единой службы оперативной помощи гражданам по номеру </w:t>
            </w:r>
            <w:r>
              <w:rPr>
                <w:rFonts w:ascii="PT Astra Serif" w:hAnsi="PT Astra Serif"/>
                <w:bCs/>
              </w:rPr>
              <w:t>«122»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023 20245354 02 0000 150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3983256,94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Межбюджетные трансферты, передаваемые бюджетам на ежемесячное денежное возн</w:t>
            </w:r>
            <w:r w:rsidRPr="00B46015">
              <w:rPr>
                <w:rFonts w:ascii="PT Astra Serif" w:hAnsi="PT Astra Serif"/>
                <w:bCs/>
                <w:spacing w:val="-6"/>
              </w:rPr>
              <w:t>а</w:t>
            </w:r>
            <w:r w:rsidRPr="00B46015">
              <w:rPr>
                <w:rFonts w:ascii="PT Astra Serif" w:hAnsi="PT Astra Serif"/>
                <w:bCs/>
                <w:spacing w:val="-6"/>
              </w:rPr>
              <w:t>граждение за классное руководство (курато</w:t>
            </w:r>
            <w:r w:rsidRPr="00B46015">
              <w:rPr>
                <w:rFonts w:ascii="PT Astra Serif" w:hAnsi="PT Astra Serif"/>
                <w:bCs/>
                <w:spacing w:val="-6"/>
              </w:rPr>
              <w:t>р</w:t>
            </w:r>
            <w:r w:rsidRPr="00B46015">
              <w:rPr>
                <w:rFonts w:ascii="PT Astra Serif" w:hAnsi="PT Astra Serif"/>
                <w:bCs/>
                <w:spacing w:val="-6"/>
              </w:rPr>
              <w:t>ство) педагогическим работникам госуда</w:t>
            </w:r>
            <w:r w:rsidRPr="00B46015">
              <w:rPr>
                <w:rFonts w:ascii="PT Astra Serif" w:hAnsi="PT Astra Serif"/>
                <w:bCs/>
                <w:spacing w:val="-6"/>
              </w:rPr>
              <w:t>р</w:t>
            </w:r>
            <w:r w:rsidRPr="00B46015">
              <w:rPr>
                <w:rFonts w:ascii="PT Astra Serif" w:hAnsi="PT Astra Serif"/>
                <w:bCs/>
                <w:spacing w:val="-6"/>
              </w:rPr>
              <w:t>ственных образовательных организаций субъектов Российской Федерации и г.Байконура, муниципальных образовател</w:t>
            </w:r>
            <w:r w:rsidRPr="00B46015">
              <w:rPr>
                <w:rFonts w:ascii="PT Astra Serif" w:hAnsi="PT Astra Serif"/>
                <w:bCs/>
                <w:spacing w:val="-6"/>
              </w:rPr>
              <w:t>ь</w:t>
            </w:r>
            <w:r w:rsidRPr="00B46015">
              <w:rPr>
                <w:rFonts w:ascii="PT Astra Serif" w:hAnsi="PT Astra Serif"/>
                <w:bCs/>
                <w:spacing w:val="-6"/>
              </w:rPr>
              <w:t>ных организаций, реализующих образов</w:t>
            </w:r>
            <w:r w:rsidRPr="00B46015">
              <w:rPr>
                <w:rFonts w:ascii="PT Astra Serif" w:hAnsi="PT Astra Serif"/>
                <w:bCs/>
                <w:spacing w:val="-6"/>
              </w:rPr>
              <w:t>а</w:t>
            </w:r>
            <w:r w:rsidRPr="00B46015">
              <w:rPr>
                <w:rFonts w:ascii="PT Astra Serif" w:hAnsi="PT Astra Serif"/>
                <w:bCs/>
                <w:spacing w:val="-6"/>
              </w:rPr>
              <w:t>тельные программы среднего професси</w:t>
            </w:r>
            <w:r w:rsidRPr="00B46015">
              <w:rPr>
                <w:rFonts w:ascii="PT Astra Serif" w:hAnsi="PT Astra Serif"/>
                <w:bCs/>
                <w:spacing w:val="-6"/>
              </w:rPr>
              <w:t>о</w:t>
            </w:r>
            <w:r w:rsidRPr="00B46015">
              <w:rPr>
                <w:rFonts w:ascii="PT Astra Serif" w:hAnsi="PT Astra Serif"/>
                <w:bCs/>
                <w:spacing w:val="-6"/>
              </w:rPr>
              <w:t>нального образования, в том числе програ</w:t>
            </w:r>
            <w:r w:rsidRPr="00B46015">
              <w:rPr>
                <w:rFonts w:ascii="PT Astra Serif" w:hAnsi="PT Astra Serif"/>
                <w:bCs/>
                <w:spacing w:val="-6"/>
              </w:rPr>
              <w:t>м</w:t>
            </w:r>
            <w:r w:rsidRPr="00B46015">
              <w:rPr>
                <w:rFonts w:ascii="PT Astra Serif" w:hAnsi="PT Astra Serif"/>
                <w:bCs/>
                <w:spacing w:val="-6"/>
              </w:rPr>
              <w:t>мы профессионального обучения для лиц с ограниченными возможностями здоровья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000 20245363 00 0000 150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97216756,50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Межбюджетные трансферты, передаваемые бюджетам субъектов Российской Федерации на ежемесячное денежное вознаграждение за классное руководство (кураторство) педаг</w:t>
            </w:r>
            <w:r w:rsidRPr="00B46015">
              <w:rPr>
                <w:rFonts w:ascii="PT Astra Serif" w:hAnsi="PT Astra Serif"/>
                <w:bCs/>
                <w:spacing w:val="-6"/>
              </w:rPr>
              <w:t>о</w:t>
            </w:r>
            <w:r w:rsidRPr="00B46015">
              <w:rPr>
                <w:rFonts w:ascii="PT Astra Serif" w:hAnsi="PT Astra Serif"/>
                <w:bCs/>
                <w:spacing w:val="-6"/>
              </w:rPr>
              <w:t>гическим работникам государственных обр</w:t>
            </w:r>
            <w:r w:rsidRPr="00B46015">
              <w:rPr>
                <w:rFonts w:ascii="PT Astra Serif" w:hAnsi="PT Astra Serif"/>
                <w:bCs/>
                <w:spacing w:val="-6"/>
              </w:rPr>
              <w:t>а</w:t>
            </w:r>
            <w:r w:rsidRPr="00B46015">
              <w:rPr>
                <w:rFonts w:ascii="PT Astra Serif" w:hAnsi="PT Astra Serif"/>
                <w:bCs/>
                <w:spacing w:val="-6"/>
              </w:rPr>
              <w:t>зовательных организаций субъектов Росси</w:t>
            </w:r>
            <w:r w:rsidRPr="00B46015">
              <w:rPr>
                <w:rFonts w:ascii="PT Astra Serif" w:hAnsi="PT Astra Serif"/>
                <w:bCs/>
                <w:spacing w:val="-6"/>
              </w:rPr>
              <w:t>й</w:t>
            </w:r>
            <w:r w:rsidRPr="00B46015">
              <w:rPr>
                <w:rFonts w:ascii="PT Astra Serif" w:hAnsi="PT Astra Serif"/>
                <w:bCs/>
                <w:spacing w:val="-6"/>
              </w:rPr>
              <w:t>ской Федерации и г. Байконура, муниц</w:t>
            </w:r>
            <w:r w:rsidRPr="00B46015">
              <w:rPr>
                <w:rFonts w:ascii="PT Astra Serif" w:hAnsi="PT Astra Serif"/>
                <w:bCs/>
                <w:spacing w:val="-6"/>
              </w:rPr>
              <w:t>и</w:t>
            </w:r>
            <w:r w:rsidRPr="00B46015">
              <w:rPr>
                <w:rFonts w:ascii="PT Astra Serif" w:hAnsi="PT Astra Serif"/>
                <w:bCs/>
                <w:spacing w:val="-6"/>
              </w:rPr>
              <w:t>пальных образовательных организаций, ре</w:t>
            </w:r>
            <w:r w:rsidRPr="00B46015">
              <w:rPr>
                <w:rFonts w:ascii="PT Astra Serif" w:hAnsi="PT Astra Serif"/>
                <w:bCs/>
                <w:spacing w:val="-6"/>
              </w:rPr>
              <w:t>а</w:t>
            </w:r>
            <w:r w:rsidRPr="00B46015">
              <w:rPr>
                <w:rFonts w:ascii="PT Astra Serif" w:hAnsi="PT Astra Serif"/>
                <w:bCs/>
                <w:spacing w:val="-6"/>
              </w:rPr>
              <w:t>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</w:t>
            </w:r>
            <w:r w:rsidRPr="00B46015">
              <w:rPr>
                <w:rFonts w:ascii="PT Astra Serif" w:hAnsi="PT Astra Serif"/>
                <w:bCs/>
                <w:spacing w:val="-6"/>
              </w:rPr>
              <w:t>ж</w:t>
            </w:r>
            <w:r w:rsidRPr="00B46015">
              <w:rPr>
                <w:rFonts w:ascii="PT Astra Serif" w:hAnsi="PT Astra Serif"/>
                <w:bCs/>
                <w:spacing w:val="-6"/>
              </w:rPr>
              <w:t>ностями здоровья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018 20245363 02 0000 150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97216756,50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в целях софинансирования расходных обязательств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по финансовому обе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печению (возмещению) производителям зерновых культур части затрат на прои</w:t>
            </w:r>
            <w:r w:rsidRPr="003D15FA">
              <w:rPr>
                <w:rFonts w:ascii="PT Astra Serif" w:hAnsi="PT Astra Serif"/>
                <w:bCs/>
              </w:rPr>
              <w:t>з</w:t>
            </w:r>
            <w:r w:rsidRPr="003D15FA">
              <w:rPr>
                <w:rFonts w:ascii="PT Astra Serif" w:hAnsi="PT Astra Serif"/>
                <w:bCs/>
              </w:rPr>
              <w:t>водство и реализацию зерновых культур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000 20245368 00 0000 150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859192900,00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в целях софинансирования ра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ходных обязательств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по финансовому обесп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чению (возмещению) производителям зе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новых культур части затрат на произво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ство и реализацию зерновых культур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009 20245368 02 0000 150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859192900,00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развитие инфраструкт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ры дорожного хозяйства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000 20245389 00 0000 150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622438500,00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на развитие инфраструктуры д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рожного хозяйства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029 20245389 02 0000 150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622438500,00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внедрение интеллект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альных транспортных систем, предусма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ривающих автоматизацию процессов управления дорожным движением в г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родских агломерациях, включающих гор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да с населением свыше 300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000 20245418 00 0000 150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236630100,00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на внедрение интеллектуальных транспортных систем, предусматрива</w:t>
            </w:r>
            <w:r w:rsidRPr="003D15FA">
              <w:rPr>
                <w:rFonts w:ascii="PT Astra Serif" w:hAnsi="PT Astra Serif"/>
                <w:bCs/>
              </w:rPr>
              <w:t>ю</w:t>
            </w:r>
            <w:r w:rsidRPr="003D15FA">
              <w:rPr>
                <w:rFonts w:ascii="PT Astra Serif" w:hAnsi="PT Astra Serif"/>
                <w:bCs/>
              </w:rPr>
              <w:t>щих автоматизацию процессов управления дорожным движением в городских агл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мерациях, включающих города с насел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нием свыше 300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029 20245418 02 0000 150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236630100,00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компенсацию расходов, связанных с оказанием медицинскими 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ганизациями, подведомственными органам исполнительной власти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Федерации, органам местного сам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управления, гражданам Украины и лицам без гражданства медицинской помощи, а также затрат по проведению указанным лицам профилактических прививок, вкл</w:t>
            </w:r>
            <w:r w:rsidRPr="003D15FA">
              <w:rPr>
                <w:rFonts w:ascii="PT Astra Serif" w:hAnsi="PT Astra Serif"/>
                <w:bCs/>
              </w:rPr>
              <w:t>ю</w:t>
            </w:r>
            <w:r w:rsidRPr="003D15FA">
              <w:rPr>
                <w:rFonts w:ascii="PT Astra Serif" w:hAnsi="PT Astra Serif"/>
                <w:bCs/>
              </w:rPr>
              <w:t>ченных в календарь профилактических прививок по эпидемическим показаниям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000 20245422 00 0000 150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6278705,00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на компенсацию расходов, св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занных с оказанием медицинскими орг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низациями, подведомственными органам исполнительной власти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Федерации, органам местного сам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управления, гражданам Украины и лицам без гражданства медицинской помощи, а также затрат по проведению указанным лицам профилактических прививок, вкл</w:t>
            </w:r>
            <w:r w:rsidRPr="003D15FA">
              <w:rPr>
                <w:rFonts w:ascii="PT Astra Serif" w:hAnsi="PT Astra Serif"/>
                <w:bCs/>
              </w:rPr>
              <w:t>ю</w:t>
            </w:r>
            <w:r w:rsidRPr="003D15FA">
              <w:rPr>
                <w:rFonts w:ascii="PT Astra Serif" w:hAnsi="PT Astra Serif"/>
                <w:bCs/>
              </w:rPr>
              <w:t>ченных в календарь профилактических прививок по эпидемическим показаниям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039 20245422 02 0000 150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6278705,00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создание комфортной городской среды в малых городах и ист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рических поселениях - победителях Вс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000 20245424 00 0000 150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366900000,00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на создание комфортной горо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ской среды в малых городах и историч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ских поселениях - победителях Всеросси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ского конкурса лучших проектов создания комфортной городской среды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027 20245424 02 0000 150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366900000,00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lastRenderedPageBreak/>
              <w:t>Межбюджетные трансферты, передаваемые бюджетам на реализацию комплекса мер</w:t>
            </w:r>
            <w:r w:rsidRPr="00B46015">
              <w:rPr>
                <w:rFonts w:ascii="PT Astra Serif" w:hAnsi="PT Astra Serif"/>
                <w:bCs/>
                <w:spacing w:val="-6"/>
              </w:rPr>
              <w:t>о</w:t>
            </w:r>
            <w:r w:rsidRPr="00B46015">
              <w:rPr>
                <w:rFonts w:ascii="PT Astra Serif" w:hAnsi="PT Astra Serif"/>
                <w:bCs/>
                <w:spacing w:val="-6"/>
              </w:rPr>
              <w:t>приятий, связанных с эффективным испол</w:t>
            </w:r>
            <w:r w:rsidRPr="00B46015">
              <w:rPr>
                <w:rFonts w:ascii="PT Astra Serif" w:hAnsi="PT Astra Serif"/>
                <w:bCs/>
                <w:spacing w:val="-6"/>
              </w:rPr>
              <w:t>ь</w:t>
            </w:r>
            <w:r w:rsidRPr="00B46015">
              <w:rPr>
                <w:rFonts w:ascii="PT Astra Serif" w:hAnsi="PT Astra Serif"/>
                <w:bCs/>
                <w:spacing w:val="-6"/>
              </w:rPr>
              <w:t>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000 20245426 00 0000 150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15010000,00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Межбюджетные трансферты, передаваемые бюджетам субъектов Российской Федерации на реализацию комплекса мероприятий, св</w:t>
            </w:r>
            <w:r w:rsidRPr="00B46015">
              <w:rPr>
                <w:rFonts w:ascii="PT Astra Serif" w:hAnsi="PT Astra Serif"/>
                <w:bCs/>
                <w:spacing w:val="-6"/>
              </w:rPr>
              <w:t>я</w:t>
            </w:r>
            <w:r w:rsidRPr="00B46015">
              <w:rPr>
                <w:rFonts w:ascii="PT Astra Serif" w:hAnsi="PT Astra Serif"/>
                <w:bCs/>
                <w:spacing w:val="-6"/>
              </w:rPr>
              <w:t>занных с эффективным использованием тр</w:t>
            </w:r>
            <w:r w:rsidRPr="00B46015">
              <w:rPr>
                <w:rFonts w:ascii="PT Astra Serif" w:hAnsi="PT Astra Serif"/>
                <w:bCs/>
                <w:spacing w:val="-6"/>
              </w:rPr>
              <w:t>е</w:t>
            </w:r>
            <w:r w:rsidRPr="00B46015">
              <w:rPr>
                <w:rFonts w:ascii="PT Astra Serif" w:hAnsi="PT Astra Serif"/>
                <w:bCs/>
                <w:spacing w:val="-6"/>
              </w:rPr>
              <w:t>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026 20245426 02 0000 150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15010000,00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000 20245433 00 0000 150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14260000,00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009 20245433 02 0000 150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14260000,00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создание виртуальных концертных залов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000 20245453 00 0000 150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на создание виртуальных ко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цертных залов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019 20245453 02 0000 150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1000000,00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создание модельных муниципальных библиотек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000 20245454 00 0000 150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25000000,00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на создание модельных муниц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пальных библиотек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019 20245454 02 0000 150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25000000,00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проведение вакцинации против пневмококковой инфекции гра</w:t>
            </w:r>
            <w:r w:rsidRPr="003D15FA">
              <w:rPr>
                <w:rFonts w:ascii="PT Astra Serif" w:hAnsi="PT Astra Serif"/>
                <w:bCs/>
              </w:rPr>
              <w:t>ж</w:t>
            </w:r>
            <w:r w:rsidRPr="003D15FA">
              <w:rPr>
                <w:rFonts w:ascii="PT Astra Serif" w:hAnsi="PT Astra Serif"/>
                <w:bCs/>
              </w:rPr>
              <w:t>дан старше трудоспособного возраста из групп риска, проживающих в организац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ях социального обслуживания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000 20245468 00 0000 150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303690,94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на проведение вакцинации против пневмококковой инфекции граждан ста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ше трудоспособного возраста из групп риска, проживающих в организациях 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циального обслуживания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039 20245468 02 0000 150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303690,94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возмещение части пр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мых понесенных затрат на создание и (или) модернизацию объектов агропр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мышленного комплекса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000 20245472 00 0000 150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126597312,98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на возмещение части прямых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несенных затрат на создание и (или) м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дернизацию объектов агропромышленного комплекса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009 20245472 02 0000 150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126597312,98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Межбюджетный трансферт, передаваемый бюджетам в целях софинансирования ра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ходных обязательств, возникающих при осуществлении работ по сохранению об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ектов культурного наследия, расположе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ных на территории Саратовской области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000 20245578 00 0000 150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310408800,00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Межбюджетный трансферт, передаваемый бюджету Саратовской области в целях 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финансирования расходных обязательств, возникающих при осуществлении работ по сохранению объектов культурного насл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дия, расположенных на территории Сар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товской области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019 20245578 02 0000 150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310408800,00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в целях софинансирования расходных обязательств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возникающих при 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ализации региональных программ разв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тия промышленности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000 20245593 00 0000 150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42814800,00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 в целях софинансирования ра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ходных обязательств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Федерации, возникающих при реал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зации региональных программ развития промышленности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003 20245593 02 0000 150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42814800,00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на финансирование доро</w:t>
            </w:r>
            <w:r w:rsidRPr="003D15FA">
              <w:rPr>
                <w:rFonts w:ascii="PT Astra Serif" w:hAnsi="PT Astra Serif"/>
                <w:bCs/>
              </w:rPr>
              <w:t>ж</w:t>
            </w:r>
            <w:r w:rsidRPr="003D15FA">
              <w:rPr>
                <w:rFonts w:ascii="PT Astra Serif" w:hAnsi="PT Astra Serif"/>
                <w:bCs/>
              </w:rPr>
              <w:t>ной деятельности в отношении автом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бильных дорог общего пользования реги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нального или межмуниципального, мес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ного значения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000 20245784 00 0000 150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8809035800,00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Межбюджетные трансферты,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</w:t>
            </w:r>
            <w:r w:rsidRPr="00B46015">
              <w:rPr>
                <w:rFonts w:ascii="PT Astra Serif" w:hAnsi="PT Astra Serif"/>
                <w:bCs/>
                <w:spacing w:val="-6"/>
              </w:rPr>
              <w:t>и</w:t>
            </w:r>
            <w:r w:rsidRPr="00B46015">
              <w:rPr>
                <w:rFonts w:ascii="PT Astra Serif" w:hAnsi="PT Astra Serif"/>
                <w:bCs/>
                <w:spacing w:val="-6"/>
              </w:rPr>
              <w:t>пального, местного значения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029 20245784 02 0000 150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8809035800,00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Межбюджетные трансферты, передаваемые бюджетам в целях софинансирования ра</w:t>
            </w:r>
            <w:r w:rsidRPr="00B46015">
              <w:rPr>
                <w:rFonts w:ascii="PT Astra Serif" w:hAnsi="PT Astra Serif"/>
                <w:bCs/>
                <w:spacing w:val="-6"/>
              </w:rPr>
              <w:t>с</w:t>
            </w:r>
            <w:r w:rsidRPr="00B46015">
              <w:rPr>
                <w:rFonts w:ascii="PT Astra Serif" w:hAnsi="PT Astra Serif"/>
                <w:bCs/>
                <w:spacing w:val="-6"/>
              </w:rPr>
              <w:t>ходных обязательств субъектов Российской Федерации на осуществление компенсации предприятиям хлебопекарной промышле</w:t>
            </w:r>
            <w:r w:rsidRPr="00B46015">
              <w:rPr>
                <w:rFonts w:ascii="PT Astra Serif" w:hAnsi="PT Astra Serif"/>
                <w:bCs/>
                <w:spacing w:val="-6"/>
              </w:rPr>
              <w:t>н</w:t>
            </w:r>
            <w:r w:rsidRPr="00B46015">
              <w:rPr>
                <w:rFonts w:ascii="PT Astra Serif" w:hAnsi="PT Astra Serif"/>
                <w:bCs/>
                <w:spacing w:val="-6"/>
              </w:rPr>
              <w:lastRenderedPageBreak/>
              <w:t>ности части затрат на производство и реал</w:t>
            </w:r>
            <w:r w:rsidRPr="00B46015">
              <w:rPr>
                <w:rFonts w:ascii="PT Astra Serif" w:hAnsi="PT Astra Serif"/>
                <w:bCs/>
                <w:spacing w:val="-6"/>
              </w:rPr>
              <w:t>и</w:t>
            </w:r>
            <w:r w:rsidRPr="00B46015">
              <w:rPr>
                <w:rFonts w:ascii="PT Astra Serif" w:hAnsi="PT Astra Serif"/>
                <w:bCs/>
                <w:spacing w:val="-6"/>
              </w:rPr>
              <w:t>зацию произведенных и реализованных хл</w:t>
            </w:r>
            <w:r w:rsidRPr="00B46015">
              <w:rPr>
                <w:rFonts w:ascii="PT Astra Serif" w:hAnsi="PT Astra Serif"/>
                <w:bCs/>
                <w:spacing w:val="-6"/>
              </w:rPr>
              <w:t>е</w:t>
            </w:r>
            <w:r w:rsidRPr="00B46015">
              <w:rPr>
                <w:rFonts w:ascii="PT Astra Serif" w:hAnsi="PT Astra Serif"/>
                <w:bCs/>
                <w:spacing w:val="-6"/>
              </w:rPr>
              <w:t>ба и хлебобулочных изделий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000 20245787 00 0000 150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52120400,00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lastRenderedPageBreak/>
              <w:t>Межбюджетные трансферты, передаваемые бюджетам субъектов Российской Федерации в целях софинансирования расходных обяз</w:t>
            </w:r>
            <w:r w:rsidRPr="00B46015">
              <w:rPr>
                <w:rFonts w:ascii="PT Astra Serif" w:hAnsi="PT Astra Serif"/>
                <w:bCs/>
                <w:spacing w:val="-6"/>
              </w:rPr>
              <w:t>а</w:t>
            </w:r>
            <w:r w:rsidRPr="00B46015">
              <w:rPr>
                <w:rFonts w:ascii="PT Astra Serif" w:hAnsi="PT Astra Serif"/>
                <w:bCs/>
                <w:spacing w:val="-6"/>
              </w:rPr>
              <w:t>тельств субъектов Российской Федерации на осуществление компенсации предприятиям хлебопекарной промышленности части з</w:t>
            </w:r>
            <w:r w:rsidRPr="00B46015">
              <w:rPr>
                <w:rFonts w:ascii="PT Astra Serif" w:hAnsi="PT Astra Serif"/>
                <w:bCs/>
                <w:spacing w:val="-6"/>
              </w:rPr>
              <w:t>а</w:t>
            </w:r>
            <w:r w:rsidRPr="00B46015">
              <w:rPr>
                <w:rFonts w:ascii="PT Astra Serif" w:hAnsi="PT Astra Serif"/>
                <w:bCs/>
                <w:spacing w:val="-6"/>
              </w:rPr>
              <w:t>трат на производство и реализацию произв</w:t>
            </w:r>
            <w:r w:rsidRPr="00B46015">
              <w:rPr>
                <w:rFonts w:ascii="PT Astra Serif" w:hAnsi="PT Astra Serif"/>
                <w:bCs/>
                <w:spacing w:val="-6"/>
              </w:rPr>
              <w:t>е</w:t>
            </w:r>
            <w:r w:rsidRPr="00B46015">
              <w:rPr>
                <w:rFonts w:ascii="PT Astra Serif" w:hAnsi="PT Astra Serif"/>
                <w:bCs/>
                <w:spacing w:val="-6"/>
              </w:rPr>
              <w:t>денных и реализованных хлеба и хлебоб</w:t>
            </w:r>
            <w:r w:rsidRPr="00B46015">
              <w:rPr>
                <w:rFonts w:ascii="PT Astra Serif" w:hAnsi="PT Astra Serif"/>
                <w:bCs/>
                <w:spacing w:val="-6"/>
              </w:rPr>
              <w:t>у</w:t>
            </w:r>
            <w:r w:rsidRPr="00B46015">
              <w:rPr>
                <w:rFonts w:ascii="PT Astra Serif" w:hAnsi="PT Astra Serif"/>
                <w:bCs/>
                <w:spacing w:val="-6"/>
              </w:rPr>
              <w:t>лочных изделий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009 20245787 02 0000 150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52120400,00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Межбюджетные трансферты, передаваемые бюджетам, за счет средств резервного фонда Правительства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000 20249001 00 0000 150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1658856648,22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дерации, за счет средств резервного фонда Правительства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007 20249001 02 0000 150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53319100,00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дерации, за счет средств резервного фонда Правительства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039 20249001 02 0000 150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1156905200,00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Межбюджетные трансферты, передава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мые бюджетам субъектов Российской Ф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дерации, за счет средств резервного фонда Правительства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042 20249001 02 0000 150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448632348,22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Прочие межбюджетные трансферты, пер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даваемые бюджетам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000 20249999 00 0000 150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1217794730,27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Прочие межбюджетные трансферты, пер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даваемые бюджетам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027 20249999 02 0000 150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1217794730,27</w:t>
            </w:r>
          </w:p>
        </w:tc>
      </w:tr>
      <w:tr w:rsidR="00DA226F" w:rsidRPr="00F60A2A" w:rsidTr="00137188">
        <w:tc>
          <w:tcPr>
            <w:tcW w:w="4676" w:type="dxa"/>
            <w:shd w:val="clear" w:color="auto" w:fill="auto"/>
            <w:vAlign w:val="center"/>
          </w:tcPr>
          <w:p w:rsidR="00DA226F" w:rsidRPr="00F60A2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БЕЗВОЗМЕЗДНЫЕ ПОСТУПЛЕНИЯ ОТ ГОСУДАРСТВЕННЫХ (МУН</w:t>
            </w:r>
            <w:r w:rsidRPr="00F60A2A">
              <w:rPr>
                <w:rFonts w:ascii="PT Astra Serif" w:hAnsi="PT Astra Serif"/>
                <w:b/>
                <w:bCs/>
              </w:rPr>
              <w:t>И</w:t>
            </w:r>
            <w:r w:rsidRPr="00F60A2A">
              <w:rPr>
                <w:rFonts w:ascii="PT Astra Serif" w:hAnsi="PT Astra Serif"/>
                <w:b/>
                <w:bCs/>
              </w:rPr>
              <w:t>ЦИПАЛЬНЫХ) ОРГАНИЗАЦИЙ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F60A2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000 20300000 00 0000 000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F60A2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3212017359,37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Безвозмездные поступления от госуда</w:t>
            </w:r>
            <w:r w:rsidRPr="00B46015">
              <w:rPr>
                <w:rFonts w:ascii="PT Astra Serif" w:hAnsi="PT Astra Serif"/>
                <w:bCs/>
                <w:spacing w:val="-6"/>
              </w:rPr>
              <w:t>р</w:t>
            </w:r>
            <w:r w:rsidRPr="00B46015">
              <w:rPr>
                <w:rFonts w:ascii="PT Astra Serif" w:hAnsi="PT Astra Serif"/>
                <w:bCs/>
                <w:spacing w:val="-6"/>
              </w:rPr>
              <w:t>ственных (муниципальных) организаций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000 20302000 02 0000 150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3212017359,37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Безвозмездные поступления в бюджеты субъектов Российской Федерации от гос</w:t>
            </w:r>
            <w:r w:rsidRPr="00B46015">
              <w:rPr>
                <w:rFonts w:ascii="PT Astra Serif" w:hAnsi="PT Astra Serif"/>
                <w:bCs/>
                <w:spacing w:val="-6"/>
              </w:rPr>
              <w:t>у</w:t>
            </w:r>
            <w:r w:rsidRPr="00B46015">
              <w:rPr>
                <w:rFonts w:ascii="PT Astra Serif" w:hAnsi="PT Astra Serif"/>
                <w:bCs/>
                <w:spacing w:val="-6"/>
              </w:rPr>
              <w:t>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</w:t>
            </w:r>
            <w:r w:rsidRPr="00B46015">
              <w:rPr>
                <w:rFonts w:ascii="PT Astra Serif" w:hAnsi="PT Astra Serif"/>
                <w:bCs/>
                <w:spacing w:val="-6"/>
              </w:rPr>
              <w:t>щ</w:t>
            </w:r>
            <w:r w:rsidRPr="00B46015">
              <w:rPr>
                <w:rFonts w:ascii="PT Astra Serif" w:hAnsi="PT Astra Serif"/>
                <w:bCs/>
                <w:spacing w:val="-6"/>
              </w:rPr>
              <w:t>ного фонда, в том числе переселению гра</w:t>
            </w:r>
            <w:r w:rsidRPr="00B46015">
              <w:rPr>
                <w:rFonts w:ascii="PT Astra Serif" w:hAnsi="PT Astra Serif"/>
                <w:bCs/>
                <w:spacing w:val="-6"/>
              </w:rPr>
              <w:t>ж</w:t>
            </w:r>
            <w:r w:rsidRPr="00B46015">
              <w:rPr>
                <w:rFonts w:ascii="PT Astra Serif" w:hAnsi="PT Astra Serif"/>
                <w:bCs/>
                <w:spacing w:val="-6"/>
              </w:rPr>
              <w:t>дан из аварийного жилищного фонда с уч</w:t>
            </w:r>
            <w:r w:rsidRPr="00B46015">
              <w:rPr>
                <w:rFonts w:ascii="PT Astra Serif" w:hAnsi="PT Astra Serif"/>
                <w:bCs/>
                <w:spacing w:val="-6"/>
              </w:rPr>
              <w:t>е</w:t>
            </w:r>
            <w:r w:rsidRPr="00B46015">
              <w:rPr>
                <w:rFonts w:ascii="PT Astra Serif" w:hAnsi="PT Astra Serif"/>
                <w:bCs/>
                <w:spacing w:val="-6"/>
              </w:rPr>
              <w:t>том необходимости развития малоэтажного жилищного строительства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027 20302040 02 0000 150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3212017359,37</w:t>
            </w:r>
          </w:p>
        </w:tc>
      </w:tr>
      <w:tr w:rsidR="00DA226F" w:rsidRPr="00F60A2A" w:rsidTr="00137188">
        <w:tc>
          <w:tcPr>
            <w:tcW w:w="4676" w:type="dxa"/>
            <w:shd w:val="clear" w:color="auto" w:fill="auto"/>
            <w:vAlign w:val="center"/>
          </w:tcPr>
          <w:p w:rsidR="00DA226F" w:rsidRPr="00F60A2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</w:rPr>
            </w:pPr>
            <w:r w:rsidRPr="00F60A2A">
              <w:rPr>
                <w:rFonts w:ascii="PT Astra Serif" w:hAnsi="PT Astra Serif"/>
                <w:b/>
                <w:bCs/>
                <w:spacing w:val="-6"/>
              </w:rPr>
              <w:t>БЕЗВОЗМЕЗДНЫЕ ПОСТУПЛЕНИЯ ОТ НЕГОСУДАРСТВЕННЫХ ОРГАНИЗ</w:t>
            </w:r>
            <w:r w:rsidRPr="00F60A2A">
              <w:rPr>
                <w:rFonts w:ascii="PT Astra Serif" w:hAnsi="PT Astra Serif"/>
                <w:b/>
                <w:bCs/>
                <w:spacing w:val="-6"/>
              </w:rPr>
              <w:t>А</w:t>
            </w:r>
            <w:r w:rsidRPr="00F60A2A">
              <w:rPr>
                <w:rFonts w:ascii="PT Astra Serif" w:hAnsi="PT Astra Serif"/>
                <w:b/>
                <w:bCs/>
                <w:spacing w:val="-6"/>
              </w:rPr>
              <w:t>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F60A2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000 20400000 00 0000 000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F60A2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F60A2A">
              <w:rPr>
                <w:rFonts w:ascii="PT Astra Serif" w:hAnsi="PT Astra Serif"/>
                <w:b/>
                <w:bCs/>
              </w:rPr>
              <w:t>17977479,43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Безвозмездные поступления от негосуда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ственных организаций в бюджеты субъе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000 20402000 02 0000 150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17977479,43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Предоставление негосударственными 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ганизациями грантов для получателей средств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028 20402010 02 0000 150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14636982,43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Предоставление негосударственными о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ганизациями грантов для получателей средств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042 20402010 02 0000 150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3340497,00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ДОХОДЫ БЮДЖЕТОВ БЮДЖЕТНОЙ СИСТЕМЫ РОССИЙСКОЙ ФЕДЕР</w:t>
            </w:r>
            <w:r w:rsidRPr="00333B17">
              <w:rPr>
                <w:rFonts w:ascii="PT Astra Serif" w:hAnsi="PT Astra Serif"/>
                <w:b/>
                <w:bCs/>
              </w:rPr>
              <w:t>А</w:t>
            </w:r>
            <w:r w:rsidRPr="00333B17">
              <w:rPr>
                <w:rFonts w:ascii="PT Astra Serif" w:hAnsi="PT Astra Serif"/>
                <w:b/>
                <w:bCs/>
              </w:rPr>
              <w:t>ЦИИ ОТ ВОЗВРАТА ОСТАТКОВ СУБСИДИЙ, СУБВЕНЦИЙ И ИНЫХ МЕЖБЮДЖЕТНЫХ ТРАНСФЕРТОВ, ИМЕЮЩИХ ЦЕЛЕВОЕ НАЗНАЧ</w:t>
            </w:r>
            <w:r w:rsidRPr="00333B17">
              <w:rPr>
                <w:rFonts w:ascii="PT Astra Serif" w:hAnsi="PT Astra Serif"/>
                <w:b/>
                <w:bCs/>
              </w:rPr>
              <w:t>Е</w:t>
            </w:r>
            <w:r w:rsidRPr="00333B17">
              <w:rPr>
                <w:rFonts w:ascii="PT Astra Serif" w:hAnsi="PT Astra Serif"/>
                <w:b/>
                <w:bCs/>
              </w:rPr>
              <w:t>НИЕ,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000 21800000 00 0000 000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278245375,01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бюджетной системы Российской Федерации от возврата бю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жетами бюджетной системы Российской Федерации остатков субсидий, субвенций и иных межбюджетных трансфертов, им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000 21800000 00 0000 150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278245375,01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бюджетами бю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000 21800000 02 0000 150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278245375,01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000 21802000 02 0000 150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200767756,77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147722119,66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002 21802010 02 0000 150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6983957,65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015 21802010 02 0000 150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1105489,12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4707171,52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 xml:space="preserve">Доходы бюджетов субъектов Российской Федерации от возврата бюджетными </w:t>
            </w:r>
            <w:r w:rsidRPr="003D15FA">
              <w:rPr>
                <w:rFonts w:ascii="PT Astra Serif" w:hAnsi="PT Astra Serif"/>
                <w:bCs/>
              </w:rPr>
              <w:lastRenderedPageBreak/>
              <w:t>учреждениями остатков субсидий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134432,90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026 21802010 02 0000 150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170543,83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133859313,89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761210,75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000 21802020 02 0000 150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34103596,55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018 21802020 02 0000 150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967843,25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019 21802020 02 0000 150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181,50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026 21802020 02 0000 150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13513,87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039 21802020 02 0000 150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31608944,75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042 21802020 02 0000 150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1513113,18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иными организац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000 21802030 02 0000 150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18942040,56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иными организац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002 21802030 02 0000 150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2645030,73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иными организац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003 21802030 02 0000 150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4058758,87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иными организац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007 21802030 02 0000 150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9094428,10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3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иными организац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027 21802030 02 0000 150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3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2411877,91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Доходы бюджетов субъектов Российской Федерации от возврата иными организац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028 21802030 02 0000 150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731921,30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иными организац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042 21802030 02 0000 150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23,65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остатков субсидий на создание в общеобразовательных орг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низациях, расположенных в сельской местности и малых городах, условий для занятий физической культурой и спортом из бюджетов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018 21825097 02 0000 150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20658,00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остатков субсидий на оснащение объектов спортивной и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фраструктуры спортивно-технологическим оборудованием из бюджетов муниципал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026 21825228 02 0000 150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557994,24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остатков субсидий на создание дополнительных мест для 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тей в возрасте от 1,5 до 3 лет в образов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тельных организациях, осуществляющих образовательную деятельность по образ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вательным программам дошкольного 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разования, из бюджетов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018 21825232 02 0000 150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1114826,48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остатков субсидий на строительство и реконструкцию (м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дернизацию) объектов питьевого вод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снабжения из бюджетов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027 21825243 02 0000 150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699113,87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333B17">
              <w:rPr>
                <w:rFonts w:ascii="PT Astra Serif" w:hAnsi="PT Astra Serif"/>
                <w:bCs/>
                <w:spacing w:val="-6"/>
              </w:rPr>
              <w:t>Доходы бюджетов субъектов Российской Федерации от возврата остатков субсидий на организацию бесплатного горячего питания обучающихся, получающих начальное общее образование в государственных и муниц</w:t>
            </w:r>
            <w:r w:rsidRPr="00333B17">
              <w:rPr>
                <w:rFonts w:ascii="PT Astra Serif" w:hAnsi="PT Astra Serif"/>
                <w:bCs/>
                <w:spacing w:val="-6"/>
              </w:rPr>
              <w:t>и</w:t>
            </w:r>
            <w:r w:rsidRPr="00333B17">
              <w:rPr>
                <w:rFonts w:ascii="PT Astra Serif" w:hAnsi="PT Astra Serif"/>
                <w:bCs/>
                <w:spacing w:val="-6"/>
              </w:rPr>
              <w:t>пальных образовательных организациях, из бюджетов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018 21825304 02 0000 150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46624,69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остатков субсидий на создание новых мест в общеобразов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тельных организациях в связи с ростом числа обучающихся, вызванным демогр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фическим фактором, из бюджетов мун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018 21825305 02 0000 150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14180847,32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остатков субсидий на реализацию мероприятий по обеспеч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нию жильем молодых семей из бюджетов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027 21825497 02 0000 150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1155479,16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Доходы бюджетов субъектов Российской Федерации от возврата остатков субсидий на поддержку отрасли культуры из бюдж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019 21825519 02 0000 150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1668276,66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018 21825520 02 0000 150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128034,79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остатков субсидий на реализацию программ формирования современной городской среды из бюдж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027 21825555 02 0000 150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2027288,35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остатков субвенций на осуществление части переданных по</w:t>
            </w:r>
            <w:r w:rsidRPr="003D15FA">
              <w:rPr>
                <w:rFonts w:ascii="PT Astra Serif" w:hAnsi="PT Astra Serif"/>
                <w:bCs/>
              </w:rPr>
              <w:t>л</w:t>
            </w:r>
            <w:r w:rsidRPr="003D15FA">
              <w:rPr>
                <w:rFonts w:ascii="PT Astra Serif" w:hAnsi="PT Astra Serif"/>
                <w:bCs/>
              </w:rPr>
              <w:t>номочий по составлению протоколов об административных правонарушениях,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сягающих на общественный порядок и общественную безопасность, из федерал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ного бюджета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006 21835701 02 0000 150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178332,00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остатков иных межбюджетных трансфертов на финанс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 xml:space="preserve">вое обеспечение дорожной деятельности в рамках реализации национального проекта </w:t>
            </w:r>
            <w:r>
              <w:rPr>
                <w:rFonts w:ascii="PT Astra Serif" w:hAnsi="PT Astra Serif"/>
                <w:bCs/>
              </w:rPr>
              <w:t>«</w:t>
            </w:r>
            <w:r w:rsidRPr="003D15FA">
              <w:rPr>
                <w:rFonts w:ascii="PT Astra Serif" w:hAnsi="PT Astra Serif"/>
                <w:bCs/>
              </w:rPr>
              <w:t>Безопасные и качественные автомобил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ные дороги</w:t>
            </w:r>
            <w:r>
              <w:rPr>
                <w:rFonts w:ascii="PT Astra Serif" w:hAnsi="PT Astra Serif"/>
                <w:bCs/>
              </w:rPr>
              <w:t>»</w:t>
            </w:r>
            <w:r w:rsidRPr="003D15FA">
              <w:rPr>
                <w:rFonts w:ascii="PT Astra Serif" w:hAnsi="PT Astra Serif"/>
                <w:bCs/>
              </w:rPr>
              <w:t xml:space="preserve"> из бюджетов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029 21845393 02 0000 150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245140,87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остатков иного межбюджетного трансферта бюджету С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ратовской области в целях софинансир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вания расходных обязательств, возника</w:t>
            </w:r>
            <w:r w:rsidRPr="003D15FA">
              <w:rPr>
                <w:rFonts w:ascii="PT Astra Serif" w:hAnsi="PT Astra Serif"/>
                <w:bCs/>
              </w:rPr>
              <w:t>ю</w:t>
            </w:r>
            <w:r w:rsidRPr="003D15FA">
              <w:rPr>
                <w:rFonts w:ascii="PT Astra Serif" w:hAnsi="PT Astra Serif"/>
                <w:bCs/>
              </w:rPr>
              <w:t>щих при осуществлении работ по сохран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нию объектов культурного наследия, ра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положенных на территории Саратовской области, из бюджетов муниципальных 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019 21845578 02 0000 150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7506916,58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остатков иных межбюджетных трансфертов в целях ф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нансового обеспечения расходных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тельств субъектов Российской Федерации и г.Байконура по предоставлению ме</w:t>
            </w:r>
            <w:r w:rsidRPr="003D15FA">
              <w:rPr>
                <w:rFonts w:ascii="PT Astra Serif" w:hAnsi="PT Astra Serif"/>
                <w:bCs/>
              </w:rPr>
              <w:t>ж</w:t>
            </w:r>
            <w:r w:rsidRPr="003D15FA">
              <w:rPr>
                <w:rFonts w:ascii="PT Astra Serif" w:hAnsi="PT Astra Serif"/>
                <w:bCs/>
              </w:rPr>
              <w:t>бюджетных трансфертов бюджету соо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ветствующего территориального фонда обязательного медицинского страхования на финансовое обеспечение проведения углубленной диспансеризации застрах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ванных по обязательному медицинскому страхованию лиц, перенесших новую к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lastRenderedPageBreak/>
              <w:t>ронавирусную инфекцию (COVID-19), в рамках реализации территориальной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граммы обязательного медицинского стр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хования за счет средств резервного фонда Правительства Российской Федерации из бюджетов территориальных фондов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тельного медицинского страхования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039 21855622 02 0000 150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16832560,51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ных трансфертов, имеющих целевое назначение, прошлых лет из бюджетов 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31115524,72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ных трансфертов, имеющих целевое назначение, прошлых лет из бюджетов 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003 21860010 02 0000 150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1229199,63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ных трансфертов, имеющих целевое назначение, прошлых лет из бюджетов 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119746,56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ных трансфертов, имеющих целевое назначение, прошлых лет из бюджетов 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007 21860010 02 0000 150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103633,89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ных трансфертов, имеющих целевое назначение, прошлых лет из бюджетов 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017 21860010 02 0000 150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3,59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ных трансфертов, имеющих целевое назначение, прошлых лет из бюджетов 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4021328,15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ных трансфертов, имеющих целевое назначение, прошлых лет из бюджетов 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9797193,72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3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ных трансфертов, имеющих целевое назначение, прошлых лет из бюджетов 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3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15836782,65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ных трансфертов, имеющих целевое назначение, прошлых лет из бюджетов 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90,53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ных трансфертов, имеющих целевое назначение, прошлых лет из бюджетов м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501 21860010 02 0000 150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7546,00</w:t>
            </w:r>
          </w:p>
        </w:tc>
      </w:tr>
      <w:tr w:rsidR="00DA226F" w:rsidRPr="00333B17" w:rsidTr="00137188">
        <w:tc>
          <w:tcPr>
            <w:tcW w:w="4676" w:type="dxa"/>
            <w:shd w:val="clear" w:color="auto" w:fill="auto"/>
            <w:vAlign w:val="center"/>
          </w:tcPr>
          <w:p w:rsidR="00DA226F" w:rsidRPr="00333B17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ВОЗВРАТ ОСТАТКОВ СУБСИДИЙ, СУБВЕНЦИЙ И ИНЫХ МЕЖБЮ</w:t>
            </w:r>
            <w:r w:rsidRPr="00333B17">
              <w:rPr>
                <w:rFonts w:ascii="PT Astra Serif" w:hAnsi="PT Astra Serif"/>
                <w:b/>
                <w:bCs/>
              </w:rPr>
              <w:t>Д</w:t>
            </w:r>
            <w:r w:rsidRPr="00333B17">
              <w:rPr>
                <w:rFonts w:ascii="PT Astra Serif" w:hAnsi="PT Astra Serif"/>
                <w:b/>
                <w:bCs/>
              </w:rPr>
              <w:t>ЖЕТНЫХ ТРАНСФЕРТОВ, ИМЕ</w:t>
            </w:r>
            <w:r w:rsidRPr="00333B17">
              <w:rPr>
                <w:rFonts w:ascii="PT Astra Serif" w:hAnsi="PT Astra Serif"/>
                <w:b/>
                <w:bCs/>
              </w:rPr>
              <w:t>Ю</w:t>
            </w:r>
            <w:r w:rsidRPr="00333B17">
              <w:rPr>
                <w:rFonts w:ascii="PT Astra Serif" w:hAnsi="PT Astra Serif"/>
                <w:b/>
                <w:bCs/>
              </w:rPr>
              <w:t>ЩИХ ЦЕЛЕВОЕ НАЗНАЧЕНИЕ,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000 21900000 00 0000 000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33B17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33B17">
              <w:rPr>
                <w:rFonts w:ascii="PT Astra Serif" w:hAnsi="PT Astra Serif"/>
                <w:b/>
                <w:bCs/>
              </w:rPr>
              <w:t>-134602007,86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Возврат остатков субсидий, субвенций и иных межбюджетных трансфертов, име</w:t>
            </w:r>
            <w:r w:rsidRPr="00B46015">
              <w:rPr>
                <w:rFonts w:ascii="PT Astra Serif" w:hAnsi="PT Astra Serif"/>
                <w:bCs/>
                <w:spacing w:val="-6"/>
              </w:rPr>
              <w:t>ю</w:t>
            </w:r>
            <w:r w:rsidRPr="00B46015">
              <w:rPr>
                <w:rFonts w:ascii="PT Astra Serif" w:hAnsi="PT Astra Serif"/>
                <w:bCs/>
                <w:spacing w:val="-6"/>
              </w:rPr>
              <w:t>щих целевое назначение, прошлых лет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000 21900000 02 0000 150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-134602007,86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предоста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ление жилых помещений детям-сиротам и детям, оставшимся без попечения родит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лей, лицам из их числа по договорам на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ма специализированных жилых помещ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ний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027 21925082 02 0000 150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-3080886,30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ежемеся</w:t>
            </w:r>
            <w:r w:rsidRPr="003D15FA">
              <w:rPr>
                <w:rFonts w:ascii="PT Astra Serif" w:hAnsi="PT Astra Serif"/>
                <w:bCs/>
              </w:rPr>
              <w:t>ч</w:t>
            </w:r>
            <w:r w:rsidRPr="003D15FA">
              <w:rPr>
                <w:rFonts w:ascii="PT Astra Serif" w:hAnsi="PT Astra Serif"/>
                <w:bCs/>
              </w:rPr>
              <w:t>ную денежную выплату, назначаемую в случае рождения третьего ребенка или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следующих детей до достижения ребенком возраста трех лет,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042 21925084 02 0000 150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-23516,19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создание в общеобразовательных организациях, ра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положенных в сельской местности и м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лых городах, условий для занятий физич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ской культурой и спортом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018 21925097 02 0000 150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-18385,62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единовр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менные компенсационные выплаты мед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цинским работникам (врачам, фельдш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рам, а также акушеркам и медицинским сестрам фельдшерских и фельдшерско-акушерских пунктов), прибывшим (пер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ехавшим) на работу в сельские населенные пункты, либо рабочие поселки, либо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селки городского типа, либо города с нас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лением до 50 тысяч человек,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039 21925138 02 0000 150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-8377131,40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Возврат остатков субсидий в целях развития паллиативной медицинской помощи из бю</w:t>
            </w:r>
            <w:r w:rsidRPr="00B46015">
              <w:rPr>
                <w:rFonts w:ascii="PT Astra Serif" w:hAnsi="PT Astra Serif"/>
                <w:bCs/>
                <w:spacing w:val="-6"/>
              </w:rPr>
              <w:t>д</w:t>
            </w:r>
            <w:r w:rsidRPr="00B46015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039 21925201 02 0000 150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-9,65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Возврат остатков субсидий на оснащение объектов спортивной инфраструктуры спортивно-технологическим оборудован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ем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026 21925228 02 0000 150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-546834,28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Возврат остатков субсидий на создание д</w:t>
            </w:r>
            <w:r w:rsidRPr="00B46015">
              <w:rPr>
                <w:rFonts w:ascii="PT Astra Serif" w:hAnsi="PT Astra Serif"/>
                <w:bCs/>
                <w:spacing w:val="-6"/>
              </w:rPr>
              <w:t>о</w:t>
            </w:r>
            <w:r w:rsidRPr="00B46015">
              <w:rPr>
                <w:rFonts w:ascii="PT Astra Serif" w:hAnsi="PT Astra Serif"/>
                <w:bCs/>
                <w:spacing w:val="-6"/>
              </w:rPr>
              <w:t>полнительных мест для детей в возрасте от 1,5 до 3 лет в образовательных организациях, осуществляющих образовательную деятел</w:t>
            </w:r>
            <w:r w:rsidRPr="00B46015">
              <w:rPr>
                <w:rFonts w:ascii="PT Astra Serif" w:hAnsi="PT Astra Serif"/>
                <w:bCs/>
                <w:spacing w:val="-6"/>
              </w:rPr>
              <w:t>ь</w:t>
            </w:r>
            <w:r w:rsidRPr="00B46015">
              <w:rPr>
                <w:rFonts w:ascii="PT Astra Serif" w:hAnsi="PT Astra Serif"/>
                <w:bCs/>
                <w:spacing w:val="-6"/>
              </w:rPr>
              <w:t>ность по образовательным программам д</w:t>
            </w:r>
            <w:r w:rsidRPr="00B46015">
              <w:rPr>
                <w:rFonts w:ascii="PT Astra Serif" w:hAnsi="PT Astra Serif"/>
                <w:bCs/>
                <w:spacing w:val="-6"/>
              </w:rPr>
              <w:t>о</w:t>
            </w:r>
            <w:r w:rsidRPr="00B46015">
              <w:rPr>
                <w:rFonts w:ascii="PT Astra Serif" w:hAnsi="PT Astra Serif"/>
                <w:bCs/>
                <w:spacing w:val="-6"/>
              </w:rPr>
              <w:t>школьного образования, из бюджетов суб</w:t>
            </w:r>
            <w:r w:rsidRPr="00B46015">
              <w:rPr>
                <w:rFonts w:ascii="PT Astra Serif" w:hAnsi="PT Astra Serif"/>
                <w:bCs/>
                <w:spacing w:val="-6"/>
              </w:rPr>
              <w:t>ъ</w:t>
            </w:r>
            <w:r w:rsidRPr="00B46015">
              <w:rPr>
                <w:rFonts w:ascii="PT Astra Serif" w:hAnsi="PT Astra Serif"/>
                <w:bCs/>
                <w:spacing w:val="-6"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018 21925232 02 0000 150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-1092529,94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Возврат остатков субсидий на строительство и реконструкцию (модернизацию) объектов питьевого водоснабжения из бюджетов суб</w:t>
            </w:r>
            <w:r w:rsidRPr="00B46015">
              <w:rPr>
                <w:rFonts w:ascii="PT Astra Serif" w:hAnsi="PT Astra Serif"/>
                <w:bCs/>
                <w:spacing w:val="-6"/>
              </w:rPr>
              <w:t>ъ</w:t>
            </w:r>
            <w:r w:rsidRPr="00B46015">
              <w:rPr>
                <w:rFonts w:ascii="PT Astra Serif" w:hAnsi="PT Astra Serif"/>
                <w:bCs/>
                <w:spacing w:val="-6"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027 21925243 02 0000 150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-1143004,07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единовр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менные компенсационные выплаты учит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лям, прибывшим (переехавшим) на работу в сельские населенные пункты, либо раб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чие поселки, либо поселки городского т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па, либо города с населением до 50 тысяч человек, из бюджетов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018 21925256 02 0000 150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-890000,00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Возврат остатков субсидий на осуществление ежемесячных выплат на детей в возрасте от трех до семи лет включительно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042 21925302 02 0000 150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-930484,88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</w:t>
            </w:r>
            <w:r w:rsidRPr="00B46015">
              <w:rPr>
                <w:rFonts w:ascii="PT Astra Serif" w:hAnsi="PT Astra Serif"/>
                <w:bCs/>
                <w:spacing w:val="-6"/>
              </w:rPr>
              <w:t>о</w:t>
            </w:r>
            <w:r w:rsidRPr="00B46015">
              <w:rPr>
                <w:rFonts w:ascii="PT Astra Serif" w:hAnsi="PT Astra Serif"/>
                <w:bCs/>
                <w:spacing w:val="-6"/>
              </w:rPr>
              <w:t>вательных организациях, из бюджетов суб</w:t>
            </w:r>
            <w:r w:rsidRPr="00B46015">
              <w:rPr>
                <w:rFonts w:ascii="PT Astra Serif" w:hAnsi="PT Astra Serif"/>
                <w:bCs/>
                <w:spacing w:val="-6"/>
              </w:rPr>
              <w:t>ъ</w:t>
            </w:r>
            <w:r w:rsidRPr="00B46015">
              <w:rPr>
                <w:rFonts w:ascii="PT Astra Serif" w:hAnsi="PT Astra Serif"/>
                <w:bCs/>
                <w:spacing w:val="-6"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018 21925304 02 0000 150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-61703,95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создание новых мест в общеобразовательных орг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низациях в связи с ростом числа обуча</w:t>
            </w:r>
            <w:r w:rsidRPr="003D15FA">
              <w:rPr>
                <w:rFonts w:ascii="PT Astra Serif" w:hAnsi="PT Astra Serif"/>
                <w:bCs/>
              </w:rPr>
              <w:t>ю</w:t>
            </w:r>
            <w:r w:rsidRPr="003D15FA">
              <w:rPr>
                <w:rFonts w:ascii="PT Astra Serif" w:hAnsi="PT Astra Serif"/>
                <w:bCs/>
              </w:rPr>
              <w:t>щихся, вызванным демографическим фа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тором,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018 21925305 02 0000 150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-13897230,37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софинанс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рование расходных обязательств субъе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тов Российской Федерации, возникающих при реализации региональных программ модернизации первичного звена здрав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охранения, из бюджетов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039 21925365 02 0000 150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-26723768,01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софинанс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рование расходов, возникающих при ок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зании гражданам Российской Федерации высокотехнологичной медицинской п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lastRenderedPageBreak/>
              <w:t>мощи, не включенной в базовую програ</w:t>
            </w:r>
            <w:r w:rsidRPr="003D15FA">
              <w:rPr>
                <w:rFonts w:ascii="PT Astra Serif" w:hAnsi="PT Astra Serif"/>
                <w:bCs/>
              </w:rPr>
              <w:t>м</w:t>
            </w:r>
            <w:r w:rsidRPr="003D15FA">
              <w:rPr>
                <w:rFonts w:ascii="PT Astra Serif" w:hAnsi="PT Astra Serif"/>
                <w:bCs/>
              </w:rPr>
              <w:t>му обязательного медицинского страхов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ния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039 21925402 02 0000 150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-48186,02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lastRenderedPageBreak/>
              <w:t>Возврат остатков субсидий на компенсацию отдельным категориям граждан оплаты взн</w:t>
            </w:r>
            <w:r w:rsidRPr="00B46015">
              <w:rPr>
                <w:rFonts w:ascii="PT Astra Serif" w:hAnsi="PT Astra Serif"/>
                <w:bCs/>
                <w:spacing w:val="-6"/>
              </w:rPr>
              <w:t>о</w:t>
            </w:r>
            <w:r w:rsidRPr="00B46015">
              <w:rPr>
                <w:rFonts w:ascii="PT Astra Serif" w:hAnsi="PT Astra Serif"/>
                <w:bCs/>
                <w:spacing w:val="-6"/>
              </w:rPr>
              <w:t>са на капитальный ремонт общего имущества в многоквартирном доме из бюджетов суб</w:t>
            </w:r>
            <w:r w:rsidRPr="00B46015">
              <w:rPr>
                <w:rFonts w:ascii="PT Astra Serif" w:hAnsi="PT Astra Serif"/>
                <w:bCs/>
                <w:spacing w:val="-6"/>
              </w:rPr>
              <w:t>ъ</w:t>
            </w:r>
            <w:r w:rsidRPr="00B46015">
              <w:rPr>
                <w:rFonts w:ascii="PT Astra Serif" w:hAnsi="PT Astra Serif"/>
                <w:bCs/>
                <w:spacing w:val="-6"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042 21925462 02 0000 150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-3593,89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реализацию мероприятий по обеспечению жильем м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лодых семей из бюджетов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027 21925497 02 0000 150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-474584,28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стимулир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вание развития приоритетных подотраслей агропромышленного комплекса и развитие малых форм хозяйствования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009 21925502 02 0000 150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-5653017,98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16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009 21925508 02 0000 150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16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-2287337,76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реализацию мероприятий субъектов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в сфере реабилитации и абилитации инвалидов из бюджетов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042 21925514 02 0000 150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-4081,96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поддержку отрасли культуры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019 21925519 02 0000 150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-1484766,26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реализацию мероприятий по созданию в субъектах Российской Федерации новых мест в о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щеобразовательных организациях из бю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018 21925520 02 0000 150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-113950,96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обеспечение закупки авиационных работ в целях оказ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ния медицинской помощи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039 21925554 02 0000 150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-165312,29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субсидий на реализацию программ формирования современной г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родской среды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027 21925555 02 0000 150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-2123395,26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субвенций на осущест</w:t>
            </w:r>
            <w:r w:rsidRPr="003D15FA">
              <w:rPr>
                <w:rFonts w:ascii="PT Astra Serif" w:hAnsi="PT Astra Serif"/>
                <w:bCs/>
              </w:rPr>
              <w:t>в</w:t>
            </w:r>
            <w:r w:rsidRPr="003D15FA">
              <w:rPr>
                <w:rFonts w:ascii="PT Astra Serif" w:hAnsi="PT Astra Serif"/>
                <w:bCs/>
              </w:rPr>
              <w:t>ление отдельных полномочий в области лесных отношений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016 21935129 02 0000 150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-284455,71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субвенций на оплату ж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лищно-коммунальных услуг отдельным категориям граждан из бюджетов субъе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042 21935250 02 0000 150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-240839,65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субвенций на социал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ные выплаты безработным гражданам в соответствии с Законом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 о</w:t>
            </w:r>
            <w:r>
              <w:rPr>
                <w:rFonts w:ascii="PT Astra Serif" w:hAnsi="PT Astra Serif"/>
                <w:bCs/>
              </w:rPr>
              <w:t>т 19 апреля 1991 года № 1032-I «</w:t>
            </w:r>
            <w:r w:rsidRPr="003D15FA">
              <w:rPr>
                <w:rFonts w:ascii="PT Astra Serif" w:hAnsi="PT Astra Serif"/>
                <w:bCs/>
              </w:rPr>
              <w:t xml:space="preserve">О </w:t>
            </w:r>
            <w:r w:rsidRPr="003D15FA">
              <w:rPr>
                <w:rFonts w:ascii="PT Astra Serif" w:hAnsi="PT Astra Serif"/>
                <w:bCs/>
              </w:rPr>
              <w:lastRenderedPageBreak/>
              <w:t>занятости населения в Российской Фед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рации</w:t>
            </w:r>
            <w:r>
              <w:rPr>
                <w:rFonts w:ascii="PT Astra Serif" w:hAnsi="PT Astra Serif"/>
                <w:bCs/>
              </w:rPr>
              <w:t>»</w:t>
            </w:r>
            <w:r w:rsidRPr="003D15FA">
              <w:rPr>
                <w:rFonts w:ascii="PT Astra Serif" w:hAnsi="PT Astra Serif"/>
                <w:bCs/>
              </w:rPr>
              <w:t xml:space="preserve">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042 21935290 02 0000 150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-2917039,33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Возврат остатков субвенций на выплату государственных пособий лицам, не по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лежащим обязательному социальному страхованию на случай временной нетр</w:t>
            </w:r>
            <w:r w:rsidRPr="003D15FA">
              <w:rPr>
                <w:rFonts w:ascii="PT Astra Serif" w:hAnsi="PT Astra Serif"/>
                <w:bCs/>
              </w:rPr>
              <w:t>у</w:t>
            </w:r>
            <w:r w:rsidRPr="003D15FA">
              <w:rPr>
                <w:rFonts w:ascii="PT Astra Serif" w:hAnsi="PT Astra Serif"/>
                <w:bCs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</w:t>
            </w:r>
            <w:r w:rsidRPr="003D15FA">
              <w:rPr>
                <w:rFonts w:ascii="PT Astra Serif" w:hAnsi="PT Astra Serif"/>
                <w:bCs/>
              </w:rPr>
              <w:t>т</w:t>
            </w:r>
            <w:r w:rsidRPr="003D15FA">
              <w:rPr>
                <w:rFonts w:ascii="PT Astra Serif" w:hAnsi="PT Astra Serif"/>
                <w:bCs/>
              </w:rPr>
              <w:t>ветствии с Федеральным закон</w:t>
            </w:r>
            <w:r>
              <w:rPr>
                <w:rFonts w:ascii="PT Astra Serif" w:hAnsi="PT Astra Serif"/>
                <w:bCs/>
              </w:rPr>
              <w:t>ом от 19 мая 1995 года № 81-ФЗ «</w:t>
            </w:r>
            <w:r w:rsidRPr="003D15FA">
              <w:rPr>
                <w:rFonts w:ascii="PT Astra Serif" w:hAnsi="PT Astra Serif"/>
                <w:bCs/>
              </w:rPr>
              <w:t>О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ных пособиях гражданам, имеющим д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тей</w:t>
            </w:r>
            <w:r>
              <w:rPr>
                <w:rFonts w:ascii="PT Astra Serif" w:hAnsi="PT Astra Serif"/>
                <w:bCs/>
              </w:rPr>
              <w:t>»</w:t>
            </w:r>
            <w:r w:rsidRPr="003D15FA">
              <w:rPr>
                <w:rFonts w:ascii="PT Astra Serif" w:hAnsi="PT Astra Serif"/>
                <w:bCs/>
              </w:rPr>
              <w:t xml:space="preserve">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042 21935380 02 0000 150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-140796,68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субвенций на выполн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ние полномочий Российской Федерации по осуществлению ежемесячной выплаты в связи с рождением (усыновлением) перв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го ребенка из бюджетов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042 21935573 02 0000 150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-60000,00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Возврат остатков единой субвенции из бю</w:t>
            </w:r>
            <w:r w:rsidRPr="00B46015">
              <w:rPr>
                <w:rFonts w:ascii="PT Astra Serif" w:hAnsi="PT Astra Serif"/>
                <w:bCs/>
                <w:spacing w:val="-6"/>
              </w:rPr>
              <w:t>д</w:t>
            </w:r>
            <w:r w:rsidRPr="00B46015">
              <w:rPr>
                <w:rFonts w:ascii="PT Astra Serif" w:hAnsi="PT Astra Serif"/>
                <w:bCs/>
                <w:spacing w:val="-6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005 21935900 02 0000 150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-23187,65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межбюджетных тран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фертов прошлых лет на осуществление единовременных выплат медицинским 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ботникам из бюджетов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039 21945136 02 0000 150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-415249,09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иных межбюджетных трансфертов на государственную по</w:t>
            </w:r>
            <w:r w:rsidRPr="003D15FA">
              <w:rPr>
                <w:rFonts w:ascii="PT Astra Serif" w:hAnsi="PT Astra Serif"/>
                <w:bCs/>
              </w:rPr>
              <w:t>д</w:t>
            </w:r>
            <w:r w:rsidRPr="003D15FA">
              <w:rPr>
                <w:rFonts w:ascii="PT Astra Serif" w:hAnsi="PT Astra Serif"/>
                <w:bCs/>
              </w:rPr>
              <w:t>держку субъектов Российской Федерации - уч</w:t>
            </w:r>
            <w:r>
              <w:rPr>
                <w:rFonts w:ascii="PT Astra Serif" w:hAnsi="PT Astra Serif"/>
                <w:bCs/>
              </w:rPr>
              <w:t>астников национального проекта «</w:t>
            </w:r>
            <w:r w:rsidRPr="003D15FA">
              <w:rPr>
                <w:rFonts w:ascii="PT Astra Serif" w:hAnsi="PT Astra Serif"/>
                <w:bCs/>
              </w:rPr>
              <w:t>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изводительность труда и поддержка зан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то</w:t>
            </w:r>
            <w:r>
              <w:rPr>
                <w:rFonts w:ascii="PT Astra Serif" w:hAnsi="PT Astra Serif"/>
                <w:bCs/>
              </w:rPr>
              <w:t>сти»</w:t>
            </w:r>
            <w:r w:rsidRPr="003D15FA">
              <w:rPr>
                <w:rFonts w:ascii="PT Astra Serif" w:hAnsi="PT Astra Serif"/>
                <w:bCs/>
              </w:rPr>
              <w:t xml:space="preserve">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007 21945296 02 0000 150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-9094428,10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ных и муниципальных общеобразовател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ных организаций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018 21945303 02 0000 150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-439118,40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иных межбюджетных трансфертов в целях софинансирования расходных обязательств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по возмещению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изводителям зерновых культур части 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трат на производство и реализацию зерн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вых культур из бюджетов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009 21945368 02 0000 150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-1213318,51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Возврат остатков иных межбюджетных трансфертов на финансовое обеспечение д</w:t>
            </w:r>
            <w:r w:rsidRPr="00B46015">
              <w:rPr>
                <w:rFonts w:ascii="PT Astra Serif" w:hAnsi="PT Astra Serif"/>
                <w:bCs/>
                <w:spacing w:val="-6"/>
              </w:rPr>
              <w:t>о</w:t>
            </w:r>
            <w:r w:rsidRPr="00B46015">
              <w:rPr>
                <w:rFonts w:ascii="PT Astra Serif" w:hAnsi="PT Astra Serif"/>
                <w:bCs/>
                <w:spacing w:val="-6"/>
              </w:rPr>
              <w:t xml:space="preserve">рожной деятельности в рамках реализации </w:t>
            </w:r>
            <w:r w:rsidRPr="00B46015">
              <w:rPr>
                <w:rFonts w:ascii="PT Astra Serif" w:hAnsi="PT Astra Serif"/>
                <w:bCs/>
                <w:spacing w:val="-6"/>
              </w:rPr>
              <w:lastRenderedPageBreak/>
              <w:t>национального проекта "Безопасные и кач</w:t>
            </w:r>
            <w:r w:rsidRPr="00B46015">
              <w:rPr>
                <w:rFonts w:ascii="PT Astra Serif" w:hAnsi="PT Astra Serif"/>
                <w:bCs/>
                <w:spacing w:val="-6"/>
              </w:rPr>
              <w:t>е</w:t>
            </w:r>
            <w:r w:rsidRPr="00B46015">
              <w:rPr>
                <w:rFonts w:ascii="PT Astra Serif" w:hAnsi="PT Astra Serif"/>
                <w:bCs/>
                <w:spacing w:val="-6"/>
              </w:rPr>
              <w:t>ственные автомобильные дороги" из бюдж</w:t>
            </w:r>
            <w:r w:rsidRPr="00B46015">
              <w:rPr>
                <w:rFonts w:ascii="PT Astra Serif" w:hAnsi="PT Astra Serif"/>
                <w:bCs/>
                <w:spacing w:val="-6"/>
              </w:rPr>
              <w:t>е</w:t>
            </w:r>
            <w:r w:rsidRPr="00B46015">
              <w:rPr>
                <w:rFonts w:ascii="PT Astra Serif" w:hAnsi="PT Astra Serif"/>
                <w:bCs/>
                <w:spacing w:val="-6"/>
              </w:rPr>
              <w:t>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029 21945393 02 0000 150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-165852,13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Возврат остатков иных межбюджетных трансфертов на возмещение части затрат на уплату процентов по инвестиционным кредитам (займам) в агропромышленном комплексе из бюджетов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009 21945433 02 0000 150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-0,01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иного межбюджетного трансферта бюджету Саратовской области в целях софинансирования расходных об</w:t>
            </w:r>
            <w:r w:rsidRPr="003D15FA">
              <w:rPr>
                <w:rFonts w:ascii="PT Astra Serif" w:hAnsi="PT Astra Serif"/>
                <w:bCs/>
              </w:rPr>
              <w:t>я</w:t>
            </w:r>
            <w:r w:rsidRPr="003D15FA">
              <w:rPr>
                <w:rFonts w:ascii="PT Astra Serif" w:hAnsi="PT Astra Serif"/>
                <w:bCs/>
              </w:rPr>
              <w:t>зательств, возникающих при осуществл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нии работ по сохранению объектов кул</w:t>
            </w:r>
            <w:r w:rsidRPr="003D15FA">
              <w:rPr>
                <w:rFonts w:ascii="PT Astra Serif" w:hAnsi="PT Astra Serif"/>
                <w:bCs/>
              </w:rPr>
              <w:t>ь</w:t>
            </w:r>
            <w:r w:rsidRPr="003D15FA">
              <w:rPr>
                <w:rFonts w:ascii="PT Astra Serif" w:hAnsi="PT Astra Serif"/>
                <w:bCs/>
              </w:rPr>
              <w:t>турного наследия, расположенных на те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ритории Саратовской области, из бюджета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019 21945578 02 0000 150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-7506916,58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иных межбюджетных трансфертов в целях софинансирования расходных обязательств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Федерации, возникающих при 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ализации региональных программ разв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тия промышленности, из бюджетов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003 21945593 02 0000 150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-2717624,97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иных межбюджетных трансфертов в целях финансового обесп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чения расходных обязательств субъектов Российской Федерации и г. Байконура по предоставлению межбюджетных тран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фертов бюджету соответствующего терр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ториального фонда обязательного мед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цинского страхования на финансовое обеспечение проведения углубленной ди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пансеризации застрахованных по обяз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тельному медицинскому страхованию лиц, перенесших новую коронавирусную и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фекцию (COVID-19), в рамках реализации территориальной программы обязательн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го медицинского страхования за счет средств резервного фонда Правительства Российской Федерации из бюджетов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039 21945622 02 0000 150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-16832560,51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Возврат остатков иных межбюджетных трансфертов на ежемесячное денежное во</w:t>
            </w:r>
            <w:r w:rsidRPr="00B46015">
              <w:rPr>
                <w:rFonts w:ascii="PT Astra Serif" w:hAnsi="PT Astra Serif"/>
                <w:bCs/>
                <w:spacing w:val="-6"/>
              </w:rPr>
              <w:t>з</w:t>
            </w:r>
            <w:r w:rsidRPr="00B46015">
              <w:rPr>
                <w:rFonts w:ascii="PT Astra Serif" w:hAnsi="PT Astra Serif"/>
                <w:bCs/>
                <w:spacing w:val="-6"/>
              </w:rPr>
              <w:t>награждение за классное руководство (кур</w:t>
            </w:r>
            <w:r w:rsidRPr="00B46015">
              <w:rPr>
                <w:rFonts w:ascii="PT Astra Serif" w:hAnsi="PT Astra Serif"/>
                <w:bCs/>
                <w:spacing w:val="-6"/>
              </w:rPr>
              <w:t>а</w:t>
            </w:r>
            <w:r w:rsidRPr="00B46015">
              <w:rPr>
                <w:rFonts w:ascii="PT Astra Serif" w:hAnsi="PT Astra Serif"/>
                <w:bCs/>
                <w:spacing w:val="-6"/>
              </w:rPr>
              <w:t>торство) педагогическим работникам гос</w:t>
            </w:r>
            <w:r w:rsidRPr="00B46015">
              <w:rPr>
                <w:rFonts w:ascii="PT Astra Serif" w:hAnsi="PT Astra Serif"/>
                <w:bCs/>
                <w:spacing w:val="-6"/>
              </w:rPr>
              <w:t>у</w:t>
            </w:r>
            <w:r w:rsidRPr="00B46015">
              <w:rPr>
                <w:rFonts w:ascii="PT Astra Serif" w:hAnsi="PT Astra Serif"/>
                <w:bCs/>
                <w:spacing w:val="-6"/>
              </w:rPr>
              <w:t>дарственных образовательных организаций субъектов Российской Федерации и г.Байконура, муниципальных образовател</w:t>
            </w:r>
            <w:r w:rsidRPr="00B46015">
              <w:rPr>
                <w:rFonts w:ascii="PT Astra Serif" w:hAnsi="PT Astra Serif"/>
                <w:bCs/>
                <w:spacing w:val="-6"/>
              </w:rPr>
              <w:t>ь</w:t>
            </w:r>
            <w:r w:rsidRPr="00B46015">
              <w:rPr>
                <w:rFonts w:ascii="PT Astra Serif" w:hAnsi="PT Astra Serif"/>
                <w:bCs/>
                <w:spacing w:val="-6"/>
              </w:rPr>
              <w:t>ных организаций, реализующих образов</w:t>
            </w:r>
            <w:r w:rsidRPr="00B46015">
              <w:rPr>
                <w:rFonts w:ascii="PT Astra Serif" w:hAnsi="PT Astra Serif"/>
                <w:bCs/>
                <w:spacing w:val="-6"/>
              </w:rPr>
              <w:t>а</w:t>
            </w:r>
            <w:r w:rsidRPr="00B46015">
              <w:rPr>
                <w:rFonts w:ascii="PT Astra Serif" w:hAnsi="PT Astra Serif"/>
                <w:bCs/>
                <w:spacing w:val="-6"/>
              </w:rPr>
              <w:t>тельные программы среднего професси</w:t>
            </w:r>
            <w:r w:rsidRPr="00B46015">
              <w:rPr>
                <w:rFonts w:ascii="PT Astra Serif" w:hAnsi="PT Astra Serif"/>
                <w:bCs/>
                <w:spacing w:val="-6"/>
              </w:rPr>
              <w:t>о</w:t>
            </w:r>
            <w:r w:rsidRPr="00B46015">
              <w:rPr>
                <w:rFonts w:ascii="PT Astra Serif" w:hAnsi="PT Astra Serif"/>
                <w:bCs/>
                <w:spacing w:val="-6"/>
              </w:rPr>
              <w:t>нального образования, в том числе програ</w:t>
            </w:r>
            <w:r w:rsidRPr="00B46015">
              <w:rPr>
                <w:rFonts w:ascii="PT Astra Serif" w:hAnsi="PT Astra Serif"/>
                <w:bCs/>
                <w:spacing w:val="-6"/>
              </w:rPr>
              <w:t>м</w:t>
            </w:r>
            <w:r w:rsidRPr="00B46015">
              <w:rPr>
                <w:rFonts w:ascii="PT Astra Serif" w:hAnsi="PT Astra Serif"/>
                <w:bCs/>
                <w:spacing w:val="-6"/>
              </w:rPr>
              <w:lastRenderedPageBreak/>
              <w:t>мы профессионального обучения для лиц с ограниченными возможностями здоровья, за счет средств резервного фонда Правител</w:t>
            </w:r>
            <w:r w:rsidRPr="00B46015">
              <w:rPr>
                <w:rFonts w:ascii="PT Astra Serif" w:hAnsi="PT Astra Serif"/>
                <w:bCs/>
                <w:spacing w:val="-6"/>
              </w:rPr>
              <w:t>ь</w:t>
            </w:r>
            <w:r w:rsidRPr="00B46015">
              <w:rPr>
                <w:rFonts w:ascii="PT Astra Serif" w:hAnsi="PT Astra Serif"/>
                <w:bCs/>
                <w:spacing w:val="-6"/>
              </w:rPr>
              <w:t>ства Российской Федерации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018 2194563402 0000 150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-52088,50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lastRenderedPageBreak/>
              <w:t>Возврат остатков иных межбюджетных трансфертов в целях софинансирования ра</w:t>
            </w:r>
            <w:r w:rsidRPr="00B46015">
              <w:rPr>
                <w:rFonts w:ascii="PT Astra Serif" w:hAnsi="PT Astra Serif"/>
                <w:bCs/>
                <w:spacing w:val="-6"/>
              </w:rPr>
              <w:t>с</w:t>
            </w:r>
            <w:r w:rsidRPr="00B46015">
              <w:rPr>
                <w:rFonts w:ascii="PT Astra Serif" w:hAnsi="PT Astra Serif"/>
                <w:bCs/>
                <w:spacing w:val="-6"/>
              </w:rPr>
              <w:t>ходных обязательств субъектов Российской Федерации по финансовому обеспечению мероприятий и компенсации затрат, связа</w:t>
            </w:r>
            <w:r w:rsidRPr="00B46015">
              <w:rPr>
                <w:rFonts w:ascii="PT Astra Serif" w:hAnsi="PT Astra Serif"/>
                <w:bCs/>
                <w:spacing w:val="-6"/>
              </w:rPr>
              <w:t>н</w:t>
            </w:r>
            <w:r w:rsidRPr="00B46015">
              <w:rPr>
                <w:rFonts w:ascii="PT Astra Serif" w:hAnsi="PT Astra Serif"/>
                <w:bCs/>
                <w:spacing w:val="-6"/>
              </w:rPr>
              <w:t>ных с приобретением концентраторов кисл</w:t>
            </w:r>
            <w:r w:rsidRPr="00B46015">
              <w:rPr>
                <w:rFonts w:ascii="PT Astra Serif" w:hAnsi="PT Astra Serif"/>
                <w:bCs/>
                <w:spacing w:val="-6"/>
              </w:rPr>
              <w:t>о</w:t>
            </w:r>
            <w:r w:rsidRPr="00B46015">
              <w:rPr>
                <w:rFonts w:ascii="PT Astra Serif" w:hAnsi="PT Astra Serif"/>
                <w:bCs/>
                <w:spacing w:val="-6"/>
              </w:rPr>
              <w:t>рода производительностью более 1000 ли</w:t>
            </w:r>
            <w:r w:rsidRPr="00B46015">
              <w:rPr>
                <w:rFonts w:ascii="PT Astra Serif" w:hAnsi="PT Astra Serif"/>
                <w:bCs/>
                <w:spacing w:val="-6"/>
              </w:rPr>
              <w:t>т</w:t>
            </w:r>
            <w:r w:rsidRPr="00B46015">
              <w:rPr>
                <w:rFonts w:ascii="PT Astra Serif" w:hAnsi="PT Astra Serif"/>
                <w:bCs/>
                <w:spacing w:val="-6"/>
              </w:rPr>
              <w:t>ров в минуту каждый (при наличии основной и резервной линий концентратора произв</w:t>
            </w:r>
            <w:r w:rsidRPr="00B46015">
              <w:rPr>
                <w:rFonts w:ascii="PT Astra Serif" w:hAnsi="PT Astra Serif"/>
                <w:bCs/>
                <w:spacing w:val="-6"/>
              </w:rPr>
              <w:t>о</w:t>
            </w:r>
            <w:r w:rsidRPr="00B46015">
              <w:rPr>
                <w:rFonts w:ascii="PT Astra Serif" w:hAnsi="PT Astra Serif"/>
                <w:bCs/>
                <w:spacing w:val="-6"/>
              </w:rPr>
              <w:t>дительностью не менее 500 литров в минуту каждая) с учетом стоимости доставки и пу</w:t>
            </w:r>
            <w:r w:rsidRPr="00B46015">
              <w:rPr>
                <w:rFonts w:ascii="PT Astra Serif" w:hAnsi="PT Astra Serif"/>
                <w:bCs/>
                <w:spacing w:val="-6"/>
              </w:rPr>
              <w:t>с</w:t>
            </w:r>
            <w:r w:rsidRPr="00B46015">
              <w:rPr>
                <w:rFonts w:ascii="PT Astra Serif" w:hAnsi="PT Astra Serif"/>
                <w:bCs/>
                <w:spacing w:val="-6"/>
              </w:rPr>
              <w:t>коналадочных работ, за счет средств резер</w:t>
            </w:r>
            <w:r w:rsidRPr="00B46015">
              <w:rPr>
                <w:rFonts w:ascii="PT Astra Serif" w:hAnsi="PT Astra Serif"/>
                <w:bCs/>
                <w:spacing w:val="-6"/>
              </w:rPr>
              <w:t>в</w:t>
            </w:r>
            <w:r w:rsidRPr="00B46015">
              <w:rPr>
                <w:rFonts w:ascii="PT Astra Serif" w:hAnsi="PT Astra Serif"/>
                <w:bCs/>
                <w:spacing w:val="-6"/>
              </w:rPr>
              <w:t>ного фонда Правительства Российской Фед</w:t>
            </w:r>
            <w:r w:rsidRPr="00B46015">
              <w:rPr>
                <w:rFonts w:ascii="PT Astra Serif" w:hAnsi="PT Astra Serif"/>
                <w:bCs/>
                <w:spacing w:val="-6"/>
              </w:rPr>
              <w:t>е</w:t>
            </w:r>
            <w:r w:rsidRPr="00B46015">
              <w:rPr>
                <w:rFonts w:ascii="PT Astra Serif" w:hAnsi="PT Astra Serif"/>
                <w:bCs/>
                <w:spacing w:val="-6"/>
              </w:rPr>
              <w:t>рации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039 21945667 02 0000 150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-6031500,00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иных межбюджетных трансфертов в целях софинансирования расходных обязательств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по финансовому обе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печению выплат стимулирующего хара</w:t>
            </w:r>
            <w:r w:rsidRPr="003D15FA">
              <w:rPr>
                <w:rFonts w:ascii="PT Astra Serif" w:hAnsi="PT Astra Serif"/>
                <w:bCs/>
              </w:rPr>
              <w:t>к</w:t>
            </w:r>
            <w:r w:rsidRPr="003D15FA">
              <w:rPr>
                <w:rFonts w:ascii="PT Astra Serif" w:hAnsi="PT Astra Serif"/>
                <w:bCs/>
              </w:rPr>
              <w:t>тера за дополнительную нагрузку мед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цинским работникам, участвующим в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ведении вакцинации взрослого населения против новой коронавирусной инфекции, и расходов, связанных с оплатой отпусков и выплатой компенсации за неиспользова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отпуска медицинским работникам, которым предоставлялись указанные ст</w:t>
            </w:r>
            <w:r w:rsidRPr="003D15FA">
              <w:rPr>
                <w:rFonts w:ascii="PT Astra Serif" w:hAnsi="PT Astra Serif"/>
                <w:bCs/>
              </w:rPr>
              <w:t>и</w:t>
            </w:r>
            <w:r w:rsidRPr="003D15FA">
              <w:rPr>
                <w:rFonts w:ascii="PT Astra Serif" w:hAnsi="PT Astra Serif"/>
                <w:bCs/>
              </w:rPr>
              <w:t>мулирующие выплаты, за счет средств р</w:t>
            </w:r>
            <w:r w:rsidRPr="003D15FA">
              <w:rPr>
                <w:rFonts w:ascii="PT Astra Serif" w:hAnsi="PT Astra Serif"/>
                <w:bCs/>
              </w:rPr>
              <w:t>е</w:t>
            </w:r>
            <w:r w:rsidRPr="003D15FA">
              <w:rPr>
                <w:rFonts w:ascii="PT Astra Serif" w:hAnsi="PT Astra Serif"/>
                <w:bCs/>
              </w:rPr>
              <w:t>зервного фонда Правительства Российской Федерации из бюджетов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039 21945697 02 0000 150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-8320150,23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</w:rPr>
            </w:pPr>
            <w:r w:rsidRPr="00B46015">
              <w:rPr>
                <w:rFonts w:ascii="PT Astra Serif" w:hAnsi="PT Astra Serif"/>
                <w:bCs/>
                <w:spacing w:val="-6"/>
              </w:rPr>
              <w:t>Возврат остатков иных межбюджетных трансфертов на софинансирование расхо</w:t>
            </w:r>
            <w:r w:rsidRPr="00B46015">
              <w:rPr>
                <w:rFonts w:ascii="PT Astra Serif" w:hAnsi="PT Astra Serif"/>
                <w:bCs/>
                <w:spacing w:val="-6"/>
              </w:rPr>
              <w:t>д</w:t>
            </w:r>
            <w:r w:rsidRPr="00B46015">
              <w:rPr>
                <w:rFonts w:ascii="PT Astra Serif" w:hAnsi="PT Astra Serif"/>
                <w:bCs/>
                <w:spacing w:val="-6"/>
              </w:rPr>
              <w:t>ных обязательств субъектов Российской Ф</w:t>
            </w:r>
            <w:r w:rsidRPr="00B46015">
              <w:rPr>
                <w:rFonts w:ascii="PT Astra Serif" w:hAnsi="PT Astra Serif"/>
                <w:bCs/>
                <w:spacing w:val="-6"/>
              </w:rPr>
              <w:t>е</w:t>
            </w:r>
            <w:r w:rsidRPr="00B46015">
              <w:rPr>
                <w:rFonts w:ascii="PT Astra Serif" w:hAnsi="PT Astra Serif"/>
                <w:bCs/>
                <w:spacing w:val="-6"/>
              </w:rPr>
              <w:t>дерации по финансовому обеспечению ра</w:t>
            </w:r>
            <w:r w:rsidRPr="00B46015">
              <w:rPr>
                <w:rFonts w:ascii="PT Astra Serif" w:hAnsi="PT Astra Serif"/>
                <w:bCs/>
                <w:spacing w:val="-6"/>
              </w:rPr>
              <w:t>с</w:t>
            </w:r>
            <w:r w:rsidRPr="00B46015">
              <w:rPr>
                <w:rFonts w:ascii="PT Astra Serif" w:hAnsi="PT Astra Serif"/>
                <w:bCs/>
                <w:spacing w:val="-6"/>
              </w:rPr>
              <w:t>ходов, связанных с оплатой отпусков и в</w:t>
            </w:r>
            <w:r w:rsidRPr="00B46015">
              <w:rPr>
                <w:rFonts w:ascii="PT Astra Serif" w:hAnsi="PT Astra Serif"/>
                <w:bCs/>
                <w:spacing w:val="-6"/>
              </w:rPr>
              <w:t>ы</w:t>
            </w:r>
            <w:r w:rsidRPr="00B46015">
              <w:rPr>
                <w:rFonts w:ascii="PT Astra Serif" w:hAnsi="PT Astra Serif"/>
                <w:bCs/>
                <w:spacing w:val="-6"/>
              </w:rPr>
              <w:t>платой компенсации за неиспользованные отпуска медицинским и иным работникам, которым в 2020 году предоставлялись выпл</w:t>
            </w:r>
            <w:r w:rsidRPr="00B46015">
              <w:rPr>
                <w:rFonts w:ascii="PT Astra Serif" w:hAnsi="PT Astra Serif"/>
                <w:bCs/>
                <w:spacing w:val="-6"/>
              </w:rPr>
              <w:t>а</w:t>
            </w:r>
            <w:r w:rsidRPr="00B46015">
              <w:rPr>
                <w:rFonts w:ascii="PT Astra Serif" w:hAnsi="PT Astra Serif"/>
                <w:bCs/>
                <w:spacing w:val="-6"/>
              </w:rPr>
              <w:t>ты стимулирующего характера за выполн</w:t>
            </w:r>
            <w:r w:rsidRPr="00B46015">
              <w:rPr>
                <w:rFonts w:ascii="PT Astra Serif" w:hAnsi="PT Astra Serif"/>
                <w:bCs/>
                <w:spacing w:val="-6"/>
              </w:rPr>
              <w:t>е</w:t>
            </w:r>
            <w:r w:rsidRPr="00B46015">
              <w:rPr>
                <w:rFonts w:ascii="PT Astra Serif" w:hAnsi="PT Astra Serif"/>
                <w:bCs/>
                <w:spacing w:val="-6"/>
              </w:rPr>
              <w:t>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цели, за счет средств резервн</w:t>
            </w:r>
            <w:r w:rsidRPr="00B46015">
              <w:rPr>
                <w:rFonts w:ascii="PT Astra Serif" w:hAnsi="PT Astra Serif"/>
                <w:bCs/>
                <w:spacing w:val="-6"/>
              </w:rPr>
              <w:t>о</w:t>
            </w:r>
            <w:r w:rsidRPr="00B46015">
              <w:rPr>
                <w:rFonts w:ascii="PT Astra Serif" w:hAnsi="PT Astra Serif"/>
                <w:bCs/>
                <w:spacing w:val="-6"/>
              </w:rPr>
              <w:t>го фонда Правительства Российской Федер</w:t>
            </w:r>
            <w:r w:rsidRPr="00B46015">
              <w:rPr>
                <w:rFonts w:ascii="PT Astra Serif" w:hAnsi="PT Astra Serif"/>
                <w:bCs/>
                <w:spacing w:val="-6"/>
              </w:rPr>
              <w:t>а</w:t>
            </w:r>
            <w:r w:rsidRPr="00B46015">
              <w:rPr>
                <w:rFonts w:ascii="PT Astra Serif" w:hAnsi="PT Astra Serif"/>
                <w:bCs/>
                <w:spacing w:val="-6"/>
              </w:rPr>
              <w:lastRenderedPageBreak/>
              <w:t>ции из бюджетов субъектов Российской Ф</w:t>
            </w:r>
            <w:r w:rsidRPr="00B46015">
              <w:rPr>
                <w:rFonts w:ascii="PT Astra Serif" w:hAnsi="PT Astra Serif"/>
                <w:bCs/>
                <w:spacing w:val="-6"/>
              </w:rPr>
              <w:t>е</w:t>
            </w:r>
            <w:r w:rsidRPr="00B46015">
              <w:rPr>
                <w:rFonts w:ascii="PT Astra Serif" w:hAnsi="PT Astra Serif"/>
                <w:bCs/>
                <w:spacing w:val="-6"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039 21945836 02 0000 150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-1133525,42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16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Возврат остатков иных межбюджетных трансфертов в целях софинансирования расходных обязательств субъектов Ро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сийской Федерации по финансовому обе</w:t>
            </w:r>
            <w:r w:rsidRPr="003D15FA">
              <w:rPr>
                <w:rFonts w:ascii="PT Astra Serif" w:hAnsi="PT Astra Serif"/>
                <w:bCs/>
              </w:rPr>
              <w:t>с</w:t>
            </w:r>
            <w:r w:rsidRPr="003D15FA">
              <w:rPr>
                <w:rFonts w:ascii="PT Astra Serif" w:hAnsi="PT Astra Serif"/>
                <w:bCs/>
              </w:rPr>
              <w:t>печению осуществления оплаты отпусков и выплаты компенсации за неиспользова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ные отпуска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нагрузку, в том числе в целях компенсации ранее произведенных субъектами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 расходов на указанные цели, за счет средств резервного фонда Правительства Российской Федерации из бюджетов субъектов Российской Федер</w:t>
            </w:r>
            <w:r w:rsidRPr="003D15FA">
              <w:rPr>
                <w:rFonts w:ascii="PT Astra Serif" w:hAnsi="PT Astra Serif"/>
                <w:bCs/>
              </w:rPr>
              <w:t>а</w:t>
            </w:r>
            <w:r w:rsidRPr="003D15FA">
              <w:rPr>
                <w:rFonts w:ascii="PT Astra Serif" w:hAnsi="PT Astra Serif"/>
                <w:bCs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042 21945837 02 0000 150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-10264,56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остатков иных межбюджетных трансфертов на финансовое обеспечение мероприятий по приобретению лека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ственных препаратов для лечения пацие</w:t>
            </w:r>
            <w:r w:rsidRPr="003D15FA">
              <w:rPr>
                <w:rFonts w:ascii="PT Astra Serif" w:hAnsi="PT Astra Serif"/>
                <w:bCs/>
              </w:rPr>
              <w:t>н</w:t>
            </w:r>
            <w:r w:rsidRPr="003D15FA">
              <w:rPr>
                <w:rFonts w:ascii="PT Astra Serif" w:hAnsi="PT Astra Serif"/>
                <w:bCs/>
              </w:rPr>
              <w:t>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 из бюджетов суб</w:t>
            </w:r>
            <w:r w:rsidRPr="003D15FA">
              <w:rPr>
                <w:rFonts w:ascii="PT Astra Serif" w:hAnsi="PT Astra Serif"/>
                <w:bCs/>
              </w:rPr>
              <w:t>ъ</w:t>
            </w:r>
            <w:r w:rsidRPr="003D15FA">
              <w:rPr>
                <w:rFonts w:ascii="PT Astra Serif" w:hAnsi="PT Astra Serif"/>
                <w:bCs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039 21945843 02 0000 150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</w:p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-1309,44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прочих остатков субсидий, су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венций и иных межбюджетных трансфе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тов, имеющих целевое назначение,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 из бюджетов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000 21990000 02 0000 150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-7858071,07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прочих остатков субсидий, су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венций и иных межбюджетных трансфе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тов, имеющих целевое назначение,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 из бюджетов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005 21990000 02 0000 150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-1476,01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прочих остатков субсидий, су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венций и иных межбюджетных трансфе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тов, имеющих целевое назначение,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 из бюджетов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007 21990000 02 0000 150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-85371,59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прочих остатков субсидий, су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венций и иных межбюджетных трансфе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тов, имеющих целевое назначение,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 из бюджетов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009 21990000 02 0000 150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-442361,20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lastRenderedPageBreak/>
              <w:t>Возврат прочих остатков субсидий, су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венций и иных межбюджетных трансфе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тов, имеющих целевое назначение,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 из бюджетов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027 21990000 02 0000 150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-6928342,05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прочих остатков субсидий, су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венций и иных межбюджетных трансфе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тов, имеющих целевое назначение,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 из бюджетов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029 21990000 02 0000 150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-17621,44</w:t>
            </w:r>
          </w:p>
        </w:tc>
      </w:tr>
      <w:tr w:rsidR="00DA226F" w:rsidRPr="003D15FA" w:rsidTr="00137188">
        <w:tc>
          <w:tcPr>
            <w:tcW w:w="4676" w:type="dxa"/>
            <w:shd w:val="clear" w:color="auto" w:fill="auto"/>
            <w:vAlign w:val="center"/>
          </w:tcPr>
          <w:p w:rsidR="00DA226F" w:rsidRPr="003D15FA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Возврат прочих остатков субсидий, су</w:t>
            </w:r>
            <w:r w:rsidRPr="003D15FA">
              <w:rPr>
                <w:rFonts w:ascii="PT Astra Serif" w:hAnsi="PT Astra Serif"/>
                <w:bCs/>
              </w:rPr>
              <w:t>б</w:t>
            </w:r>
            <w:r w:rsidRPr="003D15FA">
              <w:rPr>
                <w:rFonts w:ascii="PT Astra Serif" w:hAnsi="PT Astra Serif"/>
                <w:bCs/>
              </w:rPr>
              <w:t>венций и иных межбюджетных трансфе</w:t>
            </w:r>
            <w:r w:rsidRPr="003D15FA">
              <w:rPr>
                <w:rFonts w:ascii="PT Astra Serif" w:hAnsi="PT Astra Serif"/>
                <w:bCs/>
              </w:rPr>
              <w:t>р</w:t>
            </w:r>
            <w:r w:rsidRPr="003D15FA">
              <w:rPr>
                <w:rFonts w:ascii="PT Astra Serif" w:hAnsi="PT Astra Serif"/>
                <w:bCs/>
              </w:rPr>
              <w:t>тов, имеющих целевое назначение, пр</w:t>
            </w:r>
            <w:r w:rsidRPr="003D15FA">
              <w:rPr>
                <w:rFonts w:ascii="PT Astra Serif" w:hAnsi="PT Astra Serif"/>
                <w:bCs/>
              </w:rPr>
              <w:t>о</w:t>
            </w:r>
            <w:r w:rsidRPr="003D15FA">
              <w:rPr>
                <w:rFonts w:ascii="PT Astra Serif" w:hAnsi="PT Astra Serif"/>
                <w:bCs/>
              </w:rPr>
              <w:t>шлых лет из бюджетов субъектов Росси</w:t>
            </w:r>
            <w:r w:rsidRPr="003D15FA">
              <w:rPr>
                <w:rFonts w:ascii="PT Astra Serif" w:hAnsi="PT Astra Serif"/>
                <w:bCs/>
              </w:rPr>
              <w:t>й</w:t>
            </w:r>
            <w:r w:rsidRPr="003D15FA">
              <w:rPr>
                <w:rFonts w:ascii="PT Astra Serif" w:hAnsi="PT Astra Serif"/>
                <w:bCs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042 21990000 02 0000 150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3D15FA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3D15FA">
              <w:rPr>
                <w:rFonts w:ascii="PT Astra Serif" w:hAnsi="PT Astra Serif"/>
                <w:bCs/>
              </w:rPr>
              <w:t>-382898,78</w:t>
            </w:r>
          </w:p>
        </w:tc>
      </w:tr>
      <w:tr w:rsidR="00DA226F" w:rsidRPr="00B46015" w:rsidTr="00137188">
        <w:tc>
          <w:tcPr>
            <w:tcW w:w="4676" w:type="dxa"/>
            <w:shd w:val="clear" w:color="auto" w:fill="auto"/>
            <w:vAlign w:val="center"/>
          </w:tcPr>
          <w:p w:rsidR="00DA226F" w:rsidRPr="00B46015" w:rsidRDefault="00DA226F" w:rsidP="00137188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B46015">
              <w:rPr>
                <w:rFonts w:ascii="PT Astra Serif" w:hAnsi="PT Astra Serif"/>
                <w:b/>
                <w:bCs/>
              </w:rPr>
              <w:t>Всего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DA226F" w:rsidRPr="00B46015" w:rsidRDefault="00DA226F" w:rsidP="0013718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DA226F" w:rsidRPr="00B46015" w:rsidRDefault="00DA226F" w:rsidP="0013718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B46015">
              <w:rPr>
                <w:rFonts w:ascii="PT Astra Serif" w:hAnsi="PT Astra Serif"/>
                <w:b/>
                <w:bCs/>
              </w:rPr>
              <w:t>163659127826,38</w:t>
            </w:r>
          </w:p>
        </w:tc>
      </w:tr>
    </w:tbl>
    <w:p w:rsidR="00DA226F" w:rsidRPr="003D15FA" w:rsidRDefault="00DA226F" w:rsidP="00DA226F">
      <w:pPr>
        <w:rPr>
          <w:rFonts w:ascii="PT Astra Serif" w:hAnsi="PT Astra Serif"/>
          <w:bCs/>
          <w:color w:val="000000"/>
          <w:sz w:val="28"/>
          <w:szCs w:val="28"/>
          <w:lang w:val="en-US"/>
        </w:rPr>
      </w:pPr>
    </w:p>
    <w:p w:rsidR="003D15FA" w:rsidRPr="00DA226F" w:rsidRDefault="003D15FA" w:rsidP="00DA226F">
      <w:pPr>
        <w:rPr>
          <w:rFonts w:ascii="PT Astra Serif" w:hAnsi="PT Astra Serif"/>
          <w:bCs/>
          <w:color w:val="000000"/>
          <w:sz w:val="28"/>
          <w:szCs w:val="28"/>
        </w:rPr>
      </w:pPr>
      <w:bookmarkStart w:id="0" w:name="_GoBack"/>
      <w:bookmarkEnd w:id="0"/>
    </w:p>
    <w:sectPr w:rsidR="003D15FA" w:rsidRPr="00DA226F" w:rsidSect="002D7F24">
      <w:headerReference w:type="default" r:id="rId8"/>
      <w:pgSz w:w="11906" w:h="16838"/>
      <w:pgMar w:top="1134" w:right="851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A2A" w:rsidRDefault="00F60A2A">
      <w:r>
        <w:separator/>
      </w:r>
    </w:p>
  </w:endnote>
  <w:endnote w:type="continuationSeparator" w:id="0">
    <w:p w:rsidR="00F60A2A" w:rsidRDefault="00F60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A2A" w:rsidRDefault="00F60A2A">
      <w:r>
        <w:separator/>
      </w:r>
    </w:p>
  </w:footnote>
  <w:footnote w:type="continuationSeparator" w:id="0">
    <w:p w:rsidR="00F60A2A" w:rsidRDefault="00F60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646485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F60A2A" w:rsidRPr="002D7F24" w:rsidRDefault="00F60A2A" w:rsidP="002D7F24">
        <w:pPr>
          <w:pStyle w:val="a3"/>
          <w:jc w:val="center"/>
          <w:rPr>
            <w:rFonts w:ascii="PT Astra Serif" w:hAnsi="PT Astra Serif"/>
          </w:rPr>
        </w:pPr>
        <w:r w:rsidRPr="002D7F24">
          <w:rPr>
            <w:rFonts w:ascii="PT Astra Serif" w:hAnsi="PT Astra Serif"/>
          </w:rPr>
          <w:fldChar w:fldCharType="begin"/>
        </w:r>
        <w:r w:rsidRPr="002D7F24">
          <w:rPr>
            <w:rFonts w:ascii="PT Astra Serif" w:hAnsi="PT Astra Serif"/>
          </w:rPr>
          <w:instrText>PAGE   \* MERGEFORMAT</w:instrText>
        </w:r>
        <w:r w:rsidRPr="002D7F24">
          <w:rPr>
            <w:rFonts w:ascii="PT Astra Serif" w:hAnsi="PT Astra Serif"/>
          </w:rPr>
          <w:fldChar w:fldCharType="separate"/>
        </w:r>
        <w:r w:rsidR="00DA226F">
          <w:rPr>
            <w:rFonts w:ascii="PT Astra Serif" w:hAnsi="PT Astra Serif"/>
            <w:noProof/>
          </w:rPr>
          <w:t>2</w:t>
        </w:r>
        <w:r w:rsidRPr="002D7F24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94"/>
    <w:rsid w:val="00005AB0"/>
    <w:rsid w:val="000204EE"/>
    <w:rsid w:val="00030057"/>
    <w:rsid w:val="00067085"/>
    <w:rsid w:val="000742E8"/>
    <w:rsid w:val="0007602E"/>
    <w:rsid w:val="0008278E"/>
    <w:rsid w:val="000B20D9"/>
    <w:rsid w:val="000B6555"/>
    <w:rsid w:val="000E002E"/>
    <w:rsid w:val="000E57BF"/>
    <w:rsid w:val="00104799"/>
    <w:rsid w:val="00107C9A"/>
    <w:rsid w:val="00132101"/>
    <w:rsid w:val="00137620"/>
    <w:rsid w:val="0015088D"/>
    <w:rsid w:val="00166B33"/>
    <w:rsid w:val="00172436"/>
    <w:rsid w:val="0018289B"/>
    <w:rsid w:val="00190E09"/>
    <w:rsid w:val="00194420"/>
    <w:rsid w:val="001A4252"/>
    <w:rsid w:val="001A50A5"/>
    <w:rsid w:val="001D282A"/>
    <w:rsid w:val="002110A1"/>
    <w:rsid w:val="002800E3"/>
    <w:rsid w:val="002974EE"/>
    <w:rsid w:val="002A1921"/>
    <w:rsid w:val="002D7F24"/>
    <w:rsid w:val="002E4F42"/>
    <w:rsid w:val="002E709B"/>
    <w:rsid w:val="002F7030"/>
    <w:rsid w:val="00313C9C"/>
    <w:rsid w:val="00323C30"/>
    <w:rsid w:val="00333B17"/>
    <w:rsid w:val="00333FDB"/>
    <w:rsid w:val="0034361D"/>
    <w:rsid w:val="003444B8"/>
    <w:rsid w:val="0036772C"/>
    <w:rsid w:val="003834CD"/>
    <w:rsid w:val="00385CC3"/>
    <w:rsid w:val="00397F42"/>
    <w:rsid w:val="003A20AB"/>
    <w:rsid w:val="003A3008"/>
    <w:rsid w:val="003C02C3"/>
    <w:rsid w:val="003C523F"/>
    <w:rsid w:val="003D15FA"/>
    <w:rsid w:val="004003AD"/>
    <w:rsid w:val="0040400B"/>
    <w:rsid w:val="00412175"/>
    <w:rsid w:val="00415F2A"/>
    <w:rsid w:val="004352C3"/>
    <w:rsid w:val="00435F54"/>
    <w:rsid w:val="0044241B"/>
    <w:rsid w:val="00445AA6"/>
    <w:rsid w:val="00457C89"/>
    <w:rsid w:val="00461C66"/>
    <w:rsid w:val="00463257"/>
    <w:rsid w:val="0046758D"/>
    <w:rsid w:val="004933B1"/>
    <w:rsid w:val="004A4396"/>
    <w:rsid w:val="004A68AC"/>
    <w:rsid w:val="004C22E2"/>
    <w:rsid w:val="004C43DD"/>
    <w:rsid w:val="004D19A3"/>
    <w:rsid w:val="004E0B1C"/>
    <w:rsid w:val="005035B9"/>
    <w:rsid w:val="00506E50"/>
    <w:rsid w:val="00512961"/>
    <w:rsid w:val="005147A9"/>
    <w:rsid w:val="00532520"/>
    <w:rsid w:val="00536854"/>
    <w:rsid w:val="0055727D"/>
    <w:rsid w:val="00563D21"/>
    <w:rsid w:val="00582A8B"/>
    <w:rsid w:val="00591F88"/>
    <w:rsid w:val="005A21B2"/>
    <w:rsid w:val="005B0C4D"/>
    <w:rsid w:val="005C21DD"/>
    <w:rsid w:val="005C499C"/>
    <w:rsid w:val="005E0DDE"/>
    <w:rsid w:val="005E579A"/>
    <w:rsid w:val="005E6D9A"/>
    <w:rsid w:val="005F7773"/>
    <w:rsid w:val="00601BEF"/>
    <w:rsid w:val="006233FC"/>
    <w:rsid w:val="00626799"/>
    <w:rsid w:val="00654E98"/>
    <w:rsid w:val="00655263"/>
    <w:rsid w:val="0065593E"/>
    <w:rsid w:val="006A340E"/>
    <w:rsid w:val="006A5D19"/>
    <w:rsid w:val="006B4612"/>
    <w:rsid w:val="007302FC"/>
    <w:rsid w:val="00744083"/>
    <w:rsid w:val="007565DC"/>
    <w:rsid w:val="00757A61"/>
    <w:rsid w:val="00781751"/>
    <w:rsid w:val="007B5FFE"/>
    <w:rsid w:val="007D2F18"/>
    <w:rsid w:val="007E099A"/>
    <w:rsid w:val="007E5AE9"/>
    <w:rsid w:val="007F25F1"/>
    <w:rsid w:val="00814DA3"/>
    <w:rsid w:val="00824685"/>
    <w:rsid w:val="00827631"/>
    <w:rsid w:val="008308DD"/>
    <w:rsid w:val="0083783A"/>
    <w:rsid w:val="008713B3"/>
    <w:rsid w:val="00874E4D"/>
    <w:rsid w:val="00892E2E"/>
    <w:rsid w:val="008B15DA"/>
    <w:rsid w:val="008B48EE"/>
    <w:rsid w:val="008E73A9"/>
    <w:rsid w:val="008F2AF5"/>
    <w:rsid w:val="008F3850"/>
    <w:rsid w:val="008F6F0B"/>
    <w:rsid w:val="008F6F5B"/>
    <w:rsid w:val="00902847"/>
    <w:rsid w:val="00920476"/>
    <w:rsid w:val="0092286E"/>
    <w:rsid w:val="00922C67"/>
    <w:rsid w:val="00923030"/>
    <w:rsid w:val="00937D11"/>
    <w:rsid w:val="009453FC"/>
    <w:rsid w:val="00961837"/>
    <w:rsid w:val="009630AD"/>
    <w:rsid w:val="00965294"/>
    <w:rsid w:val="00976EC5"/>
    <w:rsid w:val="009808C9"/>
    <w:rsid w:val="009A13DC"/>
    <w:rsid w:val="009B19EF"/>
    <w:rsid w:val="009D675D"/>
    <w:rsid w:val="009E0C92"/>
    <w:rsid w:val="009E6FE6"/>
    <w:rsid w:val="00A0530D"/>
    <w:rsid w:val="00A1266D"/>
    <w:rsid w:val="00A36E69"/>
    <w:rsid w:val="00A61246"/>
    <w:rsid w:val="00A7303A"/>
    <w:rsid w:val="00A745D4"/>
    <w:rsid w:val="00A81257"/>
    <w:rsid w:val="00A92F2D"/>
    <w:rsid w:val="00A96927"/>
    <w:rsid w:val="00A97E24"/>
    <w:rsid w:val="00AA4CEE"/>
    <w:rsid w:val="00AB6D7D"/>
    <w:rsid w:val="00AD75A0"/>
    <w:rsid w:val="00AE0754"/>
    <w:rsid w:val="00AF3EA7"/>
    <w:rsid w:val="00B07FFC"/>
    <w:rsid w:val="00B17DDB"/>
    <w:rsid w:val="00B46015"/>
    <w:rsid w:val="00B80871"/>
    <w:rsid w:val="00B96140"/>
    <w:rsid w:val="00BB1ECF"/>
    <w:rsid w:val="00BC05E8"/>
    <w:rsid w:val="00BF1F43"/>
    <w:rsid w:val="00C028EA"/>
    <w:rsid w:val="00C241D4"/>
    <w:rsid w:val="00C3650B"/>
    <w:rsid w:val="00C64414"/>
    <w:rsid w:val="00C713D7"/>
    <w:rsid w:val="00C720B8"/>
    <w:rsid w:val="00C72E66"/>
    <w:rsid w:val="00C76110"/>
    <w:rsid w:val="00C76418"/>
    <w:rsid w:val="00C8265A"/>
    <w:rsid w:val="00C913C5"/>
    <w:rsid w:val="00CA2ED9"/>
    <w:rsid w:val="00CA7241"/>
    <w:rsid w:val="00CD0676"/>
    <w:rsid w:val="00CD1C5C"/>
    <w:rsid w:val="00CD68F3"/>
    <w:rsid w:val="00CD6EEC"/>
    <w:rsid w:val="00CE608F"/>
    <w:rsid w:val="00CF0D47"/>
    <w:rsid w:val="00D11FF4"/>
    <w:rsid w:val="00D24CD4"/>
    <w:rsid w:val="00D70210"/>
    <w:rsid w:val="00D807A5"/>
    <w:rsid w:val="00D84DCD"/>
    <w:rsid w:val="00DA226F"/>
    <w:rsid w:val="00DA5325"/>
    <w:rsid w:val="00DD32BF"/>
    <w:rsid w:val="00DD4274"/>
    <w:rsid w:val="00DD5B3F"/>
    <w:rsid w:val="00DF1B6E"/>
    <w:rsid w:val="00DF5B7F"/>
    <w:rsid w:val="00E1614F"/>
    <w:rsid w:val="00E303FC"/>
    <w:rsid w:val="00E5143B"/>
    <w:rsid w:val="00E65BF4"/>
    <w:rsid w:val="00E7654D"/>
    <w:rsid w:val="00E87C61"/>
    <w:rsid w:val="00E87E1B"/>
    <w:rsid w:val="00E972C7"/>
    <w:rsid w:val="00EB0B33"/>
    <w:rsid w:val="00EC40EF"/>
    <w:rsid w:val="00ED1FC5"/>
    <w:rsid w:val="00EE7C94"/>
    <w:rsid w:val="00EF5235"/>
    <w:rsid w:val="00F040B7"/>
    <w:rsid w:val="00F16CF0"/>
    <w:rsid w:val="00F30A9F"/>
    <w:rsid w:val="00F31DC4"/>
    <w:rsid w:val="00F379F2"/>
    <w:rsid w:val="00F50C0A"/>
    <w:rsid w:val="00F54DD0"/>
    <w:rsid w:val="00F60A2A"/>
    <w:rsid w:val="00F6459B"/>
    <w:rsid w:val="00F7305A"/>
    <w:rsid w:val="00F87185"/>
    <w:rsid w:val="00F8722D"/>
    <w:rsid w:val="00FA01FE"/>
    <w:rsid w:val="00FB21F5"/>
    <w:rsid w:val="00FB5F89"/>
    <w:rsid w:val="00FC7550"/>
    <w:rsid w:val="00FD0B45"/>
    <w:rsid w:val="00FE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F7773"/>
    <w:rPr>
      <w:b/>
      <w:bCs/>
      <w:sz w:val="24"/>
    </w:rPr>
  </w:style>
  <w:style w:type="paragraph" w:styleId="a3">
    <w:name w:val="header"/>
    <w:basedOn w:val="a"/>
    <w:link w:val="a4"/>
    <w:uiPriority w:val="99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86E"/>
    <w:rPr>
      <w:sz w:val="24"/>
      <w:szCs w:val="24"/>
    </w:rPr>
  </w:style>
  <w:style w:type="paragraph" w:styleId="a5">
    <w:name w:val="footer"/>
    <w:basedOn w:val="a"/>
    <w:rsid w:val="00654E98"/>
    <w:pPr>
      <w:tabs>
        <w:tab w:val="center" w:pos="4677"/>
        <w:tab w:val="right" w:pos="9355"/>
      </w:tabs>
    </w:pPr>
  </w:style>
  <w:style w:type="paragraph" w:styleId="a6">
    <w:name w:val="Normal (Web)"/>
    <w:basedOn w:val="a"/>
    <w:rsid w:val="008B15DA"/>
    <w:pPr>
      <w:spacing w:before="100" w:beforeAutospacing="1" w:after="100" w:afterAutospacing="1"/>
    </w:pPr>
  </w:style>
  <w:style w:type="paragraph" w:customStyle="1" w:styleId="a7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8">
    <w:name w:val="Balloon Text"/>
    <w:basedOn w:val="a"/>
    <w:link w:val="a9"/>
    <w:rsid w:val="00A97E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97E2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0E57B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rsid w:val="003A20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F7773"/>
    <w:rPr>
      <w:b/>
      <w:bCs/>
      <w:sz w:val="24"/>
    </w:rPr>
  </w:style>
  <w:style w:type="paragraph" w:styleId="a3">
    <w:name w:val="header"/>
    <w:basedOn w:val="a"/>
    <w:link w:val="a4"/>
    <w:uiPriority w:val="99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86E"/>
    <w:rPr>
      <w:sz w:val="24"/>
      <w:szCs w:val="24"/>
    </w:rPr>
  </w:style>
  <w:style w:type="paragraph" w:styleId="a5">
    <w:name w:val="footer"/>
    <w:basedOn w:val="a"/>
    <w:rsid w:val="00654E98"/>
    <w:pPr>
      <w:tabs>
        <w:tab w:val="center" w:pos="4677"/>
        <w:tab w:val="right" w:pos="9355"/>
      </w:tabs>
    </w:pPr>
  </w:style>
  <w:style w:type="paragraph" w:styleId="a6">
    <w:name w:val="Normal (Web)"/>
    <w:basedOn w:val="a"/>
    <w:rsid w:val="008B15DA"/>
    <w:pPr>
      <w:spacing w:before="100" w:beforeAutospacing="1" w:after="100" w:afterAutospacing="1"/>
    </w:pPr>
  </w:style>
  <w:style w:type="paragraph" w:customStyle="1" w:styleId="a7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8">
    <w:name w:val="Balloon Text"/>
    <w:basedOn w:val="a"/>
    <w:link w:val="a9"/>
    <w:rsid w:val="00A97E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97E2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0E57B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rsid w:val="003A2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ltsevaNS\Application%20Data\Microsoft\&#1064;&#1072;&#1073;&#1083;&#1086;&#1085;&#1099;\&#1056;&#1055;&#1057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D2E1B8-22B2-46CB-8DDC-BC7526FAE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РПСО.dot</Template>
  <TotalTime>384</TotalTime>
  <Pages>81</Pages>
  <Words>21111</Words>
  <Characters>158018</Characters>
  <Application>Microsoft Office Word</Application>
  <DocSecurity>0</DocSecurity>
  <Lines>1316</Lines>
  <Paragraphs>357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Саратовской области</Company>
  <LinksUpToDate>false</LinksUpToDate>
  <CharactersWithSpaces>178772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Мальцева Н.С.</dc:creator>
  <cp:lastModifiedBy>Хохлова Анна Юрьевна</cp:lastModifiedBy>
  <cp:revision>38</cp:revision>
  <cp:lastPrinted>2023-04-27T10:59:00Z</cp:lastPrinted>
  <dcterms:created xsi:type="dcterms:W3CDTF">2023-04-26T07:35:00Z</dcterms:created>
  <dcterms:modified xsi:type="dcterms:W3CDTF">2023-05-12T06:23:00Z</dcterms:modified>
</cp:coreProperties>
</file>