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7C6" w:rsidRPr="001B4E2B" w:rsidRDefault="00A377C6" w:rsidP="00A377C6">
      <w:pPr>
        <w:pStyle w:val="af3"/>
        <w:ind w:left="7371"/>
        <w:rPr>
          <w:b w:val="0"/>
          <w:spacing w:val="-6"/>
        </w:rPr>
      </w:pPr>
      <w:r w:rsidRPr="001B4E2B">
        <w:rPr>
          <w:b w:val="0"/>
          <w:spacing w:val="-6"/>
        </w:rPr>
        <w:t>Приложение 6</w:t>
      </w:r>
    </w:p>
    <w:p w:rsidR="00A377C6" w:rsidRPr="001B4E2B" w:rsidRDefault="00A377C6" w:rsidP="00A377C6">
      <w:pPr>
        <w:pStyle w:val="af3"/>
        <w:ind w:left="0"/>
        <w:jc w:val="center"/>
        <w:rPr>
          <w:spacing w:val="-6"/>
        </w:rPr>
      </w:pPr>
    </w:p>
    <w:p w:rsidR="00A377C6" w:rsidRPr="001B4E2B" w:rsidRDefault="00A377C6" w:rsidP="00A377C6">
      <w:pPr>
        <w:pStyle w:val="af3"/>
        <w:ind w:left="0"/>
        <w:jc w:val="center"/>
        <w:rPr>
          <w:spacing w:val="-6"/>
        </w:rPr>
      </w:pPr>
    </w:p>
    <w:p w:rsidR="00A377C6" w:rsidRPr="001B4E2B" w:rsidRDefault="00A377C6" w:rsidP="00A377C6">
      <w:pPr>
        <w:pStyle w:val="af3"/>
        <w:ind w:left="0"/>
        <w:jc w:val="center"/>
        <w:rPr>
          <w:spacing w:val="-6"/>
        </w:rPr>
      </w:pPr>
      <w:r w:rsidRPr="001B4E2B">
        <w:rPr>
          <w:spacing w:val="-6"/>
        </w:rPr>
        <w:t>Изменения бюджетного прогноза Саратовской области</w:t>
      </w:r>
    </w:p>
    <w:p w:rsidR="00A377C6" w:rsidRPr="001B4E2B" w:rsidRDefault="00A377C6" w:rsidP="00A377C6">
      <w:pPr>
        <w:pStyle w:val="af3"/>
        <w:ind w:left="0"/>
        <w:jc w:val="center"/>
        <w:rPr>
          <w:spacing w:val="-6"/>
        </w:rPr>
      </w:pPr>
      <w:r w:rsidRPr="001B4E2B">
        <w:rPr>
          <w:spacing w:val="-6"/>
        </w:rPr>
        <w:t>на долгосрочный период 2017-2028 годов,</w:t>
      </w:r>
    </w:p>
    <w:p w:rsidR="00A377C6" w:rsidRPr="001B4E2B" w:rsidRDefault="00A377C6" w:rsidP="00A377C6">
      <w:pPr>
        <w:pStyle w:val="af3"/>
        <w:ind w:left="0"/>
        <w:jc w:val="center"/>
        <w:rPr>
          <w:b w:val="0"/>
          <w:spacing w:val="-6"/>
        </w:rPr>
      </w:pPr>
    </w:p>
    <w:p w:rsidR="00A377C6" w:rsidRPr="001B4E2B" w:rsidRDefault="00A377C6" w:rsidP="00A377C6">
      <w:pPr>
        <w:autoSpaceDE w:val="0"/>
        <w:autoSpaceDN w:val="0"/>
        <w:adjustRightInd w:val="0"/>
        <w:jc w:val="center"/>
        <w:rPr>
          <w:spacing w:val="-6"/>
        </w:rPr>
      </w:pPr>
      <w:r w:rsidRPr="001B4E2B">
        <w:rPr>
          <w:spacing w:val="-6"/>
        </w:rPr>
        <w:t xml:space="preserve">утвержденного распоряжением Правительства Саратовской области от 14 марта 2017 года </w:t>
      </w:r>
      <w:r w:rsidRPr="001B4E2B">
        <w:rPr>
          <w:spacing w:val="-6"/>
        </w:rPr>
        <w:br/>
        <w:t>№ 59-Пр</w:t>
      </w:r>
      <w:r w:rsidRPr="001B4E2B">
        <w:rPr>
          <w:b/>
          <w:spacing w:val="-6"/>
        </w:rPr>
        <w:t xml:space="preserve"> </w:t>
      </w:r>
      <w:r w:rsidRPr="001B4E2B">
        <w:rPr>
          <w:spacing w:val="-6"/>
        </w:rPr>
        <w:t xml:space="preserve">(с изменениями от 24 января 2018 года </w:t>
      </w:r>
      <w:hyperlink r:id="rId9" w:history="1">
        <w:r w:rsidRPr="001B4E2B">
          <w:rPr>
            <w:spacing w:val="-6"/>
          </w:rPr>
          <w:t>№ 11-Пр</w:t>
        </w:r>
      </w:hyperlink>
      <w:r w:rsidRPr="001B4E2B">
        <w:rPr>
          <w:spacing w:val="-6"/>
        </w:rPr>
        <w:t xml:space="preserve">, 6 февраля 2019 года </w:t>
      </w:r>
      <w:hyperlink r:id="rId10" w:history="1">
        <w:r w:rsidRPr="001B4E2B">
          <w:rPr>
            <w:spacing w:val="-6"/>
          </w:rPr>
          <w:t>№ 21-Пр</w:t>
        </w:r>
      </w:hyperlink>
      <w:r w:rsidRPr="001B4E2B">
        <w:rPr>
          <w:spacing w:val="-6"/>
        </w:rPr>
        <w:t xml:space="preserve">, </w:t>
      </w:r>
      <w:r w:rsidRPr="001B4E2B">
        <w:rPr>
          <w:spacing w:val="-6"/>
        </w:rPr>
        <w:br/>
        <w:t xml:space="preserve">18 февраля 2020 года </w:t>
      </w:r>
      <w:hyperlink r:id="rId11" w:history="1">
        <w:r w:rsidRPr="001B4E2B">
          <w:rPr>
            <w:spacing w:val="-6"/>
          </w:rPr>
          <w:t>№ 19-Пр</w:t>
        </w:r>
      </w:hyperlink>
      <w:r w:rsidRPr="001B4E2B">
        <w:rPr>
          <w:spacing w:val="-6"/>
        </w:rPr>
        <w:t xml:space="preserve">, 17 февраля 2021 года </w:t>
      </w:r>
      <w:hyperlink r:id="rId12" w:history="1">
        <w:r w:rsidRPr="001B4E2B">
          <w:rPr>
            <w:spacing w:val="-6"/>
          </w:rPr>
          <w:t>№ 35-Пр</w:t>
        </w:r>
      </w:hyperlink>
      <w:r w:rsidRPr="001B4E2B">
        <w:rPr>
          <w:spacing w:val="-6"/>
        </w:rPr>
        <w:t>)</w:t>
      </w:r>
    </w:p>
    <w:p w:rsidR="00A377C6" w:rsidRPr="001B4E2B" w:rsidRDefault="00A377C6" w:rsidP="00A377C6">
      <w:pPr>
        <w:pStyle w:val="af3"/>
        <w:ind w:left="0"/>
        <w:jc w:val="center"/>
        <w:rPr>
          <w:b w:val="0"/>
          <w:spacing w:val="-6"/>
        </w:rPr>
      </w:pPr>
    </w:p>
    <w:p w:rsidR="00A377C6" w:rsidRPr="001B4E2B" w:rsidRDefault="00A377C6" w:rsidP="00A377C6">
      <w:pPr>
        <w:pStyle w:val="af3"/>
        <w:ind w:left="0" w:firstLine="709"/>
        <w:jc w:val="center"/>
        <w:rPr>
          <w:b w:val="0"/>
          <w:spacing w:val="-6"/>
          <w:szCs w:val="28"/>
        </w:rPr>
      </w:pPr>
    </w:p>
    <w:p w:rsidR="00A377C6" w:rsidRPr="001B4E2B" w:rsidRDefault="00A377C6" w:rsidP="00A377C6">
      <w:pPr>
        <w:pStyle w:val="ConsPlusNormal"/>
        <w:ind w:firstLine="709"/>
        <w:jc w:val="both"/>
        <w:outlineLvl w:val="1"/>
      </w:pPr>
      <w:r w:rsidRPr="001B4E2B">
        <w:t>1. Раздел II изложить в следующей редакции:</w:t>
      </w:r>
    </w:p>
    <w:p w:rsidR="00A377C6" w:rsidRPr="001B4E2B" w:rsidRDefault="00A377C6" w:rsidP="00A377C6">
      <w:pPr>
        <w:pStyle w:val="ConsPlusNormal"/>
        <w:ind w:firstLine="709"/>
        <w:jc w:val="both"/>
      </w:pPr>
    </w:p>
    <w:p w:rsidR="00A377C6" w:rsidRPr="001B4E2B" w:rsidRDefault="00A377C6" w:rsidP="00A377C6">
      <w:pPr>
        <w:pStyle w:val="ConsPlusNormal"/>
        <w:jc w:val="center"/>
        <w:rPr>
          <w:b/>
        </w:rPr>
      </w:pPr>
      <w:r w:rsidRPr="001B4E2B">
        <w:rPr>
          <w:b/>
        </w:rPr>
        <w:t>«II. Основные сценарные условия бюджетного прогноза и показатели социально-экономического прогноза Саратовской области на долгосрочный период 2017-2028 годов</w:t>
      </w:r>
    </w:p>
    <w:p w:rsidR="00A377C6" w:rsidRPr="001B4E2B" w:rsidRDefault="00A377C6" w:rsidP="00A377C6">
      <w:pPr>
        <w:pStyle w:val="ConsPlusNormal"/>
        <w:ind w:firstLine="709"/>
        <w:jc w:val="both"/>
      </w:pPr>
    </w:p>
    <w:p w:rsidR="00A377C6" w:rsidRPr="001B4E2B" w:rsidRDefault="00A377C6" w:rsidP="00A377C6">
      <w:pPr>
        <w:pStyle w:val="ConsPlusNormal"/>
        <w:spacing w:line="228" w:lineRule="auto"/>
        <w:ind w:firstLine="709"/>
        <w:jc w:val="both"/>
      </w:pPr>
      <w:r w:rsidRPr="001B4E2B">
        <w:t xml:space="preserve">В основу прогноза основных макропоказателей Саратовской области заложены условия, при которых действие </w:t>
      </w:r>
      <w:proofErr w:type="spellStart"/>
      <w:r w:rsidRPr="001B4E2B">
        <w:t>санкционного</w:t>
      </w:r>
      <w:proofErr w:type="spellEnd"/>
      <w:r w:rsidRPr="001B4E2B">
        <w:t xml:space="preserve"> режима, поддерживающего жесткие ограничения доступа российских компаний к мировому рынку капитала и технологий, а также влияние ограничительных мер, связанных с недопущением распространения </w:t>
      </w:r>
      <w:proofErr w:type="spellStart"/>
      <w:r w:rsidRPr="001B4E2B">
        <w:t>коронавирусной</w:t>
      </w:r>
      <w:proofErr w:type="spellEnd"/>
      <w:r w:rsidRPr="001B4E2B">
        <w:t xml:space="preserve"> инфекции в 2020 году, сохранится в среднесрочном периоде.</w:t>
      </w:r>
    </w:p>
    <w:p w:rsidR="00A377C6" w:rsidRPr="001B4E2B" w:rsidRDefault="00A377C6" w:rsidP="00A377C6">
      <w:pPr>
        <w:pStyle w:val="ConsPlusNormal"/>
        <w:spacing w:line="228" w:lineRule="auto"/>
        <w:ind w:firstLine="709"/>
        <w:jc w:val="both"/>
      </w:pPr>
      <w:r w:rsidRPr="001B4E2B">
        <w:t>В связи с этим базовый вариант прогноза ориентирован на умеренный сценарий развития и предполагает эффективное использование всех видов внутренних ресурсов с повышением внимания к вопросам улучшения делового климата, создание благоприятных условий для осуществления хозяйственной деятельности. Позитивные изменения в экономике будут сопровождаться адекватными положительными сдвигами в социальной сфере с определенными задержками по времени.</w:t>
      </w:r>
    </w:p>
    <w:p w:rsidR="00A377C6" w:rsidRPr="001B4E2B" w:rsidRDefault="00A377C6" w:rsidP="00A377C6">
      <w:pPr>
        <w:pStyle w:val="ConsPlusNormal"/>
        <w:spacing w:line="228" w:lineRule="auto"/>
        <w:ind w:firstLine="709"/>
        <w:jc w:val="both"/>
      </w:pPr>
      <w:r w:rsidRPr="001B4E2B">
        <w:t xml:space="preserve">Валовой региональный продукт области к 2028 году достигнет </w:t>
      </w:r>
      <w:r w:rsidRPr="001B4E2B">
        <w:br/>
        <w:t>1407,5 млрд. рублей и увеличится по сравнению с 2017 годом в 1,9 раза в действующих ценах. Среднегодовой темп роста составит около 3 процентов.</w:t>
      </w:r>
    </w:p>
    <w:p w:rsidR="00A377C6" w:rsidRPr="001B4E2B" w:rsidRDefault="00A377C6" w:rsidP="00A377C6">
      <w:pPr>
        <w:pStyle w:val="ConsPlusNormal"/>
        <w:spacing w:line="228" w:lineRule="auto"/>
        <w:ind w:firstLine="709"/>
        <w:jc w:val="both"/>
      </w:pPr>
      <w:r w:rsidRPr="001B4E2B">
        <w:t>Перспективы развития промышленного производства будут определяться трендом улучшения макроэкономической конъюнктуры, ростом покупательской способности, улучшением инвестиционной активности предприятий. Меры государственной поддержки обеспечат стабилизацию ситуации с поэтапным наращиванием потенциала промышленного производства и объемов произведенной продукции.</w:t>
      </w:r>
    </w:p>
    <w:p w:rsidR="00A377C6" w:rsidRPr="001B4E2B" w:rsidRDefault="00A377C6" w:rsidP="00A377C6">
      <w:pPr>
        <w:pStyle w:val="ConsPlusNormal"/>
        <w:spacing w:line="228" w:lineRule="auto"/>
        <w:ind w:firstLine="709"/>
        <w:jc w:val="both"/>
      </w:pPr>
      <w:r w:rsidRPr="001B4E2B">
        <w:t>В 2017-2028 годах прогнозируется дальнейший рост промышленного производства. Среднегодовое значение индекса промышленного производства за этот период составит около 3%. Объем отгруженных товаров собственного производства, выполненных работ и услуг собственными силами в 2028 году составит 987,7 млрд. рублей, с ростом в 2 раза к уровню 2017 года в действующих ценах.</w:t>
      </w:r>
    </w:p>
    <w:p w:rsidR="00A377C6" w:rsidRPr="001B4E2B" w:rsidRDefault="00A377C6" w:rsidP="00A377C6">
      <w:pPr>
        <w:pStyle w:val="ConsPlusNormal"/>
        <w:spacing w:line="228" w:lineRule="auto"/>
        <w:ind w:firstLine="709"/>
        <w:jc w:val="both"/>
      </w:pPr>
      <w:r w:rsidRPr="001B4E2B">
        <w:t>В период до 2028 года в области прогнозируется положительная динамика объема инвестиций в основной капитал.</w:t>
      </w:r>
    </w:p>
    <w:p w:rsidR="00A377C6" w:rsidRPr="001B4E2B" w:rsidRDefault="00A377C6" w:rsidP="00A377C6">
      <w:pPr>
        <w:pStyle w:val="ConsPlusNormal"/>
        <w:spacing w:line="228" w:lineRule="auto"/>
        <w:ind w:firstLine="709"/>
        <w:jc w:val="both"/>
      </w:pPr>
      <w:r w:rsidRPr="001B4E2B">
        <w:lastRenderedPageBreak/>
        <w:t>Данный показатель достигнет 280,1 млрд. рублей, что в 1,9 раз выше уровня 2017 года. В промышленном комплексе области, сельском хозяйстве, в сфере охраны окружающей среды будет осуществляться реализация крупных инвестиционных проектов.</w:t>
      </w:r>
    </w:p>
    <w:p w:rsidR="00A377C6" w:rsidRPr="001B4E2B" w:rsidRDefault="00A377C6" w:rsidP="00A377C6">
      <w:pPr>
        <w:pStyle w:val="ConsPlusNormal"/>
        <w:spacing w:line="228" w:lineRule="auto"/>
        <w:ind w:firstLine="709"/>
        <w:jc w:val="both"/>
        <w:rPr>
          <w:color w:val="FF0000"/>
        </w:rPr>
      </w:pPr>
      <w:r w:rsidRPr="001B4E2B">
        <w:t xml:space="preserve">К 2028 году инфляция в области составит 3,2 процента. Если </w:t>
      </w:r>
      <w:r w:rsidRPr="001B4E2B">
        <w:br/>
        <w:t xml:space="preserve">в 2017-2020 годах инфляция росла в среднем на 3,6 процента, то в </w:t>
      </w:r>
      <w:r w:rsidRPr="001B4E2B">
        <w:br/>
        <w:t>2021-2028 годах на 3,7 процента. Сдерживающее влияние на инфляцию в 2017-2020 годах оказывала динамика потребительского спроса вследствие более слабого курса рубля, а также замедление роста стоимости тарифов естественных монополий. В 2021-2028 годах на рост инфляции наибольшее влияние окажет увеличивающаяся покупательная способность населения и стабилизация обменного курса</w:t>
      </w:r>
      <w:r w:rsidRPr="001B4E2B">
        <w:rPr>
          <w:color w:val="FF0000"/>
        </w:rPr>
        <w:t>.</w:t>
      </w:r>
    </w:p>
    <w:p w:rsidR="00A377C6" w:rsidRPr="001B4E2B" w:rsidRDefault="00A377C6" w:rsidP="00A377C6">
      <w:pPr>
        <w:pStyle w:val="ConsPlusNormal"/>
        <w:spacing w:line="228" w:lineRule="auto"/>
        <w:ind w:firstLine="709"/>
        <w:jc w:val="both"/>
      </w:pPr>
      <w:r w:rsidRPr="001B4E2B">
        <w:t xml:space="preserve">Фонд заработной платы в период с 2017 по 2028 годы возрастет в </w:t>
      </w:r>
      <w:r w:rsidRPr="001B4E2B">
        <w:br/>
        <w:t>2,2 раза и достигнет 435,9 млрд. рублей.</w:t>
      </w:r>
    </w:p>
    <w:p w:rsidR="00A377C6" w:rsidRPr="001B4E2B" w:rsidRDefault="00A377C6" w:rsidP="00A377C6">
      <w:pPr>
        <w:pStyle w:val="ConsPlusNormal"/>
        <w:spacing w:line="228" w:lineRule="auto"/>
        <w:ind w:firstLine="709"/>
        <w:jc w:val="both"/>
      </w:pPr>
      <w:r w:rsidRPr="001B4E2B">
        <w:t>Основные показатели социально-экономического развития области приведены в следующей таблице:</w:t>
      </w:r>
    </w:p>
    <w:p w:rsidR="00A377C6" w:rsidRPr="001B4E2B" w:rsidRDefault="00A377C6" w:rsidP="00A377C6">
      <w:pPr>
        <w:pStyle w:val="ConsPlusNormal"/>
        <w:spacing w:line="228" w:lineRule="auto"/>
        <w:ind w:firstLine="709"/>
        <w:jc w:val="both"/>
        <w:rPr>
          <w:strike/>
        </w:rPr>
      </w:pPr>
    </w:p>
    <w:tbl>
      <w:tblPr>
        <w:tblW w:w="1083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9"/>
        <w:gridCol w:w="951"/>
        <w:gridCol w:w="951"/>
        <w:gridCol w:w="938"/>
        <w:gridCol w:w="938"/>
        <w:gridCol w:w="951"/>
        <w:gridCol w:w="938"/>
        <w:gridCol w:w="1154"/>
        <w:gridCol w:w="1155"/>
        <w:gridCol w:w="1155"/>
      </w:tblGrid>
      <w:tr w:rsidR="00A377C6" w:rsidRPr="001B4E2B" w:rsidTr="00F72F32">
        <w:trPr>
          <w:trHeight w:val="264"/>
        </w:trPr>
        <w:tc>
          <w:tcPr>
            <w:tcW w:w="1699" w:type="dxa"/>
            <w:vAlign w:val="bottom"/>
            <w:hideMark/>
          </w:tcPr>
          <w:p w:rsidR="00A377C6" w:rsidRPr="001B4E2B" w:rsidRDefault="00A377C6" w:rsidP="00F72F32">
            <w:pPr>
              <w:jc w:val="center"/>
              <w:rPr>
                <w:b/>
                <w:sz w:val="20"/>
                <w:szCs w:val="20"/>
              </w:rPr>
            </w:pPr>
            <w:r w:rsidRPr="001B4E2B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951" w:type="dxa"/>
            <w:noWrap/>
            <w:vAlign w:val="bottom"/>
            <w:hideMark/>
          </w:tcPr>
          <w:p w:rsidR="00A377C6" w:rsidRPr="001B4E2B" w:rsidRDefault="00A377C6" w:rsidP="00F72F32">
            <w:pPr>
              <w:jc w:val="center"/>
              <w:rPr>
                <w:b/>
                <w:sz w:val="20"/>
                <w:szCs w:val="20"/>
              </w:rPr>
            </w:pPr>
            <w:r w:rsidRPr="001B4E2B">
              <w:rPr>
                <w:b/>
                <w:sz w:val="20"/>
                <w:szCs w:val="20"/>
              </w:rPr>
              <w:t>2017</w:t>
            </w:r>
          </w:p>
        </w:tc>
        <w:tc>
          <w:tcPr>
            <w:tcW w:w="951" w:type="dxa"/>
            <w:noWrap/>
            <w:vAlign w:val="bottom"/>
            <w:hideMark/>
          </w:tcPr>
          <w:p w:rsidR="00A377C6" w:rsidRPr="001B4E2B" w:rsidRDefault="00A377C6" w:rsidP="00F72F32">
            <w:pPr>
              <w:jc w:val="center"/>
              <w:rPr>
                <w:b/>
                <w:sz w:val="20"/>
                <w:szCs w:val="20"/>
              </w:rPr>
            </w:pPr>
            <w:r w:rsidRPr="001B4E2B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center"/>
              <w:rPr>
                <w:b/>
                <w:sz w:val="20"/>
                <w:szCs w:val="20"/>
              </w:rPr>
            </w:pPr>
            <w:r w:rsidRPr="001B4E2B"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center"/>
              <w:rPr>
                <w:b/>
                <w:sz w:val="20"/>
                <w:szCs w:val="20"/>
              </w:rPr>
            </w:pPr>
            <w:r w:rsidRPr="001B4E2B">
              <w:rPr>
                <w:b/>
                <w:sz w:val="20"/>
                <w:szCs w:val="20"/>
              </w:rPr>
              <w:t>2020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center"/>
              <w:rPr>
                <w:b/>
                <w:sz w:val="20"/>
                <w:szCs w:val="20"/>
              </w:rPr>
            </w:pPr>
            <w:r w:rsidRPr="001B4E2B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center"/>
              <w:rPr>
                <w:b/>
                <w:sz w:val="20"/>
                <w:szCs w:val="20"/>
              </w:rPr>
            </w:pPr>
            <w:r w:rsidRPr="001B4E2B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1154" w:type="dxa"/>
            <w:noWrap/>
            <w:vAlign w:val="center"/>
            <w:hideMark/>
          </w:tcPr>
          <w:p w:rsidR="00A377C6" w:rsidRPr="001B4E2B" w:rsidRDefault="00A377C6" w:rsidP="00F72F32">
            <w:pPr>
              <w:jc w:val="center"/>
              <w:rPr>
                <w:b/>
                <w:sz w:val="20"/>
                <w:szCs w:val="20"/>
              </w:rPr>
            </w:pPr>
            <w:r w:rsidRPr="001B4E2B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155" w:type="dxa"/>
            <w:noWrap/>
            <w:vAlign w:val="center"/>
            <w:hideMark/>
          </w:tcPr>
          <w:p w:rsidR="00A377C6" w:rsidRPr="001B4E2B" w:rsidRDefault="00A377C6" w:rsidP="00F72F32">
            <w:pPr>
              <w:jc w:val="center"/>
              <w:rPr>
                <w:b/>
                <w:sz w:val="20"/>
                <w:szCs w:val="20"/>
              </w:rPr>
            </w:pPr>
            <w:r w:rsidRPr="001B4E2B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155" w:type="dxa"/>
            <w:noWrap/>
            <w:vAlign w:val="center"/>
            <w:hideMark/>
          </w:tcPr>
          <w:p w:rsidR="00A377C6" w:rsidRPr="001B4E2B" w:rsidRDefault="00A377C6" w:rsidP="00F72F32">
            <w:pPr>
              <w:jc w:val="center"/>
              <w:rPr>
                <w:b/>
                <w:sz w:val="20"/>
                <w:szCs w:val="20"/>
              </w:rPr>
            </w:pPr>
            <w:r w:rsidRPr="001B4E2B">
              <w:rPr>
                <w:b/>
                <w:sz w:val="20"/>
                <w:szCs w:val="20"/>
              </w:rPr>
              <w:t>2028</w:t>
            </w:r>
          </w:p>
        </w:tc>
      </w:tr>
      <w:tr w:rsidR="00A377C6" w:rsidRPr="001B4E2B" w:rsidTr="00F72F32">
        <w:trPr>
          <w:trHeight w:val="264"/>
        </w:trPr>
        <w:tc>
          <w:tcPr>
            <w:tcW w:w="1699" w:type="dxa"/>
            <w:vAlign w:val="center"/>
            <w:hideMark/>
          </w:tcPr>
          <w:p w:rsidR="00A377C6" w:rsidRPr="001B4E2B" w:rsidRDefault="00A377C6" w:rsidP="00F72F32">
            <w:pPr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Валовой региональный продукт, млн. рублей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728 946,4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773 838,6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811 772,2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836 523,9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892 702,9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955 927,2</w:t>
            </w:r>
          </w:p>
        </w:tc>
        <w:tc>
          <w:tcPr>
            <w:tcW w:w="1154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1 019 864,7</w:t>
            </w:r>
          </w:p>
        </w:tc>
        <w:tc>
          <w:tcPr>
            <w:tcW w:w="1155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1 160 135,2</w:t>
            </w:r>
          </w:p>
        </w:tc>
        <w:tc>
          <w:tcPr>
            <w:tcW w:w="1155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1 407 530,0</w:t>
            </w:r>
          </w:p>
        </w:tc>
      </w:tr>
      <w:tr w:rsidR="00A377C6" w:rsidRPr="001B4E2B" w:rsidTr="00F72F32">
        <w:trPr>
          <w:trHeight w:val="360"/>
        </w:trPr>
        <w:tc>
          <w:tcPr>
            <w:tcW w:w="1699" w:type="dxa"/>
            <w:vAlign w:val="center"/>
            <w:hideMark/>
          </w:tcPr>
          <w:p w:rsidR="00A377C6" w:rsidRPr="001B4E2B" w:rsidRDefault="00A377C6" w:rsidP="00F72F32">
            <w:pPr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Объем отгруженных товаров собственного производства, млн. рублей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490 395,0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554 810,0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565 616,0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567 804,0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617 028,4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667 362,5</w:t>
            </w:r>
          </w:p>
        </w:tc>
        <w:tc>
          <w:tcPr>
            <w:tcW w:w="1154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714 601,1</w:t>
            </w:r>
          </w:p>
        </w:tc>
        <w:tc>
          <w:tcPr>
            <w:tcW w:w="1155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812 094,6</w:t>
            </w:r>
          </w:p>
        </w:tc>
        <w:tc>
          <w:tcPr>
            <w:tcW w:w="1155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987 699,5</w:t>
            </w:r>
          </w:p>
        </w:tc>
      </w:tr>
      <w:tr w:rsidR="00A377C6" w:rsidRPr="001B4E2B" w:rsidTr="00F72F32">
        <w:trPr>
          <w:trHeight w:val="360"/>
        </w:trPr>
        <w:tc>
          <w:tcPr>
            <w:tcW w:w="1699" w:type="dxa"/>
            <w:vAlign w:val="center"/>
            <w:hideMark/>
          </w:tcPr>
          <w:p w:rsidR="00A377C6" w:rsidRPr="001B4E2B" w:rsidRDefault="00A377C6" w:rsidP="00F72F32">
            <w:pPr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Индекс промышленного производства в процентах к предыдущему году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103,2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100,7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100,3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107,1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102,9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103,5</w:t>
            </w:r>
          </w:p>
        </w:tc>
        <w:tc>
          <w:tcPr>
            <w:tcW w:w="1154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103,0</w:t>
            </w:r>
          </w:p>
        </w:tc>
        <w:tc>
          <w:tcPr>
            <w:tcW w:w="1155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103,7</w:t>
            </w:r>
          </w:p>
        </w:tc>
        <w:tc>
          <w:tcPr>
            <w:tcW w:w="1155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104,5</w:t>
            </w:r>
          </w:p>
        </w:tc>
      </w:tr>
      <w:tr w:rsidR="00A377C6" w:rsidRPr="001B4E2B" w:rsidTr="00F72F32">
        <w:trPr>
          <w:trHeight w:val="264"/>
        </w:trPr>
        <w:tc>
          <w:tcPr>
            <w:tcW w:w="1699" w:type="dxa"/>
            <w:vAlign w:val="center"/>
            <w:hideMark/>
          </w:tcPr>
          <w:p w:rsidR="00A377C6" w:rsidRPr="001B4E2B" w:rsidRDefault="00A377C6" w:rsidP="00F72F32">
            <w:pPr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Инвестиции в основной капитал, млн. рублей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145 163,6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154 864,1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162 120,3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167 233,2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173 000,0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182 300,0</w:t>
            </w:r>
          </w:p>
        </w:tc>
        <w:tc>
          <w:tcPr>
            <w:tcW w:w="1154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195 400,0</w:t>
            </w:r>
          </w:p>
        </w:tc>
        <w:tc>
          <w:tcPr>
            <w:tcW w:w="1155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225 925,4</w:t>
            </w:r>
          </w:p>
        </w:tc>
        <w:tc>
          <w:tcPr>
            <w:tcW w:w="1155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280 134,2</w:t>
            </w:r>
          </w:p>
        </w:tc>
      </w:tr>
      <w:tr w:rsidR="00A377C6" w:rsidRPr="001B4E2B" w:rsidTr="00F72F32">
        <w:trPr>
          <w:trHeight w:val="264"/>
        </w:trPr>
        <w:tc>
          <w:tcPr>
            <w:tcW w:w="1699" w:type="dxa"/>
            <w:vAlign w:val="center"/>
            <w:hideMark/>
          </w:tcPr>
          <w:p w:rsidR="00A377C6" w:rsidRPr="001B4E2B" w:rsidRDefault="00A377C6" w:rsidP="00F72F32">
            <w:pPr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Фонд оплаты труда работающих (всего), млн. рублей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197 220,7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214 317,2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236 166,3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250 773,1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265 287,9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284 141,9</w:t>
            </w:r>
          </w:p>
        </w:tc>
        <w:tc>
          <w:tcPr>
            <w:tcW w:w="1154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304 943,9</w:t>
            </w:r>
          </w:p>
        </w:tc>
        <w:tc>
          <w:tcPr>
            <w:tcW w:w="1155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352 187,7</w:t>
            </w:r>
          </w:p>
        </w:tc>
        <w:tc>
          <w:tcPr>
            <w:tcW w:w="1155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435 895,2</w:t>
            </w:r>
          </w:p>
        </w:tc>
      </w:tr>
      <w:tr w:rsidR="00A377C6" w:rsidRPr="001B4E2B" w:rsidTr="00F72F32">
        <w:trPr>
          <w:trHeight w:val="360"/>
        </w:trPr>
        <w:tc>
          <w:tcPr>
            <w:tcW w:w="1699" w:type="dxa"/>
            <w:vAlign w:val="center"/>
            <w:hideMark/>
          </w:tcPr>
          <w:p w:rsidR="00A377C6" w:rsidRPr="001B4E2B" w:rsidRDefault="00A377C6" w:rsidP="00F72F32">
            <w:pPr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Индекс потребительских цен, декабрь к декабрю, в процентах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101,2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104,2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102,5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106,7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104,4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103,8</w:t>
            </w:r>
          </w:p>
        </w:tc>
        <w:tc>
          <w:tcPr>
            <w:tcW w:w="1154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103,8</w:t>
            </w:r>
          </w:p>
        </w:tc>
        <w:tc>
          <w:tcPr>
            <w:tcW w:w="1155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103,5</w:t>
            </w:r>
          </w:p>
        </w:tc>
        <w:tc>
          <w:tcPr>
            <w:tcW w:w="1155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103,2</w:t>
            </w:r>
          </w:p>
        </w:tc>
      </w:tr>
      <w:tr w:rsidR="00A377C6" w:rsidRPr="001B4E2B" w:rsidTr="00F72F32">
        <w:trPr>
          <w:trHeight w:val="360"/>
        </w:trPr>
        <w:tc>
          <w:tcPr>
            <w:tcW w:w="1699" w:type="dxa"/>
            <w:vAlign w:val="center"/>
            <w:hideMark/>
          </w:tcPr>
          <w:p w:rsidR="00A377C6" w:rsidRPr="001B4E2B" w:rsidRDefault="00A377C6" w:rsidP="00F72F32">
            <w:pPr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Численность постоянного населения среднегодовая, тыс. человек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2 471,1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2 451,9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2 431,4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2 408,5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2 390,5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2 378,8</w:t>
            </w:r>
          </w:p>
        </w:tc>
        <w:tc>
          <w:tcPr>
            <w:tcW w:w="1154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2 360,8</w:t>
            </w:r>
          </w:p>
        </w:tc>
        <w:tc>
          <w:tcPr>
            <w:tcW w:w="1155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2 324,0</w:t>
            </w:r>
          </w:p>
        </w:tc>
        <w:tc>
          <w:tcPr>
            <w:tcW w:w="1155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2 269,8</w:t>
            </w:r>
          </w:p>
        </w:tc>
      </w:tr>
      <w:tr w:rsidR="00A377C6" w:rsidRPr="001B4E2B" w:rsidTr="00F72F32">
        <w:trPr>
          <w:trHeight w:val="264"/>
        </w:trPr>
        <w:tc>
          <w:tcPr>
            <w:tcW w:w="1699" w:type="dxa"/>
            <w:vAlign w:val="center"/>
            <w:hideMark/>
          </w:tcPr>
          <w:p w:rsidR="00A377C6" w:rsidRPr="001B4E2B" w:rsidRDefault="00A377C6" w:rsidP="00F72F32">
            <w:pPr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Доля трудоспособного населения, процентов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52,8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51,9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52,0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52,5</w:t>
            </w:r>
          </w:p>
        </w:tc>
        <w:tc>
          <w:tcPr>
            <w:tcW w:w="951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53,0</w:t>
            </w:r>
          </w:p>
        </w:tc>
        <w:tc>
          <w:tcPr>
            <w:tcW w:w="938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53,5</w:t>
            </w:r>
          </w:p>
        </w:tc>
        <w:tc>
          <w:tcPr>
            <w:tcW w:w="1154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54,2</w:t>
            </w:r>
          </w:p>
        </w:tc>
        <w:tc>
          <w:tcPr>
            <w:tcW w:w="1155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54,2</w:t>
            </w:r>
          </w:p>
        </w:tc>
        <w:tc>
          <w:tcPr>
            <w:tcW w:w="1155" w:type="dxa"/>
            <w:noWrap/>
            <w:vAlign w:val="center"/>
            <w:hideMark/>
          </w:tcPr>
          <w:p w:rsidR="00A377C6" w:rsidRPr="001B4E2B" w:rsidRDefault="00A377C6" w:rsidP="00F72F32">
            <w:pPr>
              <w:jc w:val="right"/>
              <w:rPr>
                <w:sz w:val="18"/>
                <w:szCs w:val="18"/>
              </w:rPr>
            </w:pPr>
            <w:r w:rsidRPr="001B4E2B">
              <w:rPr>
                <w:sz w:val="18"/>
                <w:szCs w:val="18"/>
              </w:rPr>
              <w:t>53,1»</w:t>
            </w:r>
          </w:p>
        </w:tc>
      </w:tr>
    </w:tbl>
    <w:p w:rsidR="00A377C6" w:rsidRPr="001B4E2B" w:rsidRDefault="00A377C6" w:rsidP="00A377C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B4E2B">
        <w:rPr>
          <w:sz w:val="28"/>
          <w:szCs w:val="28"/>
        </w:rPr>
        <w:lastRenderedPageBreak/>
        <w:t xml:space="preserve">2.  </w:t>
      </w:r>
      <w:hyperlink r:id="rId13" w:history="1">
        <w:r w:rsidRPr="001B4E2B">
          <w:rPr>
            <w:sz w:val="28"/>
            <w:szCs w:val="28"/>
          </w:rPr>
          <w:t>раздел IV</w:t>
        </w:r>
      </w:hyperlink>
      <w:r w:rsidRPr="001B4E2B">
        <w:rPr>
          <w:sz w:val="28"/>
          <w:szCs w:val="28"/>
        </w:rPr>
        <w:t xml:space="preserve"> изложить в следующей редакции:</w:t>
      </w:r>
    </w:p>
    <w:p w:rsidR="00A377C6" w:rsidRPr="001B4E2B" w:rsidRDefault="00A377C6" w:rsidP="00A377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377C6" w:rsidRPr="001B4E2B" w:rsidRDefault="00A377C6" w:rsidP="00A377C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B4E2B">
        <w:rPr>
          <w:b/>
          <w:sz w:val="28"/>
          <w:szCs w:val="28"/>
        </w:rPr>
        <w:t>«IV. Прогноз основных характеристик и иных показателей</w:t>
      </w:r>
    </w:p>
    <w:p w:rsidR="00A377C6" w:rsidRPr="001B4E2B" w:rsidRDefault="00A377C6" w:rsidP="00A377C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B4E2B">
        <w:rPr>
          <w:b/>
          <w:sz w:val="28"/>
          <w:szCs w:val="28"/>
        </w:rPr>
        <w:t>консолидированного бюджета Саратовской области</w:t>
      </w:r>
    </w:p>
    <w:p w:rsidR="00A377C6" w:rsidRPr="001B4E2B" w:rsidRDefault="00A377C6" w:rsidP="00A377C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B4E2B">
        <w:rPr>
          <w:b/>
          <w:sz w:val="28"/>
          <w:szCs w:val="28"/>
        </w:rPr>
        <w:t>на долгосрочный период 2017-2028 годов</w:t>
      </w:r>
    </w:p>
    <w:p w:rsidR="00A377C6" w:rsidRPr="001B4E2B" w:rsidRDefault="00A377C6" w:rsidP="00A377C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377C6" w:rsidRPr="001B4E2B" w:rsidRDefault="00A377C6" w:rsidP="00A377C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B4E2B">
        <w:rPr>
          <w:sz w:val="28"/>
          <w:szCs w:val="28"/>
        </w:rPr>
        <w:t>Основные характеристики консолидированного бюджета области на долгосрочный период представлены в следующей таблице:</w:t>
      </w:r>
    </w:p>
    <w:p w:rsidR="00A377C6" w:rsidRPr="001B4E2B" w:rsidRDefault="00A377C6" w:rsidP="00A377C6">
      <w:pPr>
        <w:pStyle w:val="ConsPlusNormal"/>
        <w:jc w:val="right"/>
        <w:rPr>
          <w:sz w:val="20"/>
          <w:szCs w:val="20"/>
          <w:lang w:val="en-US"/>
        </w:rPr>
      </w:pPr>
      <w:r w:rsidRPr="001B4E2B">
        <w:rPr>
          <w:sz w:val="20"/>
          <w:szCs w:val="20"/>
        </w:rPr>
        <w:t>(млн. рублей)</w:t>
      </w:r>
    </w:p>
    <w:tbl>
      <w:tblPr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70"/>
        <w:gridCol w:w="966"/>
        <w:gridCol w:w="966"/>
        <w:gridCol w:w="966"/>
        <w:gridCol w:w="1066"/>
        <w:gridCol w:w="1058"/>
        <w:gridCol w:w="1134"/>
        <w:gridCol w:w="1134"/>
        <w:gridCol w:w="514"/>
      </w:tblGrid>
      <w:tr w:rsidR="00A377C6" w:rsidRPr="001B4E2B" w:rsidTr="00F72F32">
        <w:trPr>
          <w:gridAfter w:val="1"/>
          <w:wAfter w:w="514" w:type="dxa"/>
        </w:trPr>
        <w:tc>
          <w:tcPr>
            <w:tcW w:w="1587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Показатели</w:t>
            </w:r>
          </w:p>
        </w:tc>
        <w:tc>
          <w:tcPr>
            <w:tcW w:w="87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2017 год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2018 год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2019 год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2020 год</w:t>
            </w:r>
          </w:p>
        </w:tc>
        <w:tc>
          <w:tcPr>
            <w:tcW w:w="10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2021 год</w:t>
            </w:r>
          </w:p>
        </w:tc>
        <w:tc>
          <w:tcPr>
            <w:tcW w:w="10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  <w:lang w:val="en-US"/>
              </w:rPr>
              <w:t xml:space="preserve">2022 </w:t>
            </w:r>
            <w:r w:rsidRPr="001B4E2B">
              <w:rPr>
                <w:sz w:val="20"/>
              </w:rPr>
              <w:t>год</w:t>
            </w:r>
          </w:p>
        </w:tc>
        <w:tc>
          <w:tcPr>
            <w:tcW w:w="113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2025 год</w:t>
            </w:r>
          </w:p>
        </w:tc>
        <w:tc>
          <w:tcPr>
            <w:tcW w:w="113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2028 год</w:t>
            </w:r>
          </w:p>
        </w:tc>
      </w:tr>
      <w:tr w:rsidR="00A377C6" w:rsidRPr="001B4E2B" w:rsidTr="00F72F32">
        <w:trPr>
          <w:gridAfter w:val="1"/>
          <w:wAfter w:w="514" w:type="dxa"/>
        </w:trPr>
        <w:tc>
          <w:tcPr>
            <w:tcW w:w="9747" w:type="dxa"/>
            <w:gridSpan w:val="9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lang w:val="en-US"/>
              </w:rPr>
            </w:pPr>
            <w:r w:rsidRPr="001B4E2B">
              <w:rPr>
                <w:sz w:val="20"/>
              </w:rPr>
              <w:t>Доходы</w:t>
            </w:r>
          </w:p>
        </w:tc>
      </w:tr>
      <w:tr w:rsidR="00A377C6" w:rsidRPr="001B4E2B" w:rsidTr="00F72F32">
        <w:trPr>
          <w:gridAfter w:val="1"/>
          <w:wAfter w:w="514" w:type="dxa"/>
        </w:trPr>
        <w:tc>
          <w:tcPr>
            <w:tcW w:w="1587" w:type="dxa"/>
          </w:tcPr>
          <w:p w:rsidR="00A377C6" w:rsidRPr="001B4E2B" w:rsidRDefault="00A377C6" w:rsidP="00F72F32">
            <w:pPr>
              <w:pStyle w:val="ConsPlusNormal"/>
              <w:rPr>
                <w:sz w:val="20"/>
              </w:rPr>
            </w:pPr>
            <w:r w:rsidRPr="001B4E2B">
              <w:rPr>
                <w:sz w:val="20"/>
              </w:rPr>
              <w:t>Налоговые и неналоговые доходы</w:t>
            </w:r>
          </w:p>
        </w:tc>
        <w:tc>
          <w:tcPr>
            <w:tcW w:w="87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76609,1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84413,5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86039,7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85924,8</w:t>
            </w:r>
          </w:p>
        </w:tc>
        <w:tc>
          <w:tcPr>
            <w:tcW w:w="10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88862,4</w:t>
            </w:r>
          </w:p>
        </w:tc>
        <w:tc>
          <w:tcPr>
            <w:tcW w:w="10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101005,7</w:t>
            </w:r>
          </w:p>
        </w:tc>
        <w:tc>
          <w:tcPr>
            <w:tcW w:w="113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110684,6</w:t>
            </w:r>
          </w:p>
        </w:tc>
        <w:tc>
          <w:tcPr>
            <w:tcW w:w="113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129123,2</w:t>
            </w:r>
          </w:p>
        </w:tc>
      </w:tr>
      <w:tr w:rsidR="00A377C6" w:rsidRPr="001B4E2B" w:rsidTr="00F72F32">
        <w:trPr>
          <w:gridAfter w:val="1"/>
          <w:wAfter w:w="514" w:type="dxa"/>
        </w:trPr>
        <w:tc>
          <w:tcPr>
            <w:tcW w:w="1587" w:type="dxa"/>
          </w:tcPr>
          <w:p w:rsidR="00A377C6" w:rsidRPr="001B4E2B" w:rsidRDefault="00A377C6" w:rsidP="00F72F32">
            <w:pPr>
              <w:pStyle w:val="ConsPlusNormal"/>
              <w:rPr>
                <w:sz w:val="20"/>
              </w:rPr>
            </w:pPr>
            <w:r w:rsidRPr="001B4E2B">
              <w:rPr>
                <w:sz w:val="20"/>
              </w:rPr>
              <w:t>Безвозмездные поступления</w:t>
            </w:r>
          </w:p>
        </w:tc>
        <w:tc>
          <w:tcPr>
            <w:tcW w:w="87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23113,2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26153,5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35222,3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60516,0</w:t>
            </w:r>
          </w:p>
        </w:tc>
        <w:tc>
          <w:tcPr>
            <w:tcW w:w="10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41749,2</w:t>
            </w:r>
          </w:p>
        </w:tc>
        <w:tc>
          <w:tcPr>
            <w:tcW w:w="10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11806,3</w:t>
            </w:r>
          </w:p>
        </w:tc>
        <w:tc>
          <w:tcPr>
            <w:tcW w:w="113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14064,9</w:t>
            </w:r>
          </w:p>
        </w:tc>
        <w:tc>
          <w:tcPr>
            <w:tcW w:w="113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15488,8</w:t>
            </w:r>
          </w:p>
        </w:tc>
      </w:tr>
      <w:tr w:rsidR="00A377C6" w:rsidRPr="001B4E2B" w:rsidTr="00F72F32">
        <w:trPr>
          <w:gridAfter w:val="1"/>
          <w:wAfter w:w="514" w:type="dxa"/>
        </w:trPr>
        <w:tc>
          <w:tcPr>
            <w:tcW w:w="1587" w:type="dxa"/>
          </w:tcPr>
          <w:p w:rsidR="00A377C6" w:rsidRPr="001B4E2B" w:rsidRDefault="00A377C6" w:rsidP="00F72F32">
            <w:pPr>
              <w:pStyle w:val="ConsPlusNormal"/>
              <w:rPr>
                <w:sz w:val="20"/>
              </w:rPr>
            </w:pPr>
            <w:r w:rsidRPr="001B4E2B">
              <w:rPr>
                <w:sz w:val="20"/>
              </w:rPr>
              <w:t>нецелевые поступления</w:t>
            </w:r>
          </w:p>
        </w:tc>
        <w:tc>
          <w:tcPr>
            <w:tcW w:w="87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8999,7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12028,8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15409,2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23179,2</w:t>
            </w:r>
          </w:p>
        </w:tc>
        <w:tc>
          <w:tcPr>
            <w:tcW w:w="10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11806,3</w:t>
            </w:r>
          </w:p>
        </w:tc>
        <w:tc>
          <w:tcPr>
            <w:tcW w:w="10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11806,3</w:t>
            </w:r>
          </w:p>
        </w:tc>
        <w:tc>
          <w:tcPr>
            <w:tcW w:w="113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7443,9</w:t>
            </w:r>
          </w:p>
        </w:tc>
        <w:tc>
          <w:tcPr>
            <w:tcW w:w="113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8197,6</w:t>
            </w:r>
          </w:p>
        </w:tc>
      </w:tr>
      <w:tr w:rsidR="00A377C6" w:rsidRPr="001B4E2B" w:rsidTr="00F72F32">
        <w:trPr>
          <w:gridAfter w:val="1"/>
          <w:wAfter w:w="514" w:type="dxa"/>
        </w:trPr>
        <w:tc>
          <w:tcPr>
            <w:tcW w:w="1587" w:type="dxa"/>
          </w:tcPr>
          <w:p w:rsidR="00A377C6" w:rsidRPr="001B4E2B" w:rsidRDefault="00A377C6" w:rsidP="00F72F32">
            <w:pPr>
              <w:pStyle w:val="ConsPlusNormal"/>
              <w:rPr>
                <w:sz w:val="20"/>
              </w:rPr>
            </w:pPr>
            <w:r w:rsidRPr="001B4E2B">
              <w:rPr>
                <w:sz w:val="20"/>
              </w:rPr>
              <w:t>целевые поступления</w:t>
            </w:r>
          </w:p>
        </w:tc>
        <w:tc>
          <w:tcPr>
            <w:tcW w:w="87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14113,5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14124,7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19813,1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37336,8</w:t>
            </w:r>
          </w:p>
        </w:tc>
        <w:tc>
          <w:tcPr>
            <w:tcW w:w="10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29942,9</w:t>
            </w:r>
          </w:p>
        </w:tc>
        <w:tc>
          <w:tcPr>
            <w:tcW w:w="10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6621,0</w:t>
            </w:r>
          </w:p>
        </w:tc>
        <w:tc>
          <w:tcPr>
            <w:tcW w:w="113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7291,2</w:t>
            </w:r>
          </w:p>
        </w:tc>
      </w:tr>
      <w:tr w:rsidR="00A377C6" w:rsidRPr="001B4E2B" w:rsidTr="00F72F32">
        <w:trPr>
          <w:gridAfter w:val="1"/>
          <w:wAfter w:w="514" w:type="dxa"/>
        </w:trPr>
        <w:tc>
          <w:tcPr>
            <w:tcW w:w="1587" w:type="dxa"/>
          </w:tcPr>
          <w:p w:rsidR="00A377C6" w:rsidRPr="001B4E2B" w:rsidRDefault="00A377C6" w:rsidP="00F72F32">
            <w:pPr>
              <w:pStyle w:val="ConsPlusNormal"/>
              <w:rPr>
                <w:sz w:val="20"/>
              </w:rPr>
            </w:pPr>
            <w:r w:rsidRPr="001B4E2B">
              <w:rPr>
                <w:sz w:val="20"/>
              </w:rPr>
              <w:t>Доходы - всего:</w:t>
            </w:r>
          </w:p>
        </w:tc>
        <w:tc>
          <w:tcPr>
            <w:tcW w:w="87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99722,3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110567,0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121262,0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146440,8</w:t>
            </w:r>
          </w:p>
        </w:tc>
        <w:tc>
          <w:tcPr>
            <w:tcW w:w="10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130611,6</w:t>
            </w:r>
          </w:p>
        </w:tc>
        <w:tc>
          <w:tcPr>
            <w:tcW w:w="10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112812,0</w:t>
            </w:r>
          </w:p>
        </w:tc>
        <w:tc>
          <w:tcPr>
            <w:tcW w:w="113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124749,5</w:t>
            </w:r>
          </w:p>
        </w:tc>
        <w:tc>
          <w:tcPr>
            <w:tcW w:w="113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144612,0</w:t>
            </w:r>
          </w:p>
        </w:tc>
      </w:tr>
      <w:tr w:rsidR="00A377C6" w:rsidRPr="001B4E2B" w:rsidTr="00F72F32">
        <w:trPr>
          <w:gridAfter w:val="1"/>
          <w:wAfter w:w="514" w:type="dxa"/>
        </w:trPr>
        <w:tc>
          <w:tcPr>
            <w:tcW w:w="9747" w:type="dxa"/>
            <w:gridSpan w:val="9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Расходы</w:t>
            </w:r>
          </w:p>
        </w:tc>
      </w:tr>
      <w:tr w:rsidR="00A377C6" w:rsidRPr="001B4E2B" w:rsidTr="00F72F32">
        <w:trPr>
          <w:gridAfter w:val="1"/>
          <w:wAfter w:w="514" w:type="dxa"/>
        </w:trPr>
        <w:tc>
          <w:tcPr>
            <w:tcW w:w="1587" w:type="dxa"/>
          </w:tcPr>
          <w:p w:rsidR="00A377C6" w:rsidRPr="001B4E2B" w:rsidRDefault="00A377C6" w:rsidP="00F72F32">
            <w:pPr>
              <w:pStyle w:val="ConsPlusNormal"/>
              <w:rPr>
                <w:sz w:val="20"/>
              </w:rPr>
            </w:pPr>
            <w:r w:rsidRPr="001B4E2B">
              <w:rPr>
                <w:sz w:val="20"/>
              </w:rPr>
              <w:t>Расходы за счет собственных средств</w:t>
            </w:r>
          </w:p>
        </w:tc>
        <w:tc>
          <w:tcPr>
            <w:tcW w:w="87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84874,0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91116,9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102285,3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112576,3</w:t>
            </w:r>
          </w:p>
        </w:tc>
        <w:tc>
          <w:tcPr>
            <w:tcW w:w="10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111029,6</w:t>
            </w:r>
          </w:p>
        </w:tc>
        <w:tc>
          <w:tcPr>
            <w:tcW w:w="10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120853,8</w:t>
            </w:r>
          </w:p>
        </w:tc>
        <w:tc>
          <w:tcPr>
            <w:tcW w:w="113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116315,3</w:t>
            </w:r>
          </w:p>
        </w:tc>
        <w:tc>
          <w:tcPr>
            <w:tcW w:w="113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135767,5</w:t>
            </w:r>
          </w:p>
        </w:tc>
      </w:tr>
      <w:tr w:rsidR="00A377C6" w:rsidRPr="001B4E2B" w:rsidTr="00F72F32">
        <w:trPr>
          <w:gridAfter w:val="1"/>
          <w:wAfter w:w="514" w:type="dxa"/>
        </w:trPr>
        <w:tc>
          <w:tcPr>
            <w:tcW w:w="1587" w:type="dxa"/>
          </w:tcPr>
          <w:p w:rsidR="00A377C6" w:rsidRPr="001B4E2B" w:rsidRDefault="00A377C6" w:rsidP="00F72F32">
            <w:pPr>
              <w:pStyle w:val="ConsPlusNormal"/>
              <w:rPr>
                <w:sz w:val="20"/>
              </w:rPr>
            </w:pPr>
            <w:r w:rsidRPr="001B4E2B">
              <w:rPr>
                <w:sz w:val="20"/>
              </w:rPr>
              <w:t>Расходы за счет целевых поступлений</w:t>
            </w:r>
          </w:p>
        </w:tc>
        <w:tc>
          <w:tcPr>
            <w:tcW w:w="87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14113,5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14124,7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19813,1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37336,8</w:t>
            </w:r>
          </w:p>
        </w:tc>
        <w:tc>
          <w:tcPr>
            <w:tcW w:w="10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29942,9</w:t>
            </w:r>
          </w:p>
        </w:tc>
        <w:tc>
          <w:tcPr>
            <w:tcW w:w="10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6621,0</w:t>
            </w:r>
          </w:p>
        </w:tc>
        <w:tc>
          <w:tcPr>
            <w:tcW w:w="113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7291,2</w:t>
            </w:r>
          </w:p>
        </w:tc>
      </w:tr>
      <w:tr w:rsidR="00A377C6" w:rsidRPr="001B4E2B" w:rsidTr="00F72F32">
        <w:trPr>
          <w:gridAfter w:val="1"/>
          <w:wAfter w:w="514" w:type="dxa"/>
        </w:trPr>
        <w:tc>
          <w:tcPr>
            <w:tcW w:w="1587" w:type="dxa"/>
          </w:tcPr>
          <w:p w:rsidR="00A377C6" w:rsidRPr="001B4E2B" w:rsidRDefault="00A377C6" w:rsidP="00F72F32">
            <w:pPr>
              <w:pStyle w:val="ConsPlusNormal"/>
              <w:rPr>
                <w:sz w:val="20"/>
              </w:rPr>
            </w:pPr>
            <w:r w:rsidRPr="001B4E2B">
              <w:rPr>
                <w:sz w:val="20"/>
              </w:rPr>
              <w:t>Расходы - всего:</w:t>
            </w:r>
          </w:p>
        </w:tc>
        <w:tc>
          <w:tcPr>
            <w:tcW w:w="87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98987,5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105241,6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122098,4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149913,1</w:t>
            </w:r>
          </w:p>
        </w:tc>
        <w:tc>
          <w:tcPr>
            <w:tcW w:w="10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140972,5</w:t>
            </w:r>
          </w:p>
        </w:tc>
        <w:tc>
          <w:tcPr>
            <w:tcW w:w="10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120853,8</w:t>
            </w:r>
          </w:p>
        </w:tc>
        <w:tc>
          <w:tcPr>
            <w:tcW w:w="113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122936,3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143058,7</w:t>
            </w:r>
          </w:p>
        </w:tc>
      </w:tr>
      <w:tr w:rsidR="00A377C6" w:rsidRPr="001B4E2B" w:rsidTr="00F72F32">
        <w:tc>
          <w:tcPr>
            <w:tcW w:w="1587" w:type="dxa"/>
          </w:tcPr>
          <w:p w:rsidR="00A377C6" w:rsidRPr="001B4E2B" w:rsidRDefault="00A377C6" w:rsidP="00F72F32">
            <w:pPr>
              <w:pStyle w:val="ConsPlusNormal"/>
              <w:rPr>
                <w:sz w:val="20"/>
              </w:rPr>
            </w:pPr>
            <w:r w:rsidRPr="001B4E2B">
              <w:rPr>
                <w:sz w:val="20"/>
              </w:rPr>
              <w:t>Дефицит</w:t>
            </w:r>
            <w:proofErr w:type="gramStart"/>
            <w:r w:rsidRPr="001B4E2B">
              <w:rPr>
                <w:sz w:val="20"/>
              </w:rPr>
              <w:t xml:space="preserve"> (-)/</w:t>
            </w:r>
            <w:proofErr w:type="gramEnd"/>
            <w:r w:rsidRPr="001B4E2B">
              <w:rPr>
                <w:sz w:val="20"/>
              </w:rPr>
              <w:t>профицит (+)</w:t>
            </w:r>
          </w:p>
        </w:tc>
        <w:tc>
          <w:tcPr>
            <w:tcW w:w="87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734,8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5325,4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-836,4</w:t>
            </w:r>
          </w:p>
        </w:tc>
        <w:tc>
          <w:tcPr>
            <w:tcW w:w="9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-3472,3</w:t>
            </w:r>
          </w:p>
        </w:tc>
        <w:tc>
          <w:tcPr>
            <w:tcW w:w="1066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-10360,9</w:t>
            </w:r>
          </w:p>
        </w:tc>
        <w:tc>
          <w:tcPr>
            <w:tcW w:w="10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-8041,8</w:t>
            </w:r>
          </w:p>
        </w:tc>
        <w:tc>
          <w:tcPr>
            <w:tcW w:w="113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1813,2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1553,3</w:t>
            </w:r>
          </w:p>
        </w:tc>
        <w:tc>
          <w:tcPr>
            <w:tcW w:w="5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77C6" w:rsidRPr="001B4E2B" w:rsidRDefault="00A377C6" w:rsidP="00F72F32">
            <w:pPr>
              <w:pStyle w:val="ConsPlusNormal"/>
              <w:jc w:val="right"/>
              <w:rPr>
                <w:sz w:val="20"/>
              </w:rPr>
            </w:pPr>
            <w:r w:rsidRPr="001B4E2B">
              <w:rPr>
                <w:sz w:val="20"/>
              </w:rPr>
              <w:t>»;</w:t>
            </w:r>
          </w:p>
        </w:tc>
      </w:tr>
    </w:tbl>
    <w:p w:rsidR="00A377C6" w:rsidRPr="001B4E2B" w:rsidRDefault="00A377C6" w:rsidP="00A377C6">
      <w:pPr>
        <w:pStyle w:val="ConsPlusNormal"/>
        <w:jc w:val="center"/>
        <w:outlineLvl w:val="1"/>
        <w:rPr>
          <w:strike/>
          <w:lang w:val="en-US"/>
        </w:rPr>
      </w:pPr>
    </w:p>
    <w:p w:rsidR="00A377C6" w:rsidRPr="001B4E2B" w:rsidRDefault="00A377C6" w:rsidP="00A377C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1B4E2B">
        <w:rPr>
          <w:sz w:val="28"/>
          <w:szCs w:val="28"/>
        </w:rPr>
        <w:t>3.</w:t>
      </w:r>
      <w:r w:rsidRPr="001B4E2B">
        <w:rPr>
          <w:szCs w:val="28"/>
        </w:rPr>
        <w:t xml:space="preserve"> </w:t>
      </w:r>
      <w:r w:rsidRPr="001B4E2B">
        <w:rPr>
          <w:sz w:val="28"/>
          <w:szCs w:val="28"/>
        </w:rPr>
        <w:t xml:space="preserve">в </w:t>
      </w:r>
      <w:hyperlink r:id="rId14" w:history="1">
        <w:r w:rsidRPr="001B4E2B">
          <w:rPr>
            <w:sz w:val="28"/>
            <w:szCs w:val="28"/>
          </w:rPr>
          <w:t>разделе V</w:t>
        </w:r>
      </w:hyperlink>
      <w:r w:rsidRPr="001B4E2B">
        <w:rPr>
          <w:sz w:val="28"/>
          <w:szCs w:val="28"/>
        </w:rPr>
        <w:t>:</w:t>
      </w:r>
    </w:p>
    <w:p w:rsidR="00A377C6" w:rsidRPr="001B4E2B" w:rsidRDefault="00A377C6" w:rsidP="00A377C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hyperlink r:id="rId15" w:history="1">
        <w:r w:rsidRPr="001B4E2B">
          <w:rPr>
            <w:sz w:val="28"/>
            <w:szCs w:val="28"/>
          </w:rPr>
          <w:t>таблицу части первой</w:t>
        </w:r>
      </w:hyperlink>
      <w:r w:rsidRPr="001B4E2B">
        <w:rPr>
          <w:sz w:val="28"/>
          <w:szCs w:val="28"/>
        </w:rPr>
        <w:t xml:space="preserve">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8"/>
        <w:gridCol w:w="934"/>
        <w:gridCol w:w="934"/>
        <w:gridCol w:w="1024"/>
        <w:gridCol w:w="1024"/>
        <w:gridCol w:w="1024"/>
        <w:gridCol w:w="935"/>
        <w:gridCol w:w="1024"/>
        <w:gridCol w:w="1024"/>
      </w:tblGrid>
      <w:tr w:rsidR="00A377C6" w:rsidRPr="001B4E2B" w:rsidTr="00F72F32">
        <w:tc>
          <w:tcPr>
            <w:tcW w:w="2943" w:type="dxa"/>
            <w:vAlign w:val="center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Показатели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2017 год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2018 год</w:t>
            </w:r>
          </w:p>
        </w:tc>
        <w:tc>
          <w:tcPr>
            <w:tcW w:w="1481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2019 год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2020 год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2021 год</w:t>
            </w:r>
          </w:p>
        </w:tc>
        <w:tc>
          <w:tcPr>
            <w:tcW w:w="1481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2022 год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2025 год</w:t>
            </w:r>
          </w:p>
        </w:tc>
        <w:tc>
          <w:tcPr>
            <w:tcW w:w="1481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2028 год</w:t>
            </w:r>
          </w:p>
        </w:tc>
      </w:tr>
      <w:tr w:rsidR="00A377C6" w:rsidRPr="001B4E2B" w:rsidTr="00F72F32">
        <w:tc>
          <w:tcPr>
            <w:tcW w:w="2943" w:type="dxa"/>
          </w:tcPr>
          <w:p w:rsidR="00A377C6" w:rsidRPr="001B4E2B" w:rsidRDefault="00A377C6" w:rsidP="00F72F32">
            <w:pPr>
              <w:pStyle w:val="ConsPlusNormal"/>
              <w:rPr>
                <w:sz w:val="20"/>
              </w:rPr>
            </w:pPr>
            <w:r w:rsidRPr="001B4E2B">
              <w:rPr>
                <w:sz w:val="20"/>
              </w:rPr>
              <w:t>Доходы - всего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83567,5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93854,1</w:t>
            </w:r>
          </w:p>
        </w:tc>
        <w:tc>
          <w:tcPr>
            <w:tcW w:w="1481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104015,0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128363,2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110777,6</w:t>
            </w:r>
          </w:p>
        </w:tc>
        <w:tc>
          <w:tcPr>
            <w:tcW w:w="1481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90823,7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102085,5</w:t>
            </w:r>
          </w:p>
        </w:tc>
        <w:tc>
          <w:tcPr>
            <w:tcW w:w="1481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118233,4</w:t>
            </w:r>
          </w:p>
        </w:tc>
      </w:tr>
      <w:tr w:rsidR="00A377C6" w:rsidRPr="001B4E2B" w:rsidTr="00F72F32">
        <w:tc>
          <w:tcPr>
            <w:tcW w:w="2943" w:type="dxa"/>
          </w:tcPr>
          <w:p w:rsidR="00A377C6" w:rsidRPr="001B4E2B" w:rsidRDefault="00A377C6" w:rsidP="00F72F32">
            <w:pPr>
              <w:pStyle w:val="ConsPlusNormal"/>
              <w:rPr>
                <w:sz w:val="20"/>
              </w:rPr>
            </w:pPr>
            <w:r w:rsidRPr="001B4E2B">
              <w:rPr>
                <w:sz w:val="20"/>
              </w:rPr>
              <w:t>налоговые и неналоговые доходы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60415,4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67660,8</w:t>
            </w:r>
          </w:p>
        </w:tc>
        <w:tc>
          <w:tcPr>
            <w:tcW w:w="1481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68670,9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67804,6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69028,4</w:t>
            </w:r>
          </w:p>
        </w:tc>
        <w:tc>
          <w:tcPr>
            <w:tcW w:w="1481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79017,4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88020,6</w:t>
            </w:r>
          </w:p>
        </w:tc>
        <w:tc>
          <w:tcPr>
            <w:tcW w:w="1481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102744,6</w:t>
            </w:r>
          </w:p>
        </w:tc>
      </w:tr>
      <w:tr w:rsidR="00A377C6" w:rsidRPr="001B4E2B" w:rsidTr="00F72F32">
        <w:tc>
          <w:tcPr>
            <w:tcW w:w="2943" w:type="dxa"/>
          </w:tcPr>
          <w:p w:rsidR="00A377C6" w:rsidRPr="001B4E2B" w:rsidRDefault="00A377C6" w:rsidP="00F72F32">
            <w:pPr>
              <w:pStyle w:val="ConsPlusNormal"/>
              <w:rPr>
                <w:sz w:val="20"/>
              </w:rPr>
            </w:pPr>
            <w:r w:rsidRPr="001B4E2B">
              <w:rPr>
                <w:sz w:val="20"/>
              </w:rPr>
              <w:t>безвозмездные поступления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23152,1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26193,3</w:t>
            </w:r>
          </w:p>
        </w:tc>
        <w:tc>
          <w:tcPr>
            <w:tcW w:w="1481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35344,1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60558,6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41749,2</w:t>
            </w:r>
          </w:p>
        </w:tc>
        <w:tc>
          <w:tcPr>
            <w:tcW w:w="1481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11806,3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14064,9</w:t>
            </w:r>
          </w:p>
        </w:tc>
        <w:tc>
          <w:tcPr>
            <w:tcW w:w="1481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15488,8</w:t>
            </w:r>
          </w:p>
        </w:tc>
      </w:tr>
      <w:tr w:rsidR="00A377C6" w:rsidRPr="001B4E2B" w:rsidTr="00F72F32">
        <w:tc>
          <w:tcPr>
            <w:tcW w:w="2943" w:type="dxa"/>
          </w:tcPr>
          <w:p w:rsidR="00A377C6" w:rsidRPr="001B4E2B" w:rsidRDefault="00A377C6" w:rsidP="00F72F32">
            <w:pPr>
              <w:pStyle w:val="ConsPlusNormal"/>
              <w:rPr>
                <w:sz w:val="20"/>
              </w:rPr>
            </w:pPr>
            <w:r w:rsidRPr="001B4E2B">
              <w:rPr>
                <w:sz w:val="20"/>
              </w:rPr>
              <w:t>Расходы - всего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81180,7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88203,8</w:t>
            </w:r>
          </w:p>
        </w:tc>
        <w:tc>
          <w:tcPr>
            <w:tcW w:w="1481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104124,6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132414,0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121131,9</w:t>
            </w:r>
          </w:p>
        </w:tc>
        <w:tc>
          <w:tcPr>
            <w:tcW w:w="1481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98865,5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100635,6</w:t>
            </w:r>
          </w:p>
        </w:tc>
        <w:tc>
          <w:tcPr>
            <w:tcW w:w="1481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116833,6</w:t>
            </w:r>
          </w:p>
        </w:tc>
      </w:tr>
      <w:tr w:rsidR="00A377C6" w:rsidRPr="001B4E2B" w:rsidTr="00F72F32">
        <w:tc>
          <w:tcPr>
            <w:tcW w:w="2943" w:type="dxa"/>
          </w:tcPr>
          <w:p w:rsidR="00A377C6" w:rsidRPr="001B4E2B" w:rsidRDefault="00A377C6" w:rsidP="00F72F32">
            <w:pPr>
              <w:pStyle w:val="ConsPlusNormal"/>
              <w:rPr>
                <w:sz w:val="20"/>
              </w:rPr>
            </w:pPr>
            <w:r w:rsidRPr="001B4E2B">
              <w:rPr>
                <w:sz w:val="20"/>
              </w:rPr>
              <w:t>Дефицит</w:t>
            </w:r>
            <w:proofErr w:type="gramStart"/>
            <w:r w:rsidRPr="001B4E2B">
              <w:rPr>
                <w:sz w:val="20"/>
              </w:rPr>
              <w:t xml:space="preserve"> (-)/</w:t>
            </w:r>
            <w:proofErr w:type="gramEnd"/>
            <w:r w:rsidRPr="001B4E2B">
              <w:rPr>
                <w:sz w:val="20"/>
              </w:rPr>
              <w:t>профицит (+)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2386,8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5650,3</w:t>
            </w:r>
          </w:p>
        </w:tc>
        <w:tc>
          <w:tcPr>
            <w:tcW w:w="1481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-109,6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-4050,8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-10354,3</w:t>
            </w:r>
          </w:p>
        </w:tc>
        <w:tc>
          <w:tcPr>
            <w:tcW w:w="1481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-8041,8</w:t>
            </w:r>
          </w:p>
        </w:tc>
        <w:tc>
          <w:tcPr>
            <w:tcW w:w="1480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1449,9</w:t>
            </w:r>
          </w:p>
        </w:tc>
        <w:tc>
          <w:tcPr>
            <w:tcW w:w="1481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1399,8</w:t>
            </w:r>
          </w:p>
        </w:tc>
      </w:tr>
    </w:tbl>
    <w:p w:rsidR="00A377C6" w:rsidRPr="001B4E2B" w:rsidRDefault="00A377C6" w:rsidP="00A377C6">
      <w:pPr>
        <w:pStyle w:val="ConsPlusNormal"/>
        <w:jc w:val="center"/>
        <w:outlineLvl w:val="1"/>
        <w:rPr>
          <w:strike/>
          <w:lang w:val="en-US"/>
        </w:rPr>
      </w:pPr>
    </w:p>
    <w:p w:rsidR="00A377C6" w:rsidRPr="001B4E2B" w:rsidRDefault="00A377C6" w:rsidP="00A377C6">
      <w:pPr>
        <w:pStyle w:val="afa"/>
        <w:rPr>
          <w:szCs w:val="28"/>
        </w:rPr>
      </w:pPr>
      <w:hyperlink r:id="rId16" w:history="1">
        <w:r w:rsidRPr="001B4E2B">
          <w:rPr>
            <w:szCs w:val="28"/>
          </w:rPr>
          <w:t>таблицу части второй</w:t>
        </w:r>
      </w:hyperlink>
      <w:r w:rsidRPr="001B4E2B">
        <w:rPr>
          <w:szCs w:val="28"/>
        </w:rPr>
        <w:t xml:space="preserve">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928"/>
        <w:gridCol w:w="929"/>
        <w:gridCol w:w="929"/>
        <w:gridCol w:w="929"/>
        <w:gridCol w:w="929"/>
        <w:gridCol w:w="929"/>
        <w:gridCol w:w="929"/>
        <w:gridCol w:w="929"/>
      </w:tblGrid>
      <w:tr w:rsidR="00A377C6" w:rsidRPr="001B4E2B" w:rsidTr="00F72F32">
        <w:trPr>
          <w:tblHeader/>
        </w:trPr>
        <w:tc>
          <w:tcPr>
            <w:tcW w:w="2047" w:type="dxa"/>
            <w:vAlign w:val="center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Показатели</w:t>
            </w:r>
          </w:p>
        </w:tc>
        <w:tc>
          <w:tcPr>
            <w:tcW w:w="92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2017 год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2018 год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2019 год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2020 год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2021 год</w:t>
            </w:r>
          </w:p>
        </w:tc>
        <w:tc>
          <w:tcPr>
            <w:tcW w:w="929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2022 год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2025 год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2028 год</w:t>
            </w:r>
          </w:p>
        </w:tc>
      </w:tr>
      <w:tr w:rsidR="00A377C6" w:rsidRPr="001B4E2B" w:rsidTr="00F72F32">
        <w:trPr>
          <w:trHeight w:val="21"/>
        </w:trPr>
        <w:tc>
          <w:tcPr>
            <w:tcW w:w="2047" w:type="dxa"/>
          </w:tcPr>
          <w:p w:rsidR="00A377C6" w:rsidRPr="001B4E2B" w:rsidRDefault="00A377C6" w:rsidP="00F72F32">
            <w:pPr>
              <w:pStyle w:val="ConsPlusNormal"/>
              <w:rPr>
                <w:sz w:val="20"/>
              </w:rPr>
            </w:pPr>
            <w:r w:rsidRPr="001B4E2B">
              <w:rPr>
                <w:sz w:val="20"/>
              </w:rPr>
              <w:t>Налоговые и неналоговые доходы</w:t>
            </w:r>
          </w:p>
        </w:tc>
        <w:tc>
          <w:tcPr>
            <w:tcW w:w="92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60415,4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67660,8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68670,9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67804,6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69028,4</w:t>
            </w:r>
          </w:p>
        </w:tc>
        <w:tc>
          <w:tcPr>
            <w:tcW w:w="929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79017,4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88020,6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102744,6</w:t>
            </w:r>
          </w:p>
        </w:tc>
      </w:tr>
      <w:tr w:rsidR="00A377C6" w:rsidRPr="001B4E2B" w:rsidTr="00F72F32">
        <w:trPr>
          <w:trHeight w:val="21"/>
        </w:trPr>
        <w:tc>
          <w:tcPr>
            <w:tcW w:w="2047" w:type="dxa"/>
          </w:tcPr>
          <w:p w:rsidR="00A377C6" w:rsidRPr="001B4E2B" w:rsidRDefault="00A377C6" w:rsidP="00F72F32">
            <w:pPr>
              <w:pStyle w:val="ConsPlusNormal"/>
              <w:rPr>
                <w:sz w:val="20"/>
              </w:rPr>
            </w:pPr>
            <w:r w:rsidRPr="001B4E2B">
              <w:rPr>
                <w:sz w:val="20"/>
              </w:rPr>
              <w:t>налоговые доходы</w:t>
            </w:r>
          </w:p>
        </w:tc>
        <w:tc>
          <w:tcPr>
            <w:tcW w:w="92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58993,9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66193,0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67236,0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66458,2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67788,8</w:t>
            </w:r>
          </w:p>
        </w:tc>
        <w:tc>
          <w:tcPr>
            <w:tcW w:w="929" w:type="dxa"/>
            <w:shd w:val="clear" w:color="auto" w:fill="auto"/>
            <w:vAlign w:val="bottom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77774,8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86619,7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101341,7</w:t>
            </w:r>
          </w:p>
        </w:tc>
      </w:tr>
      <w:tr w:rsidR="00A377C6" w:rsidRPr="001B4E2B" w:rsidTr="00F72F32">
        <w:trPr>
          <w:trHeight w:val="21"/>
        </w:trPr>
        <w:tc>
          <w:tcPr>
            <w:tcW w:w="2047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  <w:r w:rsidRPr="001B4E2B">
              <w:rPr>
                <w:sz w:val="20"/>
              </w:rPr>
              <w:lastRenderedPageBreak/>
              <w:t>в том числе:</w:t>
            </w:r>
          </w:p>
        </w:tc>
        <w:tc>
          <w:tcPr>
            <w:tcW w:w="928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</w:p>
        </w:tc>
        <w:tc>
          <w:tcPr>
            <w:tcW w:w="929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</w:p>
        </w:tc>
      </w:tr>
      <w:tr w:rsidR="00A377C6" w:rsidRPr="001B4E2B" w:rsidTr="00F72F32">
        <w:tc>
          <w:tcPr>
            <w:tcW w:w="2047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  <w:r w:rsidRPr="001B4E2B">
              <w:rPr>
                <w:sz w:val="20"/>
              </w:rPr>
              <w:t>налог на прибыль организаций</w:t>
            </w:r>
          </w:p>
        </w:tc>
        <w:tc>
          <w:tcPr>
            <w:tcW w:w="928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19065,7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21387,5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20730,5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17576,1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16291,5</w:t>
            </w:r>
          </w:p>
        </w:tc>
        <w:tc>
          <w:tcPr>
            <w:tcW w:w="929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21692,4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23438,6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27925,3</w:t>
            </w:r>
          </w:p>
        </w:tc>
      </w:tr>
      <w:tr w:rsidR="00A377C6" w:rsidRPr="001B4E2B" w:rsidTr="00F72F32">
        <w:tc>
          <w:tcPr>
            <w:tcW w:w="2047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  <w:r w:rsidRPr="001B4E2B">
              <w:rPr>
                <w:sz w:val="20"/>
              </w:rPr>
              <w:t>налог на доходы физических лиц</w:t>
            </w:r>
          </w:p>
        </w:tc>
        <w:tc>
          <w:tcPr>
            <w:tcW w:w="928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20130,9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22057,5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23012,0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25280,9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25862,0</w:t>
            </w:r>
          </w:p>
        </w:tc>
        <w:tc>
          <w:tcPr>
            <w:tcW w:w="929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28874,5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34269,5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42024,2</w:t>
            </w:r>
          </w:p>
        </w:tc>
      </w:tr>
      <w:tr w:rsidR="00A377C6" w:rsidRPr="001B4E2B" w:rsidTr="00F72F32">
        <w:tc>
          <w:tcPr>
            <w:tcW w:w="2047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  <w:r w:rsidRPr="001B4E2B">
              <w:rPr>
                <w:sz w:val="20"/>
              </w:rPr>
              <w:t>налог на имущество организаций</w:t>
            </w:r>
          </w:p>
        </w:tc>
        <w:tc>
          <w:tcPr>
            <w:tcW w:w="928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8602,9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10140,4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8767,6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7502,3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8103,8</w:t>
            </w:r>
          </w:p>
        </w:tc>
        <w:tc>
          <w:tcPr>
            <w:tcW w:w="929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8253,2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12325,0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13034,7</w:t>
            </w:r>
          </w:p>
        </w:tc>
      </w:tr>
      <w:tr w:rsidR="00A377C6" w:rsidRPr="001B4E2B" w:rsidTr="00F72F32">
        <w:trPr>
          <w:trHeight w:val="21"/>
        </w:trPr>
        <w:tc>
          <w:tcPr>
            <w:tcW w:w="2047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  <w:r w:rsidRPr="001B4E2B">
              <w:rPr>
                <w:sz w:val="20"/>
              </w:rPr>
              <w:t>неналоговые доходы</w:t>
            </w:r>
          </w:p>
        </w:tc>
        <w:tc>
          <w:tcPr>
            <w:tcW w:w="928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1421,5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1467,8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1434,9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1346,4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1239,6</w:t>
            </w:r>
          </w:p>
        </w:tc>
        <w:tc>
          <w:tcPr>
            <w:tcW w:w="929" w:type="dxa"/>
            <w:shd w:val="clear" w:color="auto" w:fill="auto"/>
            <w:vAlign w:val="bottom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1242,6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1400,9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1402,9</w:t>
            </w:r>
          </w:p>
        </w:tc>
      </w:tr>
      <w:tr w:rsidR="00A377C6" w:rsidRPr="001B4E2B" w:rsidTr="00F72F32">
        <w:tc>
          <w:tcPr>
            <w:tcW w:w="2047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  <w:r w:rsidRPr="001B4E2B">
              <w:rPr>
                <w:sz w:val="20"/>
              </w:rPr>
              <w:t>Из общего объема налоговых и неналоговых доходов доходы, используемые для расчета бюджетных ассигнований дорожных фондов</w:t>
            </w:r>
          </w:p>
        </w:tc>
        <w:tc>
          <w:tcPr>
            <w:tcW w:w="928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6620,6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7037,0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8849,9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10175,8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10975,0</w:t>
            </w:r>
          </w:p>
        </w:tc>
        <w:tc>
          <w:tcPr>
            <w:tcW w:w="929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  <w:lang w:val="en-US"/>
              </w:rPr>
            </w:pPr>
            <w:r w:rsidRPr="001B4E2B">
              <w:rPr>
                <w:sz w:val="20"/>
              </w:rPr>
              <w:t>10038,</w:t>
            </w:r>
            <w:r w:rsidRPr="001B4E2B">
              <w:rPr>
                <w:sz w:val="20"/>
                <w:lang w:val="en-US"/>
              </w:rPr>
              <w:t>5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11459,0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12714,4</w:t>
            </w:r>
          </w:p>
        </w:tc>
      </w:tr>
    </w:tbl>
    <w:p w:rsidR="00A377C6" w:rsidRPr="001B4E2B" w:rsidRDefault="00A377C6" w:rsidP="00A377C6">
      <w:pPr>
        <w:pStyle w:val="ConsPlusNormal"/>
        <w:jc w:val="center"/>
        <w:outlineLvl w:val="1"/>
        <w:rPr>
          <w:strike/>
          <w:lang w:val="en-US"/>
        </w:rPr>
      </w:pPr>
    </w:p>
    <w:p w:rsidR="00A377C6" w:rsidRPr="001B4E2B" w:rsidRDefault="00A377C6" w:rsidP="00A377C6">
      <w:pPr>
        <w:pStyle w:val="afa"/>
        <w:rPr>
          <w:szCs w:val="28"/>
        </w:rPr>
      </w:pPr>
      <w:hyperlink r:id="rId17" w:history="1">
        <w:r w:rsidRPr="001B4E2B">
          <w:rPr>
            <w:szCs w:val="28"/>
          </w:rPr>
          <w:t>таблицу части девятой</w:t>
        </w:r>
      </w:hyperlink>
      <w:r w:rsidRPr="001B4E2B">
        <w:rPr>
          <w:szCs w:val="28"/>
        </w:rPr>
        <w:t xml:space="preserve">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911"/>
        <w:gridCol w:w="911"/>
        <w:gridCol w:w="911"/>
        <w:gridCol w:w="912"/>
        <w:gridCol w:w="911"/>
        <w:gridCol w:w="911"/>
        <w:gridCol w:w="911"/>
        <w:gridCol w:w="912"/>
      </w:tblGrid>
      <w:tr w:rsidR="00A377C6" w:rsidRPr="001B4E2B" w:rsidTr="00F72F32">
        <w:tc>
          <w:tcPr>
            <w:tcW w:w="218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Показатели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2017 год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2018 год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2019 год</w:t>
            </w:r>
          </w:p>
        </w:tc>
        <w:tc>
          <w:tcPr>
            <w:tcW w:w="912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2020 год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2021 год</w:t>
            </w:r>
          </w:p>
        </w:tc>
        <w:tc>
          <w:tcPr>
            <w:tcW w:w="911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2022 год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2025 год</w:t>
            </w:r>
          </w:p>
        </w:tc>
        <w:tc>
          <w:tcPr>
            <w:tcW w:w="912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2028 год</w:t>
            </w:r>
          </w:p>
        </w:tc>
      </w:tr>
      <w:tr w:rsidR="00A377C6" w:rsidRPr="001B4E2B" w:rsidTr="00F72F32">
        <w:tc>
          <w:tcPr>
            <w:tcW w:w="218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  <w:r w:rsidRPr="001B4E2B">
              <w:rPr>
                <w:sz w:val="20"/>
              </w:rPr>
              <w:t>Безвозмездные поступления - всего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23152,1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26193,3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35344,1</w:t>
            </w:r>
          </w:p>
        </w:tc>
        <w:tc>
          <w:tcPr>
            <w:tcW w:w="912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60558,6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41749,2</w:t>
            </w:r>
          </w:p>
        </w:tc>
        <w:tc>
          <w:tcPr>
            <w:tcW w:w="911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11806,3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14064,9</w:t>
            </w:r>
          </w:p>
        </w:tc>
        <w:tc>
          <w:tcPr>
            <w:tcW w:w="912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15488,8</w:t>
            </w:r>
          </w:p>
        </w:tc>
      </w:tr>
      <w:tr w:rsidR="00A377C6" w:rsidRPr="001B4E2B" w:rsidTr="00F72F32">
        <w:tc>
          <w:tcPr>
            <w:tcW w:w="218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  <w:r w:rsidRPr="001B4E2B">
              <w:rPr>
                <w:sz w:val="20"/>
              </w:rPr>
              <w:t>безвозмездные поступления из федерального бюджета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20806,7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25898,4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34160,0</w:t>
            </w:r>
          </w:p>
        </w:tc>
        <w:tc>
          <w:tcPr>
            <w:tcW w:w="912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58173,3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41357,9</w:t>
            </w:r>
          </w:p>
        </w:tc>
        <w:tc>
          <w:tcPr>
            <w:tcW w:w="911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14064,9</w:t>
            </w:r>
          </w:p>
        </w:tc>
        <w:tc>
          <w:tcPr>
            <w:tcW w:w="912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15488,8</w:t>
            </w:r>
          </w:p>
        </w:tc>
      </w:tr>
      <w:tr w:rsidR="00A377C6" w:rsidRPr="001B4E2B" w:rsidTr="00F72F32">
        <w:tc>
          <w:tcPr>
            <w:tcW w:w="218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  <w:r w:rsidRPr="001B4E2B">
              <w:rPr>
                <w:sz w:val="20"/>
              </w:rPr>
              <w:t>дотации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10527,0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12701,7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15507,9</w:t>
            </w:r>
          </w:p>
        </w:tc>
        <w:tc>
          <w:tcPr>
            <w:tcW w:w="912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23253,6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11848,3</w:t>
            </w:r>
          </w:p>
        </w:tc>
        <w:tc>
          <w:tcPr>
            <w:tcW w:w="911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11806,3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7521,3</w:t>
            </w:r>
          </w:p>
        </w:tc>
        <w:tc>
          <w:tcPr>
            <w:tcW w:w="912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8270,3</w:t>
            </w:r>
          </w:p>
        </w:tc>
      </w:tr>
      <w:tr w:rsidR="00A377C6" w:rsidRPr="001B4E2B" w:rsidTr="00F72F32">
        <w:tc>
          <w:tcPr>
            <w:tcW w:w="218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  <w:r w:rsidRPr="001B4E2B">
              <w:rPr>
                <w:sz w:val="20"/>
              </w:rPr>
              <w:t>субсидии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4758,0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4945,1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8238,0</w:t>
            </w:r>
          </w:p>
        </w:tc>
        <w:tc>
          <w:tcPr>
            <w:tcW w:w="912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18558,2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17579,5</w:t>
            </w:r>
          </w:p>
        </w:tc>
        <w:tc>
          <w:tcPr>
            <w:tcW w:w="911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2307,3</w:t>
            </w:r>
          </w:p>
        </w:tc>
        <w:tc>
          <w:tcPr>
            <w:tcW w:w="912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2540,8</w:t>
            </w:r>
          </w:p>
        </w:tc>
      </w:tr>
      <w:tr w:rsidR="00A377C6" w:rsidRPr="001B4E2B" w:rsidTr="00F72F32">
        <w:tc>
          <w:tcPr>
            <w:tcW w:w="218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  <w:r w:rsidRPr="001B4E2B">
              <w:rPr>
                <w:sz w:val="20"/>
              </w:rPr>
              <w:t>субвенции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3491,2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3606,8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4318,5</w:t>
            </w:r>
          </w:p>
        </w:tc>
        <w:tc>
          <w:tcPr>
            <w:tcW w:w="912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7460,9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7447,2</w:t>
            </w:r>
          </w:p>
        </w:tc>
        <w:tc>
          <w:tcPr>
            <w:tcW w:w="911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4059,4</w:t>
            </w:r>
          </w:p>
        </w:tc>
        <w:tc>
          <w:tcPr>
            <w:tcW w:w="912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4470,4</w:t>
            </w:r>
          </w:p>
        </w:tc>
      </w:tr>
      <w:tr w:rsidR="00A377C6" w:rsidRPr="001B4E2B" w:rsidTr="00F72F32">
        <w:tc>
          <w:tcPr>
            <w:tcW w:w="218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  <w:r w:rsidRPr="001B4E2B">
              <w:rPr>
                <w:sz w:val="20"/>
              </w:rPr>
              <w:t>иные межбюджетные трансферты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2030,5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4644,8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6095,6</w:t>
            </w:r>
          </w:p>
        </w:tc>
        <w:tc>
          <w:tcPr>
            <w:tcW w:w="912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8900,6</w:t>
            </w: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4482,9</w:t>
            </w:r>
          </w:p>
        </w:tc>
        <w:tc>
          <w:tcPr>
            <w:tcW w:w="911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</w:p>
        </w:tc>
        <w:tc>
          <w:tcPr>
            <w:tcW w:w="911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176,9</w:t>
            </w:r>
          </w:p>
        </w:tc>
        <w:tc>
          <w:tcPr>
            <w:tcW w:w="912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207,3</w:t>
            </w:r>
          </w:p>
        </w:tc>
      </w:tr>
    </w:tbl>
    <w:p w:rsidR="00A377C6" w:rsidRPr="001B4E2B" w:rsidRDefault="00A377C6" w:rsidP="00A377C6">
      <w:pPr>
        <w:pStyle w:val="ConsPlusNormal"/>
        <w:jc w:val="center"/>
        <w:outlineLvl w:val="1"/>
        <w:rPr>
          <w:strike/>
          <w:lang w:val="en-US"/>
        </w:rPr>
      </w:pPr>
    </w:p>
    <w:p w:rsidR="00A377C6" w:rsidRPr="001B4E2B" w:rsidRDefault="00A377C6" w:rsidP="00A377C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18" w:history="1">
        <w:r w:rsidRPr="001B4E2B">
          <w:rPr>
            <w:sz w:val="28"/>
            <w:szCs w:val="28"/>
          </w:rPr>
          <w:t>таблицу части двенадцатой</w:t>
        </w:r>
      </w:hyperlink>
      <w:r w:rsidRPr="001B4E2B">
        <w:rPr>
          <w:sz w:val="28"/>
          <w:szCs w:val="28"/>
        </w:rPr>
        <w:t xml:space="preserve">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929"/>
        <w:gridCol w:w="929"/>
        <w:gridCol w:w="929"/>
        <w:gridCol w:w="929"/>
        <w:gridCol w:w="929"/>
        <w:gridCol w:w="929"/>
        <w:gridCol w:w="929"/>
        <w:gridCol w:w="929"/>
      </w:tblGrid>
      <w:tr w:rsidR="00A377C6" w:rsidRPr="001B4E2B" w:rsidTr="00F72F32">
        <w:tc>
          <w:tcPr>
            <w:tcW w:w="2047" w:type="dxa"/>
            <w:vAlign w:val="center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Показатели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2017 год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2018 год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2019 год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2020 год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2021 год</w:t>
            </w:r>
          </w:p>
        </w:tc>
        <w:tc>
          <w:tcPr>
            <w:tcW w:w="929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2022 год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2025 год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2028 год</w:t>
            </w:r>
          </w:p>
        </w:tc>
      </w:tr>
      <w:tr w:rsidR="00A377C6" w:rsidRPr="001B4E2B" w:rsidTr="00F72F32">
        <w:tc>
          <w:tcPr>
            <w:tcW w:w="2047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  <w:r w:rsidRPr="001B4E2B">
              <w:rPr>
                <w:sz w:val="20"/>
              </w:rPr>
              <w:t>Расходы областного бюджета - всего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81180,7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88203,8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104124,6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132414,0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121131,9</w:t>
            </w:r>
          </w:p>
        </w:tc>
        <w:tc>
          <w:tcPr>
            <w:tcW w:w="929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98865,5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100635,6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116833,6</w:t>
            </w:r>
          </w:p>
        </w:tc>
      </w:tr>
      <w:tr w:rsidR="00A377C6" w:rsidRPr="001B4E2B" w:rsidTr="00F72F32">
        <w:tc>
          <w:tcPr>
            <w:tcW w:w="2047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  <w:r w:rsidRPr="001B4E2B">
              <w:rPr>
                <w:sz w:val="20"/>
              </w:rPr>
              <w:t>в том числе: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</w:p>
        </w:tc>
        <w:tc>
          <w:tcPr>
            <w:tcW w:w="929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</w:p>
        </w:tc>
      </w:tr>
      <w:tr w:rsidR="00A377C6" w:rsidRPr="001B4E2B" w:rsidTr="00F72F32">
        <w:tc>
          <w:tcPr>
            <w:tcW w:w="2047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  <w:r w:rsidRPr="001B4E2B">
              <w:rPr>
                <w:sz w:val="20"/>
              </w:rPr>
              <w:t>областной дорожный фонд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7002,3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8297,6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12678,7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12600,3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13092,0</w:t>
            </w:r>
          </w:p>
        </w:tc>
        <w:tc>
          <w:tcPr>
            <w:tcW w:w="929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  <w:lang w:val="en-US"/>
              </w:rPr>
            </w:pPr>
            <w:r w:rsidRPr="001B4E2B">
              <w:rPr>
                <w:sz w:val="20"/>
              </w:rPr>
              <w:t>10038,</w:t>
            </w:r>
            <w:r w:rsidRPr="001B4E2B">
              <w:rPr>
                <w:sz w:val="20"/>
                <w:lang w:val="en-US"/>
              </w:rPr>
              <w:t>5</w:t>
            </w:r>
          </w:p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11459,0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12714,4</w:t>
            </w:r>
          </w:p>
        </w:tc>
      </w:tr>
      <w:tr w:rsidR="00A377C6" w:rsidRPr="001B4E2B" w:rsidTr="00F72F32">
        <w:tc>
          <w:tcPr>
            <w:tcW w:w="2047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rPr>
                <w:sz w:val="20"/>
              </w:rPr>
            </w:pPr>
            <w:r w:rsidRPr="001B4E2B">
              <w:rPr>
                <w:sz w:val="20"/>
              </w:rPr>
              <w:t>межбюджетные трансферты местным бюджетам (с учетом нераспределенных в плановом периоде объемов)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26718,9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29527,6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36693,2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40778,4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34461,9</w:t>
            </w:r>
          </w:p>
        </w:tc>
        <w:tc>
          <w:tcPr>
            <w:tcW w:w="929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31620,7</w:t>
            </w:r>
          </w:p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29752,0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spacing w:line="223" w:lineRule="auto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38275,7</w:t>
            </w:r>
          </w:p>
        </w:tc>
      </w:tr>
      <w:tr w:rsidR="00A377C6" w:rsidRPr="001B4E2B" w:rsidTr="00F72F32">
        <w:tc>
          <w:tcPr>
            <w:tcW w:w="2047" w:type="dxa"/>
          </w:tcPr>
          <w:p w:rsidR="00A377C6" w:rsidRPr="001B4E2B" w:rsidRDefault="00A377C6" w:rsidP="00F72F32">
            <w:pPr>
              <w:pStyle w:val="ConsPlusNormal"/>
              <w:rPr>
                <w:sz w:val="20"/>
              </w:rPr>
            </w:pPr>
            <w:r w:rsidRPr="001B4E2B">
              <w:rPr>
                <w:sz w:val="20"/>
              </w:rPr>
              <w:t>из них субвенции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16465,9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17550,2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18606,3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20651,8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21568,2</w:t>
            </w:r>
          </w:p>
        </w:tc>
        <w:tc>
          <w:tcPr>
            <w:tcW w:w="929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23276,4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24010,9</w:t>
            </w:r>
          </w:p>
        </w:tc>
        <w:tc>
          <w:tcPr>
            <w:tcW w:w="92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</w:rPr>
            </w:pPr>
            <w:r w:rsidRPr="001B4E2B">
              <w:rPr>
                <w:sz w:val="20"/>
              </w:rPr>
              <w:t>29162,3</w:t>
            </w:r>
          </w:p>
        </w:tc>
      </w:tr>
    </w:tbl>
    <w:p w:rsidR="00A377C6" w:rsidRPr="001B4E2B" w:rsidRDefault="00A377C6" w:rsidP="00A377C6">
      <w:pPr>
        <w:pStyle w:val="ConsPlusNormal"/>
        <w:jc w:val="center"/>
        <w:outlineLvl w:val="1"/>
        <w:rPr>
          <w:strike/>
          <w:lang w:val="en-US"/>
        </w:rPr>
      </w:pPr>
    </w:p>
    <w:p w:rsidR="00A377C6" w:rsidRPr="001B4E2B" w:rsidRDefault="00A377C6" w:rsidP="00A377C6">
      <w:pPr>
        <w:autoSpaceDE w:val="0"/>
        <w:autoSpaceDN w:val="0"/>
        <w:adjustRightInd w:val="0"/>
        <w:ind w:firstLine="540"/>
        <w:jc w:val="both"/>
        <w:rPr>
          <w:b/>
          <w:bCs/>
          <w:sz w:val="20"/>
          <w:szCs w:val="20"/>
        </w:rPr>
      </w:pPr>
      <w:r w:rsidRPr="001B4E2B">
        <w:rPr>
          <w:szCs w:val="28"/>
        </w:rPr>
        <w:t xml:space="preserve">4. </w:t>
      </w:r>
      <w:hyperlink r:id="rId19" w:history="1">
        <w:r w:rsidRPr="001B4E2B">
          <w:rPr>
            <w:sz w:val="28"/>
            <w:szCs w:val="28"/>
          </w:rPr>
          <w:t>таблицу части второй раздела VI</w:t>
        </w:r>
      </w:hyperlink>
      <w:r w:rsidRPr="001B4E2B">
        <w:rPr>
          <w:sz w:val="28"/>
          <w:szCs w:val="28"/>
        </w:rPr>
        <w:t xml:space="preserve">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858"/>
        <w:gridCol w:w="858"/>
        <w:gridCol w:w="858"/>
        <w:gridCol w:w="858"/>
        <w:gridCol w:w="858"/>
        <w:gridCol w:w="858"/>
        <w:gridCol w:w="858"/>
        <w:gridCol w:w="859"/>
      </w:tblGrid>
      <w:tr w:rsidR="00A377C6" w:rsidRPr="001B4E2B" w:rsidTr="00F72F32">
        <w:tc>
          <w:tcPr>
            <w:tcW w:w="2614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Показатели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2017 год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2018 год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2019 год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2020 год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 xml:space="preserve">2021 год </w:t>
            </w:r>
            <w:hyperlink w:anchor="P837" w:history="1">
              <w:r w:rsidRPr="001B4E2B">
                <w:rPr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858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  <w:lang w:val="en-US"/>
              </w:rPr>
              <w:t xml:space="preserve">2022 </w:t>
            </w:r>
            <w:r w:rsidRPr="001B4E2B">
              <w:rPr>
                <w:sz w:val="20"/>
                <w:szCs w:val="20"/>
              </w:rPr>
              <w:t>год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2025 год</w:t>
            </w:r>
          </w:p>
        </w:tc>
        <w:tc>
          <w:tcPr>
            <w:tcW w:w="85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2028 год</w:t>
            </w:r>
          </w:p>
        </w:tc>
      </w:tr>
      <w:tr w:rsidR="00A377C6" w:rsidRPr="001B4E2B" w:rsidTr="00F72F32">
        <w:tc>
          <w:tcPr>
            <w:tcW w:w="2614" w:type="dxa"/>
          </w:tcPr>
          <w:p w:rsidR="00A377C6" w:rsidRPr="001B4E2B" w:rsidRDefault="00A377C6" w:rsidP="00F72F32">
            <w:pPr>
              <w:pStyle w:val="ConsPlusNormal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Соотношение объема государственного долга области (на конец периода) к объему доходов областного бюджета без учета безвозмездных поступлений за соответствующий год, процентов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83,3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70,9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67,2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76,1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&lt;= 100</w:t>
            </w:r>
          </w:p>
        </w:tc>
        <w:tc>
          <w:tcPr>
            <w:tcW w:w="858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jc w:val="right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  <w:lang w:val="en-US"/>
              </w:rPr>
              <w:t xml:space="preserve">≤ </w:t>
            </w:r>
            <w:r w:rsidRPr="001B4E2B">
              <w:rPr>
                <w:sz w:val="20"/>
                <w:szCs w:val="20"/>
              </w:rPr>
              <w:t>87,7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47,1</w:t>
            </w:r>
          </w:p>
        </w:tc>
        <w:tc>
          <w:tcPr>
            <w:tcW w:w="85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40,0</w:t>
            </w:r>
          </w:p>
        </w:tc>
      </w:tr>
      <w:tr w:rsidR="00A377C6" w:rsidRPr="001B4E2B" w:rsidTr="00F72F32">
        <w:tc>
          <w:tcPr>
            <w:tcW w:w="2614" w:type="dxa"/>
          </w:tcPr>
          <w:p w:rsidR="00A377C6" w:rsidRPr="001B4E2B" w:rsidRDefault="00A377C6" w:rsidP="00F72F32">
            <w:pPr>
              <w:pStyle w:val="ConsPlusNormal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Доля расходов на обслуживание государственных заимствований в общем объеме расходов областного бюджета (без учета расходов, финансовое обеспечение которых осуществляется за счет субвенций из федерального бюджета), процентов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3,1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2,3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1,8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1,3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&lt;= 5</w:t>
            </w:r>
          </w:p>
        </w:tc>
        <w:tc>
          <w:tcPr>
            <w:tcW w:w="858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jc w:val="right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  <w:lang w:val="en-US"/>
              </w:rPr>
              <w:t xml:space="preserve">≤ </w:t>
            </w:r>
            <w:r w:rsidRPr="001B4E2B">
              <w:rPr>
                <w:sz w:val="20"/>
                <w:szCs w:val="20"/>
              </w:rPr>
              <w:t>2,3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3,0</w:t>
            </w:r>
          </w:p>
        </w:tc>
        <w:tc>
          <w:tcPr>
            <w:tcW w:w="85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2,2</w:t>
            </w:r>
          </w:p>
        </w:tc>
      </w:tr>
      <w:tr w:rsidR="00A377C6" w:rsidRPr="001B4E2B" w:rsidTr="00F72F32">
        <w:tc>
          <w:tcPr>
            <w:tcW w:w="2614" w:type="dxa"/>
          </w:tcPr>
          <w:p w:rsidR="00A377C6" w:rsidRPr="001B4E2B" w:rsidRDefault="00A377C6" w:rsidP="00F72F32">
            <w:pPr>
              <w:pStyle w:val="ConsPlusNormal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Соотношение объема муниципального долга муниципальных образований области (на конец периода) к объему доходов местных бюджетов без учета безвозмездных поступлений за соответствующий год, процентов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57,1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58,4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60,3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56,6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&lt;= 100</w:t>
            </w:r>
          </w:p>
        </w:tc>
        <w:tc>
          <w:tcPr>
            <w:tcW w:w="858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jc w:val="right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  <w:lang w:val="en-US"/>
              </w:rPr>
              <w:t xml:space="preserve">≤ </w:t>
            </w:r>
            <w:r w:rsidRPr="001B4E2B">
              <w:rPr>
                <w:sz w:val="20"/>
                <w:szCs w:val="20"/>
              </w:rPr>
              <w:t>50,4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34,4</w:t>
            </w:r>
          </w:p>
        </w:tc>
        <w:tc>
          <w:tcPr>
            <w:tcW w:w="85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30,0</w:t>
            </w:r>
          </w:p>
        </w:tc>
      </w:tr>
      <w:tr w:rsidR="00A377C6" w:rsidRPr="001B4E2B" w:rsidTr="00F72F32">
        <w:tc>
          <w:tcPr>
            <w:tcW w:w="2614" w:type="dxa"/>
          </w:tcPr>
          <w:p w:rsidR="00A377C6" w:rsidRPr="001B4E2B" w:rsidRDefault="00A377C6" w:rsidP="00F72F32">
            <w:pPr>
              <w:pStyle w:val="ConsPlusNormal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Доля расходов на обслуживание муниципальных заимствований в общем объеме расходов местных бюджетов (без учета расходов, финансовое обеспечение которых осуществляется за счет субвенций из областного бюджета), процентов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3,1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2,4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1,9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1,7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&lt;= 5</w:t>
            </w:r>
          </w:p>
        </w:tc>
        <w:tc>
          <w:tcPr>
            <w:tcW w:w="858" w:type="dxa"/>
            <w:shd w:val="clear" w:color="auto" w:fill="auto"/>
          </w:tcPr>
          <w:p w:rsidR="00A377C6" w:rsidRPr="001B4E2B" w:rsidRDefault="00A377C6" w:rsidP="00F72F32">
            <w:pPr>
              <w:pStyle w:val="ConsPlusNormal"/>
              <w:jc w:val="right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  <w:lang w:val="en-US"/>
              </w:rPr>
              <w:t xml:space="preserve">≤ </w:t>
            </w:r>
            <w:r w:rsidRPr="001B4E2B">
              <w:rPr>
                <w:sz w:val="20"/>
                <w:szCs w:val="20"/>
              </w:rPr>
              <w:t>2,3</w:t>
            </w:r>
          </w:p>
        </w:tc>
        <w:tc>
          <w:tcPr>
            <w:tcW w:w="858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2,8</w:t>
            </w:r>
          </w:p>
        </w:tc>
        <w:tc>
          <w:tcPr>
            <w:tcW w:w="859" w:type="dxa"/>
          </w:tcPr>
          <w:p w:rsidR="00A377C6" w:rsidRPr="001B4E2B" w:rsidRDefault="00A377C6" w:rsidP="00F72F32">
            <w:pPr>
              <w:pStyle w:val="ConsPlusNormal"/>
              <w:jc w:val="center"/>
              <w:rPr>
                <w:sz w:val="20"/>
                <w:szCs w:val="20"/>
              </w:rPr>
            </w:pPr>
            <w:r w:rsidRPr="001B4E2B">
              <w:rPr>
                <w:sz w:val="20"/>
                <w:szCs w:val="20"/>
              </w:rPr>
              <w:t>2,2</w:t>
            </w:r>
          </w:p>
        </w:tc>
      </w:tr>
    </w:tbl>
    <w:p w:rsidR="00A377C6" w:rsidRPr="001B4E2B" w:rsidRDefault="00A377C6" w:rsidP="00A377C6">
      <w:pPr>
        <w:pStyle w:val="ConsPlusNormal"/>
        <w:jc w:val="center"/>
        <w:outlineLvl w:val="1"/>
        <w:rPr>
          <w:strike/>
          <w:sz w:val="20"/>
          <w:szCs w:val="20"/>
        </w:rPr>
      </w:pPr>
    </w:p>
    <w:p w:rsidR="00A377C6" w:rsidRPr="0045111C" w:rsidRDefault="00A377C6" w:rsidP="00A377C6">
      <w:pPr>
        <w:pStyle w:val="ConsPlusNormal"/>
        <w:tabs>
          <w:tab w:val="left" w:pos="7371"/>
        </w:tabs>
        <w:spacing w:before="220"/>
        <w:ind w:firstLine="540"/>
        <w:jc w:val="both"/>
        <w:rPr>
          <w:sz w:val="18"/>
          <w:szCs w:val="18"/>
        </w:rPr>
      </w:pPr>
      <w:r w:rsidRPr="001B4E2B">
        <w:rPr>
          <w:sz w:val="18"/>
          <w:szCs w:val="18"/>
        </w:rPr>
        <w:t xml:space="preserve">&lt;*&gt; С учетом влияния распространения </w:t>
      </w:r>
      <w:proofErr w:type="spellStart"/>
      <w:r w:rsidRPr="001B4E2B">
        <w:rPr>
          <w:sz w:val="18"/>
          <w:szCs w:val="18"/>
        </w:rPr>
        <w:t>коронавирусной</w:t>
      </w:r>
      <w:proofErr w:type="spellEnd"/>
      <w:r w:rsidRPr="001B4E2B">
        <w:rPr>
          <w:sz w:val="18"/>
          <w:szCs w:val="18"/>
        </w:rPr>
        <w:t xml:space="preserve"> инфекции на социально-экономическое развитие области.</w:t>
      </w:r>
    </w:p>
    <w:p w:rsidR="00A377C6" w:rsidRPr="0045111C" w:rsidRDefault="00A377C6" w:rsidP="00A377C6">
      <w:pPr>
        <w:pStyle w:val="ConsPlusNormal"/>
        <w:jc w:val="center"/>
        <w:outlineLvl w:val="1"/>
        <w:rPr>
          <w:strike/>
          <w:sz w:val="20"/>
          <w:szCs w:val="20"/>
        </w:rPr>
      </w:pPr>
    </w:p>
    <w:p w:rsidR="00F66712" w:rsidRPr="00A377C6" w:rsidRDefault="00F66712" w:rsidP="00A377C6">
      <w:bookmarkStart w:id="0" w:name="_GoBack"/>
      <w:bookmarkEnd w:id="0"/>
    </w:p>
    <w:sectPr w:rsidR="00F66712" w:rsidRPr="00A377C6" w:rsidSect="00A571E8">
      <w:headerReference w:type="even" r:id="rId20"/>
      <w:headerReference w:type="default" r:id="rId21"/>
      <w:footerReference w:type="default" r:id="rId22"/>
      <w:headerReference w:type="first" r:id="rId23"/>
      <w:pgSz w:w="11907" w:h="16840" w:code="9"/>
      <w:pgMar w:top="1134" w:right="851" w:bottom="1134" w:left="1701" w:header="284" w:footer="7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D34" w:rsidRDefault="00D16D34">
      <w:r>
        <w:separator/>
      </w:r>
    </w:p>
  </w:endnote>
  <w:endnote w:type="continuationSeparator" w:id="0">
    <w:p w:rsidR="00D16D34" w:rsidRDefault="00D1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Default="00CD25EC">
    <w:pPr>
      <w:pStyle w:val="ab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D34" w:rsidRDefault="00D16D34">
      <w:r>
        <w:separator/>
      </w:r>
    </w:p>
  </w:footnote>
  <w:footnote w:type="continuationSeparator" w:id="0">
    <w:p w:rsidR="00D16D34" w:rsidRDefault="00D16D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Default="00CD25EC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1</w:t>
    </w:r>
    <w:r>
      <w:rPr>
        <w:rStyle w:val="af0"/>
      </w:rPr>
      <w:fldChar w:fldCharType="end"/>
    </w:r>
  </w:p>
  <w:p w:rsidR="00CD25EC" w:rsidRDefault="00CD25EC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Pr="001A54D3" w:rsidRDefault="00CD25EC">
    <w:pPr>
      <w:pStyle w:val="aa"/>
      <w:framePr w:wrap="around" w:vAnchor="text" w:hAnchor="margin" w:xAlign="center" w:y="1"/>
      <w:ind w:firstLine="0"/>
      <w:rPr>
        <w:rStyle w:val="af0"/>
        <w:sz w:val="20"/>
      </w:rPr>
    </w:pPr>
    <w:r w:rsidRPr="001A54D3">
      <w:rPr>
        <w:rStyle w:val="af0"/>
        <w:sz w:val="20"/>
      </w:rPr>
      <w:fldChar w:fldCharType="begin"/>
    </w:r>
    <w:r w:rsidRPr="001A54D3">
      <w:rPr>
        <w:rStyle w:val="af0"/>
        <w:sz w:val="20"/>
      </w:rPr>
      <w:instrText xml:space="preserve">PAGE  </w:instrText>
    </w:r>
    <w:r w:rsidRPr="001A54D3">
      <w:rPr>
        <w:rStyle w:val="af0"/>
        <w:sz w:val="20"/>
      </w:rPr>
      <w:fldChar w:fldCharType="separate"/>
    </w:r>
    <w:r w:rsidR="00A377C6">
      <w:rPr>
        <w:rStyle w:val="af0"/>
        <w:noProof/>
        <w:sz w:val="20"/>
      </w:rPr>
      <w:t>2</w:t>
    </w:r>
    <w:r w:rsidRPr="001A54D3">
      <w:rPr>
        <w:rStyle w:val="af0"/>
        <w:sz w:val="20"/>
      </w:rPr>
      <w:fldChar w:fldCharType="end"/>
    </w:r>
  </w:p>
  <w:p w:rsidR="00CD25EC" w:rsidRDefault="00CD25EC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Pr="005D11D7" w:rsidRDefault="00CD25EC" w:rsidP="005D11D7">
    <w:pPr>
      <w:pStyle w:val="aa"/>
    </w:pPr>
    <w:r w:rsidRPr="005D11D7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A2E35"/>
    <w:multiLevelType w:val="hybridMultilevel"/>
    <w:tmpl w:val="467EBCC2"/>
    <w:lvl w:ilvl="0" w:tplc="7FE882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7700BF4"/>
    <w:multiLevelType w:val="hybridMultilevel"/>
    <w:tmpl w:val="ED3CA8E8"/>
    <w:lvl w:ilvl="0" w:tplc="138669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30"/>
  <w:drawingGridVerticalSpacing w:val="381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8D6"/>
    <w:rsid w:val="0000246F"/>
    <w:rsid w:val="00004F18"/>
    <w:rsid w:val="0000619F"/>
    <w:rsid w:val="00015375"/>
    <w:rsid w:val="000248F6"/>
    <w:rsid w:val="00024C2F"/>
    <w:rsid w:val="00037491"/>
    <w:rsid w:val="00047B25"/>
    <w:rsid w:val="00051EDA"/>
    <w:rsid w:val="0005258D"/>
    <w:rsid w:val="00057520"/>
    <w:rsid w:val="00061D23"/>
    <w:rsid w:val="00062E43"/>
    <w:rsid w:val="00063307"/>
    <w:rsid w:val="000652A6"/>
    <w:rsid w:val="00072B5B"/>
    <w:rsid w:val="000741E2"/>
    <w:rsid w:val="0007696D"/>
    <w:rsid w:val="00080F76"/>
    <w:rsid w:val="00085667"/>
    <w:rsid w:val="00092491"/>
    <w:rsid w:val="0009501B"/>
    <w:rsid w:val="00096CF1"/>
    <w:rsid w:val="000A6EC7"/>
    <w:rsid w:val="000D0A61"/>
    <w:rsid w:val="000D6B57"/>
    <w:rsid w:val="000D6EBB"/>
    <w:rsid w:val="000D7371"/>
    <w:rsid w:val="000D785F"/>
    <w:rsid w:val="000E2B01"/>
    <w:rsid w:val="000E3305"/>
    <w:rsid w:val="000F4F5D"/>
    <w:rsid w:val="000F5E28"/>
    <w:rsid w:val="000F7F04"/>
    <w:rsid w:val="00102397"/>
    <w:rsid w:val="00107977"/>
    <w:rsid w:val="00122736"/>
    <w:rsid w:val="00124F72"/>
    <w:rsid w:val="00125147"/>
    <w:rsid w:val="00136D8A"/>
    <w:rsid w:val="00137066"/>
    <w:rsid w:val="0013742D"/>
    <w:rsid w:val="00140CC4"/>
    <w:rsid w:val="001458D6"/>
    <w:rsid w:val="001501A0"/>
    <w:rsid w:val="0015159B"/>
    <w:rsid w:val="00156A0A"/>
    <w:rsid w:val="00160686"/>
    <w:rsid w:val="001625E5"/>
    <w:rsid w:val="001638EE"/>
    <w:rsid w:val="001650DC"/>
    <w:rsid w:val="00172810"/>
    <w:rsid w:val="00180CEB"/>
    <w:rsid w:val="00180EA4"/>
    <w:rsid w:val="00182264"/>
    <w:rsid w:val="00197E81"/>
    <w:rsid w:val="001A2093"/>
    <w:rsid w:val="001A3BB1"/>
    <w:rsid w:val="001A54D3"/>
    <w:rsid w:val="001A5510"/>
    <w:rsid w:val="001A648A"/>
    <w:rsid w:val="001B41E8"/>
    <w:rsid w:val="001B4C5A"/>
    <w:rsid w:val="001B6A08"/>
    <w:rsid w:val="001C0B60"/>
    <w:rsid w:val="001C3A42"/>
    <w:rsid w:val="001D1752"/>
    <w:rsid w:val="001D5741"/>
    <w:rsid w:val="001E3482"/>
    <w:rsid w:val="001E4292"/>
    <w:rsid w:val="001E6591"/>
    <w:rsid w:val="001F1538"/>
    <w:rsid w:val="001F3907"/>
    <w:rsid w:val="001F4158"/>
    <w:rsid w:val="001F4CF2"/>
    <w:rsid w:val="00200A87"/>
    <w:rsid w:val="00200FE4"/>
    <w:rsid w:val="00204829"/>
    <w:rsid w:val="0021205B"/>
    <w:rsid w:val="00217923"/>
    <w:rsid w:val="00217A00"/>
    <w:rsid w:val="00224E11"/>
    <w:rsid w:val="0023427E"/>
    <w:rsid w:val="00241C2A"/>
    <w:rsid w:val="00244E69"/>
    <w:rsid w:val="0024576E"/>
    <w:rsid w:val="00247C1A"/>
    <w:rsid w:val="00250CA6"/>
    <w:rsid w:val="002510D6"/>
    <w:rsid w:val="00251289"/>
    <w:rsid w:val="00252379"/>
    <w:rsid w:val="0025419B"/>
    <w:rsid w:val="00260958"/>
    <w:rsid w:val="00262A2A"/>
    <w:rsid w:val="002660CD"/>
    <w:rsid w:val="00277480"/>
    <w:rsid w:val="00280042"/>
    <w:rsid w:val="00281A08"/>
    <w:rsid w:val="00284B13"/>
    <w:rsid w:val="00291688"/>
    <w:rsid w:val="002A134F"/>
    <w:rsid w:val="002A7442"/>
    <w:rsid w:val="002B1A8B"/>
    <w:rsid w:val="002B1DDB"/>
    <w:rsid w:val="002B3CBE"/>
    <w:rsid w:val="002C3EBE"/>
    <w:rsid w:val="002C726F"/>
    <w:rsid w:val="002D0699"/>
    <w:rsid w:val="002D51CD"/>
    <w:rsid w:val="002E12C3"/>
    <w:rsid w:val="002E1384"/>
    <w:rsid w:val="002E1540"/>
    <w:rsid w:val="002E4806"/>
    <w:rsid w:val="002E49B6"/>
    <w:rsid w:val="002F04A0"/>
    <w:rsid w:val="002F2921"/>
    <w:rsid w:val="002F332D"/>
    <w:rsid w:val="003058DE"/>
    <w:rsid w:val="00315CF0"/>
    <w:rsid w:val="0032096D"/>
    <w:rsid w:val="0033215C"/>
    <w:rsid w:val="0033249E"/>
    <w:rsid w:val="00332E06"/>
    <w:rsid w:val="00333477"/>
    <w:rsid w:val="0033409B"/>
    <w:rsid w:val="003379AC"/>
    <w:rsid w:val="0034043E"/>
    <w:rsid w:val="00342781"/>
    <w:rsid w:val="00344557"/>
    <w:rsid w:val="0035280D"/>
    <w:rsid w:val="0036041F"/>
    <w:rsid w:val="003616A8"/>
    <w:rsid w:val="00363090"/>
    <w:rsid w:val="00364F45"/>
    <w:rsid w:val="00370519"/>
    <w:rsid w:val="0037093E"/>
    <w:rsid w:val="00373CF8"/>
    <w:rsid w:val="003740CC"/>
    <w:rsid w:val="00374419"/>
    <w:rsid w:val="00374B6C"/>
    <w:rsid w:val="00381ECE"/>
    <w:rsid w:val="003915F5"/>
    <w:rsid w:val="00397495"/>
    <w:rsid w:val="003A2D3E"/>
    <w:rsid w:val="003B0EC0"/>
    <w:rsid w:val="003B29D2"/>
    <w:rsid w:val="003B2C71"/>
    <w:rsid w:val="003C0727"/>
    <w:rsid w:val="003C4972"/>
    <w:rsid w:val="003C5F5E"/>
    <w:rsid w:val="003D0092"/>
    <w:rsid w:val="003E50E0"/>
    <w:rsid w:val="003E7EB2"/>
    <w:rsid w:val="003F1C89"/>
    <w:rsid w:val="00402C3A"/>
    <w:rsid w:val="00403642"/>
    <w:rsid w:val="00413A7D"/>
    <w:rsid w:val="0041522B"/>
    <w:rsid w:val="0041609F"/>
    <w:rsid w:val="004161F7"/>
    <w:rsid w:val="00422016"/>
    <w:rsid w:val="00422718"/>
    <w:rsid w:val="00426153"/>
    <w:rsid w:val="00434781"/>
    <w:rsid w:val="004407E4"/>
    <w:rsid w:val="004424BF"/>
    <w:rsid w:val="00442A2B"/>
    <w:rsid w:val="004514DD"/>
    <w:rsid w:val="004603E9"/>
    <w:rsid w:val="004616E0"/>
    <w:rsid w:val="004626D7"/>
    <w:rsid w:val="004631F9"/>
    <w:rsid w:val="004672A0"/>
    <w:rsid w:val="00477FCE"/>
    <w:rsid w:val="004805C4"/>
    <w:rsid w:val="004855AD"/>
    <w:rsid w:val="00490336"/>
    <w:rsid w:val="0049316B"/>
    <w:rsid w:val="00495A57"/>
    <w:rsid w:val="00495CCF"/>
    <w:rsid w:val="004975D0"/>
    <w:rsid w:val="004A0240"/>
    <w:rsid w:val="004A05EC"/>
    <w:rsid w:val="004A7897"/>
    <w:rsid w:val="004B1A7A"/>
    <w:rsid w:val="004B76CA"/>
    <w:rsid w:val="004B7B8E"/>
    <w:rsid w:val="004C12D9"/>
    <w:rsid w:val="004C2B37"/>
    <w:rsid w:val="004D1973"/>
    <w:rsid w:val="004D37B5"/>
    <w:rsid w:val="004D493D"/>
    <w:rsid w:val="004D6DB2"/>
    <w:rsid w:val="004D7011"/>
    <w:rsid w:val="004D7E7A"/>
    <w:rsid w:val="004E022F"/>
    <w:rsid w:val="004E5BA6"/>
    <w:rsid w:val="004E77C5"/>
    <w:rsid w:val="0050194D"/>
    <w:rsid w:val="0050688D"/>
    <w:rsid w:val="00507B82"/>
    <w:rsid w:val="00507FFB"/>
    <w:rsid w:val="0051150F"/>
    <w:rsid w:val="005129DC"/>
    <w:rsid w:val="00513615"/>
    <w:rsid w:val="00513E86"/>
    <w:rsid w:val="00514196"/>
    <w:rsid w:val="005212E2"/>
    <w:rsid w:val="00523D5F"/>
    <w:rsid w:val="005308E6"/>
    <w:rsid w:val="00531E8C"/>
    <w:rsid w:val="0053225C"/>
    <w:rsid w:val="00536343"/>
    <w:rsid w:val="00541209"/>
    <w:rsid w:val="00544A36"/>
    <w:rsid w:val="005530CF"/>
    <w:rsid w:val="0055793F"/>
    <w:rsid w:val="00561432"/>
    <w:rsid w:val="005618E2"/>
    <w:rsid w:val="00563BBB"/>
    <w:rsid w:val="00573485"/>
    <w:rsid w:val="00574D5D"/>
    <w:rsid w:val="00576DC2"/>
    <w:rsid w:val="00581C0E"/>
    <w:rsid w:val="0058257C"/>
    <w:rsid w:val="00582D93"/>
    <w:rsid w:val="00585FB1"/>
    <w:rsid w:val="0058643F"/>
    <w:rsid w:val="0058715B"/>
    <w:rsid w:val="00597C9E"/>
    <w:rsid w:val="005A4313"/>
    <w:rsid w:val="005A43C7"/>
    <w:rsid w:val="005B4A03"/>
    <w:rsid w:val="005B73BD"/>
    <w:rsid w:val="005C1939"/>
    <w:rsid w:val="005C1BCD"/>
    <w:rsid w:val="005C2838"/>
    <w:rsid w:val="005C7E95"/>
    <w:rsid w:val="005D11D7"/>
    <w:rsid w:val="005E26E1"/>
    <w:rsid w:val="005E3721"/>
    <w:rsid w:val="005E433B"/>
    <w:rsid w:val="005E7CF6"/>
    <w:rsid w:val="005F10D3"/>
    <w:rsid w:val="005F2C7F"/>
    <w:rsid w:val="005F2DBD"/>
    <w:rsid w:val="005F3103"/>
    <w:rsid w:val="005F450D"/>
    <w:rsid w:val="006042F4"/>
    <w:rsid w:val="00606E08"/>
    <w:rsid w:val="006074DF"/>
    <w:rsid w:val="00610EBE"/>
    <w:rsid w:val="006115E4"/>
    <w:rsid w:val="006148FE"/>
    <w:rsid w:val="00625830"/>
    <w:rsid w:val="00630510"/>
    <w:rsid w:val="00635893"/>
    <w:rsid w:val="00641158"/>
    <w:rsid w:val="0064249D"/>
    <w:rsid w:val="00651C3B"/>
    <w:rsid w:val="00652818"/>
    <w:rsid w:val="00654B30"/>
    <w:rsid w:val="006606BC"/>
    <w:rsid w:val="00666FB8"/>
    <w:rsid w:val="00672519"/>
    <w:rsid w:val="00672C70"/>
    <w:rsid w:val="00686C60"/>
    <w:rsid w:val="00690B41"/>
    <w:rsid w:val="006A0AD6"/>
    <w:rsid w:val="006A5341"/>
    <w:rsid w:val="006B07B8"/>
    <w:rsid w:val="006B66D6"/>
    <w:rsid w:val="006B6F1E"/>
    <w:rsid w:val="006B7E1C"/>
    <w:rsid w:val="006C0E4E"/>
    <w:rsid w:val="006C1403"/>
    <w:rsid w:val="006C5C8F"/>
    <w:rsid w:val="006D21F5"/>
    <w:rsid w:val="006E492E"/>
    <w:rsid w:val="006F2BB7"/>
    <w:rsid w:val="006F550A"/>
    <w:rsid w:val="006F5BE6"/>
    <w:rsid w:val="007064B1"/>
    <w:rsid w:val="00712725"/>
    <w:rsid w:val="00715C86"/>
    <w:rsid w:val="00727BA9"/>
    <w:rsid w:val="0073201F"/>
    <w:rsid w:val="00732830"/>
    <w:rsid w:val="00733DFE"/>
    <w:rsid w:val="007428E5"/>
    <w:rsid w:val="00745224"/>
    <w:rsid w:val="00745755"/>
    <w:rsid w:val="00750E62"/>
    <w:rsid w:val="00757E11"/>
    <w:rsid w:val="00761531"/>
    <w:rsid w:val="007668A4"/>
    <w:rsid w:val="007668FB"/>
    <w:rsid w:val="007672E3"/>
    <w:rsid w:val="007732D9"/>
    <w:rsid w:val="007738B7"/>
    <w:rsid w:val="00786A9F"/>
    <w:rsid w:val="00792B72"/>
    <w:rsid w:val="007939AE"/>
    <w:rsid w:val="00794E13"/>
    <w:rsid w:val="007954EA"/>
    <w:rsid w:val="00795CA3"/>
    <w:rsid w:val="007A67B9"/>
    <w:rsid w:val="007B6C3E"/>
    <w:rsid w:val="007C7334"/>
    <w:rsid w:val="007D0CED"/>
    <w:rsid w:val="007D0F3F"/>
    <w:rsid w:val="007E6E5F"/>
    <w:rsid w:val="007F3C84"/>
    <w:rsid w:val="007F4373"/>
    <w:rsid w:val="008012C6"/>
    <w:rsid w:val="00803B2C"/>
    <w:rsid w:val="0080717C"/>
    <w:rsid w:val="008120E9"/>
    <w:rsid w:val="0081416C"/>
    <w:rsid w:val="008145D3"/>
    <w:rsid w:val="00815BFF"/>
    <w:rsid w:val="008269CE"/>
    <w:rsid w:val="00837CE7"/>
    <w:rsid w:val="00843170"/>
    <w:rsid w:val="0085546C"/>
    <w:rsid w:val="00860280"/>
    <w:rsid w:val="0086041C"/>
    <w:rsid w:val="00860AA8"/>
    <w:rsid w:val="00861045"/>
    <w:rsid w:val="00861A4A"/>
    <w:rsid w:val="008679E6"/>
    <w:rsid w:val="00872A05"/>
    <w:rsid w:val="00881A18"/>
    <w:rsid w:val="008833C6"/>
    <w:rsid w:val="0088369C"/>
    <w:rsid w:val="00883902"/>
    <w:rsid w:val="00891929"/>
    <w:rsid w:val="008919EC"/>
    <w:rsid w:val="00893289"/>
    <w:rsid w:val="008948EB"/>
    <w:rsid w:val="00894A2D"/>
    <w:rsid w:val="00896E13"/>
    <w:rsid w:val="008970AF"/>
    <w:rsid w:val="008A0788"/>
    <w:rsid w:val="008B2934"/>
    <w:rsid w:val="008B48DF"/>
    <w:rsid w:val="008B55E0"/>
    <w:rsid w:val="008C207E"/>
    <w:rsid w:val="008C3676"/>
    <w:rsid w:val="008C369B"/>
    <w:rsid w:val="008C3755"/>
    <w:rsid w:val="008C4648"/>
    <w:rsid w:val="008C7304"/>
    <w:rsid w:val="008D158F"/>
    <w:rsid w:val="008E16A8"/>
    <w:rsid w:val="008E5800"/>
    <w:rsid w:val="008E7DF0"/>
    <w:rsid w:val="0091179D"/>
    <w:rsid w:val="0091469A"/>
    <w:rsid w:val="00927DB1"/>
    <w:rsid w:val="009303CA"/>
    <w:rsid w:val="009309CF"/>
    <w:rsid w:val="00937A7A"/>
    <w:rsid w:val="00943556"/>
    <w:rsid w:val="00943F16"/>
    <w:rsid w:val="00951DD2"/>
    <w:rsid w:val="00956C0C"/>
    <w:rsid w:val="00960A59"/>
    <w:rsid w:val="00961100"/>
    <w:rsid w:val="00967CB8"/>
    <w:rsid w:val="00976499"/>
    <w:rsid w:val="00981D7F"/>
    <w:rsid w:val="009849D1"/>
    <w:rsid w:val="00993354"/>
    <w:rsid w:val="00995FF9"/>
    <w:rsid w:val="009A252F"/>
    <w:rsid w:val="009A2925"/>
    <w:rsid w:val="009A31CD"/>
    <w:rsid w:val="009B3BDA"/>
    <w:rsid w:val="009B3FCF"/>
    <w:rsid w:val="009B418F"/>
    <w:rsid w:val="009B4462"/>
    <w:rsid w:val="009C48F5"/>
    <w:rsid w:val="009D6712"/>
    <w:rsid w:val="009E14D2"/>
    <w:rsid w:val="009E163F"/>
    <w:rsid w:val="009E1B67"/>
    <w:rsid w:val="009E2520"/>
    <w:rsid w:val="009F219A"/>
    <w:rsid w:val="00A034C0"/>
    <w:rsid w:val="00A03C48"/>
    <w:rsid w:val="00A05BD7"/>
    <w:rsid w:val="00A06995"/>
    <w:rsid w:val="00A15493"/>
    <w:rsid w:val="00A17028"/>
    <w:rsid w:val="00A17614"/>
    <w:rsid w:val="00A2174F"/>
    <w:rsid w:val="00A2556B"/>
    <w:rsid w:val="00A36597"/>
    <w:rsid w:val="00A377C6"/>
    <w:rsid w:val="00A41489"/>
    <w:rsid w:val="00A414B5"/>
    <w:rsid w:val="00A44399"/>
    <w:rsid w:val="00A50050"/>
    <w:rsid w:val="00A53E06"/>
    <w:rsid w:val="00A571E8"/>
    <w:rsid w:val="00A61F1C"/>
    <w:rsid w:val="00A6287B"/>
    <w:rsid w:val="00A63648"/>
    <w:rsid w:val="00A64DBC"/>
    <w:rsid w:val="00A65053"/>
    <w:rsid w:val="00A675DE"/>
    <w:rsid w:val="00A7583E"/>
    <w:rsid w:val="00A760CE"/>
    <w:rsid w:val="00A82C00"/>
    <w:rsid w:val="00A82D95"/>
    <w:rsid w:val="00A87BFA"/>
    <w:rsid w:val="00A90AE4"/>
    <w:rsid w:val="00A91717"/>
    <w:rsid w:val="00A92FAD"/>
    <w:rsid w:val="00A936DF"/>
    <w:rsid w:val="00AB3A28"/>
    <w:rsid w:val="00AC0A57"/>
    <w:rsid w:val="00AC0AAA"/>
    <w:rsid w:val="00AC30DF"/>
    <w:rsid w:val="00AC7FDD"/>
    <w:rsid w:val="00AD0D6A"/>
    <w:rsid w:val="00AD73A5"/>
    <w:rsid w:val="00AD795A"/>
    <w:rsid w:val="00AE592E"/>
    <w:rsid w:val="00AE6050"/>
    <w:rsid w:val="00AE782D"/>
    <w:rsid w:val="00B04A70"/>
    <w:rsid w:val="00B06BAE"/>
    <w:rsid w:val="00B0797A"/>
    <w:rsid w:val="00B21729"/>
    <w:rsid w:val="00B22BC0"/>
    <w:rsid w:val="00B27484"/>
    <w:rsid w:val="00B278F9"/>
    <w:rsid w:val="00B31400"/>
    <w:rsid w:val="00B32904"/>
    <w:rsid w:val="00B35FA1"/>
    <w:rsid w:val="00B45D90"/>
    <w:rsid w:val="00B47A3A"/>
    <w:rsid w:val="00B50211"/>
    <w:rsid w:val="00B53B21"/>
    <w:rsid w:val="00B546F9"/>
    <w:rsid w:val="00B75F83"/>
    <w:rsid w:val="00B77F3B"/>
    <w:rsid w:val="00B90C28"/>
    <w:rsid w:val="00B91D6C"/>
    <w:rsid w:val="00B948CC"/>
    <w:rsid w:val="00B96DA6"/>
    <w:rsid w:val="00BA2728"/>
    <w:rsid w:val="00BA2A96"/>
    <w:rsid w:val="00BA79D9"/>
    <w:rsid w:val="00BB7AFA"/>
    <w:rsid w:val="00BC17C8"/>
    <w:rsid w:val="00BC3FDA"/>
    <w:rsid w:val="00BC453E"/>
    <w:rsid w:val="00BC4DCA"/>
    <w:rsid w:val="00BC64C8"/>
    <w:rsid w:val="00BD5B94"/>
    <w:rsid w:val="00BD5CB5"/>
    <w:rsid w:val="00BE06FC"/>
    <w:rsid w:val="00BE16A2"/>
    <w:rsid w:val="00BE1C09"/>
    <w:rsid w:val="00BE2688"/>
    <w:rsid w:val="00BE36B4"/>
    <w:rsid w:val="00BE3F39"/>
    <w:rsid w:val="00BF6119"/>
    <w:rsid w:val="00BF68F3"/>
    <w:rsid w:val="00BF70B0"/>
    <w:rsid w:val="00C020D9"/>
    <w:rsid w:val="00C02152"/>
    <w:rsid w:val="00C050C8"/>
    <w:rsid w:val="00C06FDC"/>
    <w:rsid w:val="00C0778C"/>
    <w:rsid w:val="00C07973"/>
    <w:rsid w:val="00C21B4A"/>
    <w:rsid w:val="00C22CCC"/>
    <w:rsid w:val="00C3106F"/>
    <w:rsid w:val="00C3678E"/>
    <w:rsid w:val="00C448F7"/>
    <w:rsid w:val="00C50590"/>
    <w:rsid w:val="00C50AC6"/>
    <w:rsid w:val="00C63CFE"/>
    <w:rsid w:val="00C7188B"/>
    <w:rsid w:val="00C77EE4"/>
    <w:rsid w:val="00C814DD"/>
    <w:rsid w:val="00C96958"/>
    <w:rsid w:val="00CA0FEA"/>
    <w:rsid w:val="00CB5004"/>
    <w:rsid w:val="00CC04C6"/>
    <w:rsid w:val="00CC38BA"/>
    <w:rsid w:val="00CD25EC"/>
    <w:rsid w:val="00CD41D9"/>
    <w:rsid w:val="00CD6A36"/>
    <w:rsid w:val="00CE387E"/>
    <w:rsid w:val="00CE5D33"/>
    <w:rsid w:val="00CF0787"/>
    <w:rsid w:val="00CF396F"/>
    <w:rsid w:val="00CF5DE5"/>
    <w:rsid w:val="00D10E60"/>
    <w:rsid w:val="00D15085"/>
    <w:rsid w:val="00D15B98"/>
    <w:rsid w:val="00D16D34"/>
    <w:rsid w:val="00D248E5"/>
    <w:rsid w:val="00D267A6"/>
    <w:rsid w:val="00D332EB"/>
    <w:rsid w:val="00D37957"/>
    <w:rsid w:val="00D43D70"/>
    <w:rsid w:val="00D440B1"/>
    <w:rsid w:val="00D504FB"/>
    <w:rsid w:val="00D524C9"/>
    <w:rsid w:val="00D53173"/>
    <w:rsid w:val="00D53F46"/>
    <w:rsid w:val="00D54593"/>
    <w:rsid w:val="00D5619C"/>
    <w:rsid w:val="00D56671"/>
    <w:rsid w:val="00D647EF"/>
    <w:rsid w:val="00D64989"/>
    <w:rsid w:val="00D807BA"/>
    <w:rsid w:val="00D8380B"/>
    <w:rsid w:val="00D86104"/>
    <w:rsid w:val="00D86555"/>
    <w:rsid w:val="00D86DB5"/>
    <w:rsid w:val="00D90A2A"/>
    <w:rsid w:val="00D967DF"/>
    <w:rsid w:val="00D96943"/>
    <w:rsid w:val="00D97EDB"/>
    <w:rsid w:val="00DA00EE"/>
    <w:rsid w:val="00DA0D1F"/>
    <w:rsid w:val="00DA25D9"/>
    <w:rsid w:val="00DA3BC6"/>
    <w:rsid w:val="00DA46B5"/>
    <w:rsid w:val="00DA65B6"/>
    <w:rsid w:val="00DC4C1F"/>
    <w:rsid w:val="00DD046F"/>
    <w:rsid w:val="00DE4C79"/>
    <w:rsid w:val="00DE5029"/>
    <w:rsid w:val="00DF2C97"/>
    <w:rsid w:val="00DF2D0E"/>
    <w:rsid w:val="00DF7248"/>
    <w:rsid w:val="00E023E6"/>
    <w:rsid w:val="00E02BCC"/>
    <w:rsid w:val="00E0461B"/>
    <w:rsid w:val="00E07DB8"/>
    <w:rsid w:val="00E108A3"/>
    <w:rsid w:val="00E17272"/>
    <w:rsid w:val="00E25251"/>
    <w:rsid w:val="00E26A1A"/>
    <w:rsid w:val="00E30118"/>
    <w:rsid w:val="00E34B37"/>
    <w:rsid w:val="00E36CD1"/>
    <w:rsid w:val="00E36FDA"/>
    <w:rsid w:val="00E37D4D"/>
    <w:rsid w:val="00E40238"/>
    <w:rsid w:val="00E4411F"/>
    <w:rsid w:val="00E44A88"/>
    <w:rsid w:val="00E5024F"/>
    <w:rsid w:val="00E52F4C"/>
    <w:rsid w:val="00E52F80"/>
    <w:rsid w:val="00E55488"/>
    <w:rsid w:val="00E562ED"/>
    <w:rsid w:val="00E619B8"/>
    <w:rsid w:val="00E65C39"/>
    <w:rsid w:val="00E66A9E"/>
    <w:rsid w:val="00E7391E"/>
    <w:rsid w:val="00E74174"/>
    <w:rsid w:val="00E77BE9"/>
    <w:rsid w:val="00E77D92"/>
    <w:rsid w:val="00E77DC5"/>
    <w:rsid w:val="00E807A3"/>
    <w:rsid w:val="00E91813"/>
    <w:rsid w:val="00E940B6"/>
    <w:rsid w:val="00E97BAE"/>
    <w:rsid w:val="00EA241B"/>
    <w:rsid w:val="00EA3C25"/>
    <w:rsid w:val="00EA3D5D"/>
    <w:rsid w:val="00EB1ED5"/>
    <w:rsid w:val="00EB30BB"/>
    <w:rsid w:val="00EC10B1"/>
    <w:rsid w:val="00EC1627"/>
    <w:rsid w:val="00EC27B7"/>
    <w:rsid w:val="00EC4B85"/>
    <w:rsid w:val="00EC7BC7"/>
    <w:rsid w:val="00ED1F3C"/>
    <w:rsid w:val="00ED3307"/>
    <w:rsid w:val="00EF48E3"/>
    <w:rsid w:val="00F028F8"/>
    <w:rsid w:val="00F02A70"/>
    <w:rsid w:val="00F03F12"/>
    <w:rsid w:val="00F11B25"/>
    <w:rsid w:val="00F1240B"/>
    <w:rsid w:val="00F153C1"/>
    <w:rsid w:val="00F20BFE"/>
    <w:rsid w:val="00F35E34"/>
    <w:rsid w:val="00F37AB2"/>
    <w:rsid w:val="00F40C35"/>
    <w:rsid w:val="00F4179B"/>
    <w:rsid w:val="00F4532F"/>
    <w:rsid w:val="00F55B2A"/>
    <w:rsid w:val="00F624F8"/>
    <w:rsid w:val="00F62B1D"/>
    <w:rsid w:val="00F62E9D"/>
    <w:rsid w:val="00F645F2"/>
    <w:rsid w:val="00F6657E"/>
    <w:rsid w:val="00F66712"/>
    <w:rsid w:val="00F739DE"/>
    <w:rsid w:val="00F73E9E"/>
    <w:rsid w:val="00F773C8"/>
    <w:rsid w:val="00F828DC"/>
    <w:rsid w:val="00F8729E"/>
    <w:rsid w:val="00F87D40"/>
    <w:rsid w:val="00F918FE"/>
    <w:rsid w:val="00FA2222"/>
    <w:rsid w:val="00FB2405"/>
    <w:rsid w:val="00FB4811"/>
    <w:rsid w:val="00FB6F65"/>
    <w:rsid w:val="00FD6C72"/>
    <w:rsid w:val="00FE02CE"/>
    <w:rsid w:val="00FE1324"/>
    <w:rsid w:val="00FE526A"/>
    <w:rsid w:val="00FF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1540"/>
    <w:rPr>
      <w:sz w:val="24"/>
      <w:szCs w:val="24"/>
    </w:rPr>
  </w:style>
  <w:style w:type="paragraph" w:styleId="1">
    <w:name w:val="heading 1"/>
    <w:basedOn w:val="a"/>
    <w:next w:val="a"/>
    <w:qFormat/>
    <w:rsid w:val="007C7334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3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kern w:val="32"/>
      <w:sz w:val="32"/>
      <w:szCs w:val="20"/>
    </w:rPr>
  </w:style>
  <w:style w:type="paragraph" w:customStyle="1" w:styleId="2">
    <w:name w:val="заголовок 2"/>
    <w:basedOn w:val="a"/>
    <w:next w:val="a4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sz w:val="28"/>
    </w:rPr>
  </w:style>
  <w:style w:type="paragraph" w:customStyle="1" w:styleId="3">
    <w:name w:val="заголовок 3"/>
    <w:basedOn w:val="a"/>
    <w:next w:val="a"/>
    <w:rsid w:val="007C7334"/>
    <w:pPr>
      <w:keepNext/>
      <w:suppressAutoHyphens/>
      <w:spacing w:before="240" w:after="60" w:line="348" w:lineRule="auto"/>
      <w:ind w:firstLine="709"/>
      <w:jc w:val="both"/>
    </w:pPr>
    <w:rPr>
      <w:rFonts w:ascii="Arial" w:hAnsi="Arial"/>
    </w:rPr>
  </w:style>
  <w:style w:type="paragraph" w:customStyle="1" w:styleId="4">
    <w:name w:val="заголовок 4"/>
    <w:basedOn w:val="a"/>
    <w:next w:val="a"/>
    <w:rsid w:val="007C7334"/>
    <w:pPr>
      <w:keepNext/>
      <w:suppressAutoHyphens/>
      <w:jc w:val="both"/>
      <w:outlineLvl w:val="3"/>
    </w:pPr>
    <w:rPr>
      <w:b/>
      <w:sz w:val="28"/>
    </w:rPr>
  </w:style>
  <w:style w:type="character" w:customStyle="1" w:styleId="a5">
    <w:name w:val="Основной шрифт"/>
    <w:rsid w:val="007C7334"/>
  </w:style>
  <w:style w:type="paragraph" w:customStyle="1" w:styleId="a6">
    <w:name w:val="текст сноски"/>
    <w:basedOn w:val="a"/>
    <w:rsid w:val="007C7334"/>
    <w:pPr>
      <w:keepLines/>
      <w:suppressAutoHyphens/>
      <w:spacing w:line="288" w:lineRule="auto"/>
      <w:ind w:left="142" w:hanging="142"/>
      <w:jc w:val="both"/>
    </w:pPr>
    <w:rPr>
      <w:sz w:val="28"/>
      <w:szCs w:val="20"/>
    </w:rPr>
  </w:style>
  <w:style w:type="paragraph" w:customStyle="1" w:styleId="a7">
    <w:name w:val="Должность"/>
    <w:basedOn w:val="a"/>
    <w:next w:val="a8"/>
    <w:rsid w:val="007C7334"/>
    <w:pPr>
      <w:keepNext/>
      <w:keepLines/>
      <w:tabs>
        <w:tab w:val="left" w:pos="284"/>
      </w:tabs>
      <w:suppressAutoHyphens/>
      <w:spacing w:before="180"/>
    </w:pPr>
    <w:rPr>
      <w:rFonts w:ascii="Arial" w:hAnsi="Arial"/>
      <w:spacing w:val="-4"/>
      <w:szCs w:val="20"/>
    </w:rPr>
  </w:style>
  <w:style w:type="paragraph" w:customStyle="1" w:styleId="a3">
    <w:name w:val="Код"/>
    <w:basedOn w:val="10"/>
    <w:next w:val="2"/>
    <w:rsid w:val="007C7334"/>
    <w:pPr>
      <w:spacing w:before="0"/>
    </w:pPr>
    <w:rPr>
      <w:caps w:val="0"/>
      <w:spacing w:val="10"/>
      <w:kern w:val="28"/>
      <w:sz w:val="28"/>
    </w:rPr>
  </w:style>
  <w:style w:type="paragraph" w:customStyle="1" w:styleId="a8">
    <w:name w:val="ФИО"/>
    <w:basedOn w:val="a"/>
    <w:next w:val="a7"/>
    <w:rsid w:val="007C7334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</w:rPr>
  </w:style>
  <w:style w:type="paragraph" w:customStyle="1" w:styleId="a9">
    <w:name w:val="оглл"/>
    <w:basedOn w:val="11"/>
    <w:rsid w:val="007C7334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paragraph" w:customStyle="1" w:styleId="11">
    <w:name w:val="оглавление 1"/>
    <w:basedOn w:val="a"/>
    <w:next w:val="a"/>
    <w:autoRedefine/>
    <w:rsid w:val="007C7334"/>
    <w:pPr>
      <w:tabs>
        <w:tab w:val="right" w:leader="dot" w:pos="9355"/>
      </w:tabs>
      <w:suppressAutoHyphens/>
      <w:spacing w:line="264" w:lineRule="auto"/>
      <w:jc w:val="both"/>
    </w:pPr>
    <w:rPr>
      <w:rFonts w:ascii="Arial" w:hAnsi="Arial"/>
      <w:b/>
      <w:sz w:val="28"/>
      <w:szCs w:val="20"/>
    </w:rPr>
  </w:style>
  <w:style w:type="paragraph" w:customStyle="1" w:styleId="a4">
    <w:name w:val="Поселки"/>
    <w:basedOn w:val="3"/>
    <w:next w:val="a7"/>
    <w:rsid w:val="007C7334"/>
    <w:pPr>
      <w:spacing w:before="0" w:after="120" w:line="240" w:lineRule="auto"/>
      <w:ind w:firstLine="0"/>
      <w:jc w:val="center"/>
    </w:pPr>
    <w:rPr>
      <w:sz w:val="20"/>
    </w:rPr>
  </w:style>
  <w:style w:type="paragraph" w:styleId="aa">
    <w:name w:val="head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b">
    <w:name w:val="foot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customStyle="1" w:styleId="Heading">
    <w:name w:val="Heading"/>
    <w:rsid w:val="007C7334"/>
    <w:rPr>
      <w:b/>
      <w:snapToGrid w:val="0"/>
      <w:sz w:val="24"/>
    </w:rPr>
  </w:style>
  <w:style w:type="paragraph" w:customStyle="1" w:styleId="Preformat">
    <w:name w:val="Preformat"/>
    <w:rsid w:val="007C7334"/>
    <w:rPr>
      <w:rFonts w:ascii="Courier New" w:hAnsi="Courier New"/>
      <w:snapToGrid w:val="0"/>
    </w:rPr>
  </w:style>
  <w:style w:type="paragraph" w:styleId="ac">
    <w:name w:val="Title"/>
    <w:basedOn w:val="a"/>
    <w:qFormat/>
    <w:rsid w:val="007C7334"/>
    <w:pPr>
      <w:suppressAutoHyphens/>
      <w:ind w:firstLine="142"/>
      <w:jc w:val="center"/>
    </w:pPr>
    <w:rPr>
      <w:b/>
      <w:sz w:val="28"/>
      <w:szCs w:val="20"/>
    </w:rPr>
  </w:style>
  <w:style w:type="paragraph" w:styleId="ad">
    <w:name w:val="Body Text Indent"/>
    <w:basedOn w:val="a"/>
    <w:rsid w:val="007C7334"/>
    <w:pPr>
      <w:ind w:firstLine="5670"/>
    </w:pPr>
    <w:rPr>
      <w:b/>
      <w:sz w:val="26"/>
      <w:szCs w:val="20"/>
    </w:rPr>
  </w:style>
  <w:style w:type="paragraph" w:styleId="ae">
    <w:name w:val="List"/>
    <w:basedOn w:val="a"/>
    <w:rsid w:val="007C7334"/>
    <w:rPr>
      <w:rFonts w:ascii="Arial" w:hAnsi="Arial"/>
      <w:i/>
      <w:snapToGrid w:val="0"/>
      <w:sz w:val="20"/>
      <w:szCs w:val="20"/>
    </w:rPr>
  </w:style>
  <w:style w:type="paragraph" w:styleId="af">
    <w:name w:val="Body Text"/>
    <w:basedOn w:val="a"/>
    <w:rsid w:val="007C7334"/>
    <w:pPr>
      <w:jc w:val="both"/>
    </w:pPr>
    <w:rPr>
      <w:snapToGrid w:val="0"/>
      <w:sz w:val="26"/>
      <w:szCs w:val="20"/>
    </w:rPr>
  </w:style>
  <w:style w:type="paragraph" w:customStyle="1" w:styleId="Nonformat">
    <w:name w:val="Nonformat"/>
    <w:basedOn w:val="a"/>
    <w:rsid w:val="007C7334"/>
    <w:rPr>
      <w:rFonts w:ascii="Consultant" w:hAnsi="Consultant"/>
      <w:sz w:val="20"/>
    </w:rPr>
  </w:style>
  <w:style w:type="character" w:styleId="af0">
    <w:name w:val="page number"/>
    <w:basedOn w:val="a0"/>
    <w:rsid w:val="007C7334"/>
  </w:style>
  <w:style w:type="paragraph" w:styleId="af1">
    <w:name w:val="Balloon Text"/>
    <w:basedOn w:val="a"/>
    <w:link w:val="af2"/>
    <w:rsid w:val="001F153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1F1538"/>
    <w:rPr>
      <w:rFonts w:ascii="Tahoma" w:hAnsi="Tahoma" w:cs="Tahoma"/>
      <w:snapToGrid/>
      <w:sz w:val="16"/>
      <w:szCs w:val="16"/>
    </w:rPr>
  </w:style>
  <w:style w:type="paragraph" w:customStyle="1" w:styleId="af3">
    <w:name w:val="Кому"/>
    <w:basedOn w:val="a"/>
    <w:rsid w:val="002E1540"/>
    <w:pPr>
      <w:ind w:left="5400"/>
    </w:pPr>
    <w:rPr>
      <w:b/>
      <w:bCs/>
      <w:sz w:val="28"/>
      <w:szCs w:val="20"/>
    </w:rPr>
  </w:style>
  <w:style w:type="paragraph" w:customStyle="1" w:styleId="af4">
    <w:name w:val="Заголовок"/>
    <w:basedOn w:val="a"/>
    <w:rsid w:val="002E1540"/>
    <w:pPr>
      <w:ind w:right="3232"/>
      <w:jc w:val="both"/>
    </w:pPr>
    <w:rPr>
      <w:b/>
      <w:bCs/>
      <w:sz w:val="28"/>
      <w:szCs w:val="28"/>
    </w:rPr>
  </w:style>
  <w:style w:type="paragraph" w:customStyle="1" w:styleId="14">
    <w:name w:val="Стиль 14 пт полужирный По центру"/>
    <w:basedOn w:val="a"/>
    <w:rsid w:val="002E1540"/>
    <w:pPr>
      <w:jc w:val="center"/>
    </w:pPr>
    <w:rPr>
      <w:b/>
      <w:bCs/>
      <w:sz w:val="28"/>
      <w:szCs w:val="20"/>
    </w:rPr>
  </w:style>
  <w:style w:type="paragraph" w:customStyle="1" w:styleId="af5">
    <w:name w:val="Текст письма"/>
    <w:basedOn w:val="a"/>
    <w:next w:val="af6"/>
    <w:rsid w:val="002E1540"/>
    <w:pPr>
      <w:ind w:firstLine="709"/>
      <w:jc w:val="both"/>
    </w:pPr>
    <w:rPr>
      <w:sz w:val="28"/>
      <w:szCs w:val="28"/>
    </w:rPr>
  </w:style>
  <w:style w:type="paragraph" w:styleId="af6">
    <w:name w:val="Plain Text"/>
    <w:basedOn w:val="a"/>
    <w:link w:val="af7"/>
    <w:rsid w:val="002E1540"/>
    <w:rPr>
      <w:rFonts w:ascii="Consolas" w:hAnsi="Consolas"/>
      <w:sz w:val="21"/>
      <w:szCs w:val="21"/>
    </w:rPr>
  </w:style>
  <w:style w:type="character" w:customStyle="1" w:styleId="af7">
    <w:name w:val="Текст Знак"/>
    <w:basedOn w:val="a0"/>
    <w:link w:val="af6"/>
    <w:rsid w:val="002E1540"/>
    <w:rPr>
      <w:rFonts w:ascii="Consolas" w:hAnsi="Consolas"/>
      <w:sz w:val="21"/>
      <w:szCs w:val="21"/>
    </w:rPr>
  </w:style>
  <w:style w:type="table" w:styleId="af8">
    <w:name w:val="Table Grid"/>
    <w:basedOn w:val="a1"/>
    <w:rsid w:val="00867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773C8"/>
    <w:pPr>
      <w:autoSpaceDE w:val="0"/>
      <w:autoSpaceDN w:val="0"/>
      <w:adjustRightInd w:val="0"/>
    </w:pPr>
    <w:rPr>
      <w:sz w:val="28"/>
      <w:szCs w:val="28"/>
    </w:rPr>
  </w:style>
  <w:style w:type="paragraph" w:styleId="af9">
    <w:name w:val="List Paragraph"/>
    <w:basedOn w:val="a"/>
    <w:uiPriority w:val="34"/>
    <w:qFormat/>
    <w:rsid w:val="002E1384"/>
    <w:pPr>
      <w:ind w:left="720"/>
      <w:contextualSpacing/>
    </w:pPr>
  </w:style>
  <w:style w:type="paragraph" w:customStyle="1" w:styleId="afa">
    <w:name w:val="Òåêñò äîêóìåíòà"/>
    <w:basedOn w:val="a"/>
    <w:uiPriority w:val="99"/>
    <w:rsid w:val="00B2172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1540"/>
    <w:rPr>
      <w:sz w:val="24"/>
      <w:szCs w:val="24"/>
    </w:rPr>
  </w:style>
  <w:style w:type="paragraph" w:styleId="1">
    <w:name w:val="heading 1"/>
    <w:basedOn w:val="a"/>
    <w:next w:val="a"/>
    <w:qFormat/>
    <w:rsid w:val="007C7334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3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kern w:val="32"/>
      <w:sz w:val="32"/>
      <w:szCs w:val="20"/>
    </w:rPr>
  </w:style>
  <w:style w:type="paragraph" w:customStyle="1" w:styleId="2">
    <w:name w:val="заголовок 2"/>
    <w:basedOn w:val="a"/>
    <w:next w:val="a4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sz w:val="28"/>
    </w:rPr>
  </w:style>
  <w:style w:type="paragraph" w:customStyle="1" w:styleId="3">
    <w:name w:val="заголовок 3"/>
    <w:basedOn w:val="a"/>
    <w:next w:val="a"/>
    <w:rsid w:val="007C7334"/>
    <w:pPr>
      <w:keepNext/>
      <w:suppressAutoHyphens/>
      <w:spacing w:before="240" w:after="60" w:line="348" w:lineRule="auto"/>
      <w:ind w:firstLine="709"/>
      <w:jc w:val="both"/>
    </w:pPr>
    <w:rPr>
      <w:rFonts w:ascii="Arial" w:hAnsi="Arial"/>
    </w:rPr>
  </w:style>
  <w:style w:type="paragraph" w:customStyle="1" w:styleId="4">
    <w:name w:val="заголовок 4"/>
    <w:basedOn w:val="a"/>
    <w:next w:val="a"/>
    <w:rsid w:val="007C7334"/>
    <w:pPr>
      <w:keepNext/>
      <w:suppressAutoHyphens/>
      <w:jc w:val="both"/>
      <w:outlineLvl w:val="3"/>
    </w:pPr>
    <w:rPr>
      <w:b/>
      <w:sz w:val="28"/>
    </w:rPr>
  </w:style>
  <w:style w:type="character" w:customStyle="1" w:styleId="a5">
    <w:name w:val="Основной шрифт"/>
    <w:rsid w:val="007C7334"/>
  </w:style>
  <w:style w:type="paragraph" w:customStyle="1" w:styleId="a6">
    <w:name w:val="текст сноски"/>
    <w:basedOn w:val="a"/>
    <w:rsid w:val="007C7334"/>
    <w:pPr>
      <w:keepLines/>
      <w:suppressAutoHyphens/>
      <w:spacing w:line="288" w:lineRule="auto"/>
      <w:ind w:left="142" w:hanging="142"/>
      <w:jc w:val="both"/>
    </w:pPr>
    <w:rPr>
      <w:sz w:val="28"/>
      <w:szCs w:val="20"/>
    </w:rPr>
  </w:style>
  <w:style w:type="paragraph" w:customStyle="1" w:styleId="a7">
    <w:name w:val="Должность"/>
    <w:basedOn w:val="a"/>
    <w:next w:val="a8"/>
    <w:rsid w:val="007C7334"/>
    <w:pPr>
      <w:keepNext/>
      <w:keepLines/>
      <w:tabs>
        <w:tab w:val="left" w:pos="284"/>
      </w:tabs>
      <w:suppressAutoHyphens/>
      <w:spacing w:before="180"/>
    </w:pPr>
    <w:rPr>
      <w:rFonts w:ascii="Arial" w:hAnsi="Arial"/>
      <w:spacing w:val="-4"/>
      <w:szCs w:val="20"/>
    </w:rPr>
  </w:style>
  <w:style w:type="paragraph" w:customStyle="1" w:styleId="a3">
    <w:name w:val="Код"/>
    <w:basedOn w:val="10"/>
    <w:next w:val="2"/>
    <w:rsid w:val="007C7334"/>
    <w:pPr>
      <w:spacing w:before="0"/>
    </w:pPr>
    <w:rPr>
      <w:caps w:val="0"/>
      <w:spacing w:val="10"/>
      <w:kern w:val="28"/>
      <w:sz w:val="28"/>
    </w:rPr>
  </w:style>
  <w:style w:type="paragraph" w:customStyle="1" w:styleId="a8">
    <w:name w:val="ФИО"/>
    <w:basedOn w:val="a"/>
    <w:next w:val="a7"/>
    <w:rsid w:val="007C7334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</w:rPr>
  </w:style>
  <w:style w:type="paragraph" w:customStyle="1" w:styleId="a9">
    <w:name w:val="оглл"/>
    <w:basedOn w:val="11"/>
    <w:rsid w:val="007C7334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paragraph" w:customStyle="1" w:styleId="11">
    <w:name w:val="оглавление 1"/>
    <w:basedOn w:val="a"/>
    <w:next w:val="a"/>
    <w:autoRedefine/>
    <w:rsid w:val="007C7334"/>
    <w:pPr>
      <w:tabs>
        <w:tab w:val="right" w:leader="dot" w:pos="9355"/>
      </w:tabs>
      <w:suppressAutoHyphens/>
      <w:spacing w:line="264" w:lineRule="auto"/>
      <w:jc w:val="both"/>
    </w:pPr>
    <w:rPr>
      <w:rFonts w:ascii="Arial" w:hAnsi="Arial"/>
      <w:b/>
      <w:sz w:val="28"/>
      <w:szCs w:val="20"/>
    </w:rPr>
  </w:style>
  <w:style w:type="paragraph" w:customStyle="1" w:styleId="a4">
    <w:name w:val="Поселки"/>
    <w:basedOn w:val="3"/>
    <w:next w:val="a7"/>
    <w:rsid w:val="007C7334"/>
    <w:pPr>
      <w:spacing w:before="0" w:after="120" w:line="240" w:lineRule="auto"/>
      <w:ind w:firstLine="0"/>
      <w:jc w:val="center"/>
    </w:pPr>
    <w:rPr>
      <w:sz w:val="20"/>
    </w:rPr>
  </w:style>
  <w:style w:type="paragraph" w:styleId="aa">
    <w:name w:val="head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b">
    <w:name w:val="foot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customStyle="1" w:styleId="Heading">
    <w:name w:val="Heading"/>
    <w:rsid w:val="007C7334"/>
    <w:rPr>
      <w:b/>
      <w:snapToGrid w:val="0"/>
      <w:sz w:val="24"/>
    </w:rPr>
  </w:style>
  <w:style w:type="paragraph" w:customStyle="1" w:styleId="Preformat">
    <w:name w:val="Preformat"/>
    <w:rsid w:val="007C7334"/>
    <w:rPr>
      <w:rFonts w:ascii="Courier New" w:hAnsi="Courier New"/>
      <w:snapToGrid w:val="0"/>
    </w:rPr>
  </w:style>
  <w:style w:type="paragraph" w:styleId="ac">
    <w:name w:val="Title"/>
    <w:basedOn w:val="a"/>
    <w:qFormat/>
    <w:rsid w:val="007C7334"/>
    <w:pPr>
      <w:suppressAutoHyphens/>
      <w:ind w:firstLine="142"/>
      <w:jc w:val="center"/>
    </w:pPr>
    <w:rPr>
      <w:b/>
      <w:sz w:val="28"/>
      <w:szCs w:val="20"/>
    </w:rPr>
  </w:style>
  <w:style w:type="paragraph" w:styleId="ad">
    <w:name w:val="Body Text Indent"/>
    <w:basedOn w:val="a"/>
    <w:rsid w:val="007C7334"/>
    <w:pPr>
      <w:ind w:firstLine="5670"/>
    </w:pPr>
    <w:rPr>
      <w:b/>
      <w:sz w:val="26"/>
      <w:szCs w:val="20"/>
    </w:rPr>
  </w:style>
  <w:style w:type="paragraph" w:styleId="ae">
    <w:name w:val="List"/>
    <w:basedOn w:val="a"/>
    <w:rsid w:val="007C7334"/>
    <w:rPr>
      <w:rFonts w:ascii="Arial" w:hAnsi="Arial"/>
      <w:i/>
      <w:snapToGrid w:val="0"/>
      <w:sz w:val="20"/>
      <w:szCs w:val="20"/>
    </w:rPr>
  </w:style>
  <w:style w:type="paragraph" w:styleId="af">
    <w:name w:val="Body Text"/>
    <w:basedOn w:val="a"/>
    <w:rsid w:val="007C7334"/>
    <w:pPr>
      <w:jc w:val="both"/>
    </w:pPr>
    <w:rPr>
      <w:snapToGrid w:val="0"/>
      <w:sz w:val="26"/>
      <w:szCs w:val="20"/>
    </w:rPr>
  </w:style>
  <w:style w:type="paragraph" w:customStyle="1" w:styleId="Nonformat">
    <w:name w:val="Nonformat"/>
    <w:basedOn w:val="a"/>
    <w:rsid w:val="007C7334"/>
    <w:rPr>
      <w:rFonts w:ascii="Consultant" w:hAnsi="Consultant"/>
      <w:sz w:val="20"/>
    </w:rPr>
  </w:style>
  <w:style w:type="character" w:styleId="af0">
    <w:name w:val="page number"/>
    <w:basedOn w:val="a0"/>
    <w:rsid w:val="007C7334"/>
  </w:style>
  <w:style w:type="paragraph" w:styleId="af1">
    <w:name w:val="Balloon Text"/>
    <w:basedOn w:val="a"/>
    <w:link w:val="af2"/>
    <w:rsid w:val="001F153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1F1538"/>
    <w:rPr>
      <w:rFonts w:ascii="Tahoma" w:hAnsi="Tahoma" w:cs="Tahoma"/>
      <w:snapToGrid/>
      <w:sz w:val="16"/>
      <w:szCs w:val="16"/>
    </w:rPr>
  </w:style>
  <w:style w:type="paragraph" w:customStyle="1" w:styleId="af3">
    <w:name w:val="Кому"/>
    <w:basedOn w:val="a"/>
    <w:rsid w:val="002E1540"/>
    <w:pPr>
      <w:ind w:left="5400"/>
    </w:pPr>
    <w:rPr>
      <w:b/>
      <w:bCs/>
      <w:sz w:val="28"/>
      <w:szCs w:val="20"/>
    </w:rPr>
  </w:style>
  <w:style w:type="paragraph" w:customStyle="1" w:styleId="af4">
    <w:name w:val="Заголовок"/>
    <w:basedOn w:val="a"/>
    <w:rsid w:val="002E1540"/>
    <w:pPr>
      <w:ind w:right="3232"/>
      <w:jc w:val="both"/>
    </w:pPr>
    <w:rPr>
      <w:b/>
      <w:bCs/>
      <w:sz w:val="28"/>
      <w:szCs w:val="28"/>
    </w:rPr>
  </w:style>
  <w:style w:type="paragraph" w:customStyle="1" w:styleId="14">
    <w:name w:val="Стиль 14 пт полужирный По центру"/>
    <w:basedOn w:val="a"/>
    <w:rsid w:val="002E1540"/>
    <w:pPr>
      <w:jc w:val="center"/>
    </w:pPr>
    <w:rPr>
      <w:b/>
      <w:bCs/>
      <w:sz w:val="28"/>
      <w:szCs w:val="20"/>
    </w:rPr>
  </w:style>
  <w:style w:type="paragraph" w:customStyle="1" w:styleId="af5">
    <w:name w:val="Текст письма"/>
    <w:basedOn w:val="a"/>
    <w:next w:val="af6"/>
    <w:rsid w:val="002E1540"/>
    <w:pPr>
      <w:ind w:firstLine="709"/>
      <w:jc w:val="both"/>
    </w:pPr>
    <w:rPr>
      <w:sz w:val="28"/>
      <w:szCs w:val="28"/>
    </w:rPr>
  </w:style>
  <w:style w:type="paragraph" w:styleId="af6">
    <w:name w:val="Plain Text"/>
    <w:basedOn w:val="a"/>
    <w:link w:val="af7"/>
    <w:rsid w:val="002E1540"/>
    <w:rPr>
      <w:rFonts w:ascii="Consolas" w:hAnsi="Consolas"/>
      <w:sz w:val="21"/>
      <w:szCs w:val="21"/>
    </w:rPr>
  </w:style>
  <w:style w:type="character" w:customStyle="1" w:styleId="af7">
    <w:name w:val="Текст Знак"/>
    <w:basedOn w:val="a0"/>
    <w:link w:val="af6"/>
    <w:rsid w:val="002E1540"/>
    <w:rPr>
      <w:rFonts w:ascii="Consolas" w:hAnsi="Consolas"/>
      <w:sz w:val="21"/>
      <w:szCs w:val="21"/>
    </w:rPr>
  </w:style>
  <w:style w:type="table" w:styleId="af8">
    <w:name w:val="Table Grid"/>
    <w:basedOn w:val="a1"/>
    <w:rsid w:val="00867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773C8"/>
    <w:pPr>
      <w:autoSpaceDE w:val="0"/>
      <w:autoSpaceDN w:val="0"/>
      <w:adjustRightInd w:val="0"/>
    </w:pPr>
    <w:rPr>
      <w:sz w:val="28"/>
      <w:szCs w:val="28"/>
    </w:rPr>
  </w:style>
  <w:style w:type="paragraph" w:styleId="af9">
    <w:name w:val="List Paragraph"/>
    <w:basedOn w:val="a"/>
    <w:uiPriority w:val="34"/>
    <w:qFormat/>
    <w:rsid w:val="002E1384"/>
    <w:pPr>
      <w:ind w:left="720"/>
      <w:contextualSpacing/>
    </w:pPr>
  </w:style>
  <w:style w:type="paragraph" w:customStyle="1" w:styleId="afa">
    <w:name w:val="Òåêñò äîêóìåíòà"/>
    <w:basedOn w:val="a"/>
    <w:uiPriority w:val="99"/>
    <w:rsid w:val="00B2172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1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BD4C6A2DC99027B25BC02B41DF70035E6CF5F969DD266C756A02A4BBB2C0F0AD08157977EFB87AE2A8869162EFF50074C1CFCC6E17D024E3528D7C1o2H3J" TargetMode="External"/><Relationship Id="rId18" Type="http://schemas.openxmlformats.org/officeDocument/2006/relationships/hyperlink" Target="consultantplus://offline/ref=CA470F2326D1F534240D9F9F6FB4159AE43790F40A903A97A8E6D9F90BD4425EFD17DEDBD98D7665AECB07B63DE21A4DB8B5CAF158E0C939C8BF7BBAe4L7J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0CFBC355706C84E9B083B210D0EB540AC4BDEAC33CF88EA9FBB22FDDFA283260711DF68C881D19840D96C0C76678EC5A66D52F8D62D93CEC94CD1E2UBq1M" TargetMode="External"/><Relationship Id="rId17" Type="http://schemas.openxmlformats.org/officeDocument/2006/relationships/hyperlink" Target="consultantplus://offline/ref=A8A735B6624FCBA18B940DA516D58DF096FDBFF96F079122B1C3BF97910FB6E1E468E624EC80D236DE1BAB099F5784AE456DF6C0D3C844918F1BC2A6a6JDJ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8A735B6624FCBA18B940DA516D58DF096FDBFF96F079122B1C3BF97910FB6E1E468E624EC80D236DE1BAB099F5784AE456DF6C0D3C844918F1BC2A6a6JDJ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0CFBC355706C84E9B083B210D0EB540AC4BDEAC33CE88ED96B122FDDFA283260711DF68C881D19840D96C0C76678EC5A66D52F8D62D93CEC94CD1E2UBq1M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8A735B6624FCBA18B940DA516D58DF096FDBFF96F079122B1C3BF97910FB6E1E468E624EC80D236DE1BAB099F5784AE456DF6C0D3C844918F1BC2A6a6JDJ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ref=70CFBC355706C84E9B083B210D0EB540AC4BDEAC33CD87E994B622FDDFA283260711DF68C881D19840D96C0C76678EC5A66D52F8D62D93CEC94CD1E2UBq1M" TargetMode="External"/><Relationship Id="rId19" Type="http://schemas.openxmlformats.org/officeDocument/2006/relationships/hyperlink" Target="consultantplus://offline/ref=758684A92560C26F8B6A5058D03145F4EB3EE4CF407E1566D9E8E1CDB799B009524ACC6EBF0134C0755CD01E1361EE5D07823AF4308086C446880B7AO6MD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0CFBC355706C84E9B083B210D0EB540AC4BDEAC33CC86E991B522FDDFA283260711DF68C881D19840D96C0C76678EC5A66D52F8D62D93CEC94CD1E2UBq1M" TargetMode="External"/><Relationship Id="rId14" Type="http://schemas.openxmlformats.org/officeDocument/2006/relationships/hyperlink" Target="consultantplus://offline/ref=A8A735B6624FCBA18B940DA516D58DF096FDBFF96F079122B1C3BF97910FB6E1E468E624EC80D236DE1BAB09905784AE456DF6C0D3C844918F1BC2A6a6JDJ" TargetMode="External"/><Relationship Id="rId22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polovnikovaSG\Application%20Data\Microsoft\&#1064;&#1072;&#1073;&#1083;&#1086;&#1085;&#1099;\&#1041;&#1083;&#1072;&#1085;&#1082;%20&#1041;&#1086;&#1083;&#1100;&#1096;&#1077;&#1076;&#1072;&#1085;&#1086;&#107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978E58-2CBB-4CBF-9155-CCED3E43D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Большеданов.dotx</Template>
  <TotalTime>16963</TotalTime>
  <Pages>5</Pages>
  <Words>1716</Words>
  <Characters>9785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ппррррфР</vt:lpstr>
    </vt:vector>
  </TitlesOfParts>
  <Company>Elcom Ltd</Company>
  <LinksUpToDate>false</LinksUpToDate>
  <CharactersWithSpaces>11479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ппррррфР</dc:title>
  <dc:creator>Уполовникова</dc:creator>
  <cp:lastModifiedBy>Хохлова Анна Юрьевна</cp:lastModifiedBy>
  <cp:revision>5</cp:revision>
  <cp:lastPrinted>2017-10-20T10:06:00Z</cp:lastPrinted>
  <dcterms:created xsi:type="dcterms:W3CDTF">2018-10-09T13:51:00Z</dcterms:created>
  <dcterms:modified xsi:type="dcterms:W3CDTF">2021-10-11T11:46:00Z</dcterms:modified>
</cp:coreProperties>
</file>