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8C" w:rsidRDefault="00D3188C" w:rsidP="00D3188C">
      <w:pPr>
        <w:pStyle w:val="a7"/>
        <w:jc w:val="right"/>
        <w:rPr>
          <w:b w:val="0"/>
          <w:szCs w:val="28"/>
        </w:rPr>
      </w:pPr>
      <w:r w:rsidRPr="00D3188C">
        <w:rPr>
          <w:b w:val="0"/>
          <w:szCs w:val="28"/>
        </w:rPr>
        <w:t>ПРОЕКТ</w:t>
      </w:r>
    </w:p>
    <w:p w:rsidR="00FA40D5" w:rsidRPr="00D3188C" w:rsidRDefault="00FA40D5" w:rsidP="00D3188C">
      <w:pPr>
        <w:pStyle w:val="a7"/>
        <w:jc w:val="right"/>
        <w:rPr>
          <w:b w:val="0"/>
          <w:szCs w:val="28"/>
        </w:rPr>
      </w:pPr>
    </w:p>
    <w:p w:rsidR="000809FB" w:rsidRPr="00D3188C" w:rsidRDefault="000809FB" w:rsidP="000809FB">
      <w:pPr>
        <w:pStyle w:val="a7"/>
        <w:rPr>
          <w:b w:val="0"/>
          <w:szCs w:val="28"/>
        </w:rPr>
      </w:pPr>
      <w:r w:rsidRPr="00D3188C">
        <w:rPr>
          <w:b w:val="0"/>
          <w:szCs w:val="28"/>
        </w:rPr>
        <w:t>ПРАВИТЕЛЬСТВО САРАТОВСКОЙ ОБЛАСТИ</w:t>
      </w:r>
    </w:p>
    <w:p w:rsidR="000809FB" w:rsidRPr="00D3188C" w:rsidRDefault="000809FB" w:rsidP="000809FB">
      <w:pPr>
        <w:jc w:val="center"/>
        <w:rPr>
          <w:bCs/>
          <w:sz w:val="28"/>
          <w:szCs w:val="28"/>
        </w:rPr>
      </w:pPr>
    </w:p>
    <w:p w:rsidR="004F21EE" w:rsidRDefault="004F21EE" w:rsidP="000809FB">
      <w:pPr>
        <w:jc w:val="center"/>
        <w:rPr>
          <w:b/>
          <w:bCs/>
          <w:sz w:val="28"/>
          <w:szCs w:val="28"/>
        </w:rPr>
      </w:pPr>
    </w:p>
    <w:p w:rsidR="000809FB" w:rsidRPr="00D3188C" w:rsidRDefault="0088354B" w:rsidP="000809FB">
      <w:pPr>
        <w:jc w:val="center"/>
        <w:rPr>
          <w:b/>
          <w:bCs/>
          <w:sz w:val="28"/>
          <w:szCs w:val="28"/>
        </w:rPr>
      </w:pPr>
      <w:r w:rsidRPr="00D3188C">
        <w:rPr>
          <w:b/>
          <w:bCs/>
          <w:sz w:val="28"/>
          <w:szCs w:val="28"/>
        </w:rPr>
        <w:t>ПОСТАНОВЛЕНИЕ</w:t>
      </w:r>
    </w:p>
    <w:p w:rsidR="000809FB" w:rsidRPr="002B6A38" w:rsidRDefault="000809FB" w:rsidP="000809FB">
      <w:pPr>
        <w:jc w:val="center"/>
        <w:rPr>
          <w:sz w:val="16"/>
          <w:szCs w:val="16"/>
        </w:rPr>
      </w:pPr>
    </w:p>
    <w:p w:rsidR="00D3188C" w:rsidRDefault="00D3188C" w:rsidP="00396247">
      <w:pPr>
        <w:pStyle w:val="a9"/>
      </w:pPr>
    </w:p>
    <w:p w:rsidR="004F21EE" w:rsidRDefault="004F21EE" w:rsidP="00396247">
      <w:pPr>
        <w:pStyle w:val="a9"/>
      </w:pPr>
    </w:p>
    <w:p w:rsidR="003929F8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FA40D5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>Правительства</w:t>
      </w:r>
      <w:r w:rsidR="00295D9B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Pr="003929F8">
        <w:rPr>
          <w:rFonts w:ascii="Times New Roman" w:hAnsi="Times New Roman" w:cs="Times New Roman"/>
          <w:sz w:val="28"/>
          <w:szCs w:val="28"/>
        </w:rPr>
        <w:t xml:space="preserve">области </w:t>
      </w:r>
    </w:p>
    <w:p w:rsidR="003929F8" w:rsidRDefault="003929F8" w:rsidP="003929F8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3929F8">
        <w:rPr>
          <w:rFonts w:ascii="Times New Roman" w:hAnsi="Times New Roman" w:cs="Times New Roman"/>
          <w:sz w:val="28"/>
          <w:szCs w:val="28"/>
        </w:rPr>
        <w:t xml:space="preserve">от </w:t>
      </w:r>
      <w:r w:rsidR="00C2788E">
        <w:rPr>
          <w:rFonts w:ascii="Times New Roman" w:hAnsi="Times New Roman" w:cs="Times New Roman"/>
          <w:sz w:val="28"/>
          <w:szCs w:val="28"/>
        </w:rPr>
        <w:t>27 января 2009</w:t>
      </w:r>
      <w:r w:rsidRPr="003929F8">
        <w:rPr>
          <w:rFonts w:ascii="Times New Roman" w:hAnsi="Times New Roman" w:cs="Times New Roman"/>
          <w:sz w:val="28"/>
          <w:szCs w:val="28"/>
        </w:rPr>
        <w:t xml:space="preserve"> года № 2</w:t>
      </w:r>
      <w:r w:rsidR="00C2788E">
        <w:rPr>
          <w:rFonts w:ascii="Times New Roman" w:hAnsi="Times New Roman" w:cs="Times New Roman"/>
          <w:sz w:val="28"/>
          <w:szCs w:val="28"/>
        </w:rPr>
        <w:t>1</w:t>
      </w:r>
      <w:r w:rsidRPr="003929F8">
        <w:rPr>
          <w:rFonts w:ascii="Times New Roman" w:hAnsi="Times New Roman" w:cs="Times New Roman"/>
          <w:sz w:val="28"/>
          <w:szCs w:val="28"/>
        </w:rPr>
        <w:t xml:space="preserve">-П </w:t>
      </w:r>
    </w:p>
    <w:p w:rsidR="0059208B" w:rsidRPr="00D3188C" w:rsidRDefault="0059208B" w:rsidP="00396247">
      <w:pPr>
        <w:pStyle w:val="a9"/>
      </w:pPr>
    </w:p>
    <w:p w:rsidR="00D464AC" w:rsidRDefault="00D464AC" w:rsidP="00C37C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Устава (Основного Закона) Саратовской области Правительство области</w:t>
      </w:r>
      <w:r w:rsidRPr="00D464AC">
        <w:rPr>
          <w:sz w:val="28"/>
          <w:szCs w:val="28"/>
        </w:rPr>
        <w:t xml:space="preserve"> ПОСТАНОВЛЯЕТ:</w:t>
      </w:r>
    </w:p>
    <w:p w:rsidR="003929F8" w:rsidRDefault="005675A2" w:rsidP="00F83203">
      <w:pPr>
        <w:pStyle w:val="ConsPlusTitle"/>
        <w:ind w:firstLine="709"/>
        <w:jc w:val="both"/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</w:pPr>
      <w:r w:rsidRPr="005675A2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В</w:t>
      </w:r>
      <w:r w:rsidR="003929F8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нести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в</w:t>
      </w:r>
      <w:r w:rsidR="004F21E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е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Правительства</w:t>
      </w:r>
      <w:r w:rsid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</w:t>
      </w:r>
      <w:r w:rsidR="00295D9B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Саратовской </w:t>
      </w:r>
      <w:r w:rsid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области от </w:t>
      </w:r>
      <w:r w:rsid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 </w:t>
      </w:r>
      <w:r w:rsid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января</w:t>
      </w:r>
      <w:r w:rsid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20</w:t>
      </w:r>
      <w:r w:rsid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09</w:t>
      </w:r>
      <w:r w:rsid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года №</w:t>
      </w:r>
      <w:r w:rsid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  <w:lang w:val="en-US"/>
        </w:rPr>
        <w:t> 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2</w:t>
      </w:r>
      <w:r w:rsid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1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-П «</w:t>
      </w:r>
      <w:r w:rsidR="00C2788E" w:rsidRP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О порядке предоставления из областного бюджета субвенции бюджетам муниципальных районов и городских округов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</w:t>
      </w:r>
      <w:proofErr w:type="gramEnd"/>
      <w:r w:rsidR="00C2788E" w:rsidRP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, </w:t>
      </w:r>
      <w:proofErr w:type="gramStart"/>
      <w:r w:rsidR="00C2788E" w:rsidRP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расположенным</w:t>
      </w:r>
      <w:proofErr w:type="gramEnd"/>
      <w:r w:rsidR="00C2788E" w:rsidRPr="00C2788E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 на территориях му</w:t>
      </w:r>
      <w:r w:rsidR="00F2765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ниципальных образований области</w:t>
      </w:r>
      <w:r w:rsidR="00D464AC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» </w:t>
      </w:r>
      <w:r w:rsidR="00F2765C" w:rsidRPr="00F2765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(</w:t>
      </w:r>
      <w:r w:rsidR="00F2765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далее - Постановление</w:t>
      </w:r>
      <w:r w:rsidR="00F2765C" w:rsidRPr="00F2765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 xml:space="preserve">) </w:t>
      </w:r>
      <w:r w:rsidR="0068026A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следующ</w:t>
      </w:r>
      <w:r w:rsidR="00E30513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и</w:t>
      </w:r>
      <w:r w:rsidR="0068026A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е изменени</w:t>
      </w:r>
      <w:r w:rsidR="00E30513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я</w:t>
      </w:r>
      <w:r w:rsidR="003929F8" w:rsidRPr="00D464AC">
        <w:rPr>
          <w:rFonts w:ascii="Times New Roman" w:eastAsia="Times New Roman" w:hAnsi="Times New Roman" w:cs="Times New Roman"/>
          <w:b w:val="0"/>
          <w:bCs w:val="0"/>
          <w:spacing w:val="-6"/>
          <w:sz w:val="28"/>
          <w:szCs w:val="28"/>
        </w:rPr>
        <w:t>:</w:t>
      </w:r>
    </w:p>
    <w:p w:rsidR="0025245F" w:rsidRPr="00D464AC" w:rsidRDefault="00F83203" w:rsidP="00F50C4D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F83203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F83203">
          <w:rPr>
            <w:rFonts w:ascii="Times New Roman" w:hAnsi="Times New Roman" w:cs="Times New Roman"/>
            <w:sz w:val="28"/>
            <w:szCs w:val="28"/>
          </w:rPr>
          <w:t>наименовании</w:t>
        </w:r>
      </w:hyperlink>
      <w:r w:rsidR="00F2765C">
        <w:rPr>
          <w:rFonts w:ascii="Times New Roman" w:hAnsi="Times New Roman" w:cs="Times New Roman"/>
          <w:sz w:val="28"/>
          <w:szCs w:val="28"/>
        </w:rPr>
        <w:t xml:space="preserve"> и</w:t>
      </w:r>
      <w:r w:rsidRPr="00F83203">
        <w:rPr>
          <w:rFonts w:ascii="Times New Roman" w:hAnsi="Times New Roman" w:cs="Times New Roman"/>
          <w:sz w:val="28"/>
          <w:szCs w:val="28"/>
        </w:rPr>
        <w:t xml:space="preserve"> </w:t>
      </w:r>
      <w:r w:rsidR="00F50C4D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F2765C">
        <w:rPr>
          <w:rFonts w:ascii="Times New Roman" w:hAnsi="Times New Roman" w:cs="Times New Roman"/>
          <w:sz w:val="28"/>
          <w:szCs w:val="28"/>
        </w:rPr>
        <w:t>П</w:t>
      </w:r>
      <w:r w:rsidR="00F50C4D">
        <w:rPr>
          <w:rFonts w:ascii="Times New Roman" w:hAnsi="Times New Roman" w:cs="Times New Roman"/>
          <w:sz w:val="28"/>
          <w:szCs w:val="28"/>
        </w:rPr>
        <w:t xml:space="preserve">остановления, </w:t>
      </w:r>
      <w:r w:rsidRPr="00F83203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F83203">
          <w:rPr>
            <w:rFonts w:ascii="Times New Roman" w:hAnsi="Times New Roman" w:cs="Times New Roman"/>
            <w:sz w:val="28"/>
            <w:szCs w:val="28"/>
          </w:rPr>
          <w:t>наименовани</w:t>
        </w:r>
        <w:r w:rsidR="00F50C4D">
          <w:rPr>
            <w:rFonts w:ascii="Times New Roman" w:hAnsi="Times New Roman" w:cs="Times New Roman"/>
            <w:sz w:val="28"/>
            <w:szCs w:val="28"/>
          </w:rPr>
          <w:t>ях</w:t>
        </w:r>
      </w:hyperlink>
      <w:r w:rsidRPr="00F83203">
        <w:rPr>
          <w:rFonts w:ascii="Times New Roman" w:hAnsi="Times New Roman" w:cs="Times New Roman"/>
          <w:sz w:val="28"/>
          <w:szCs w:val="28"/>
        </w:rPr>
        <w:t xml:space="preserve"> </w:t>
      </w:r>
      <w:r w:rsidR="00F50C4D">
        <w:rPr>
          <w:rFonts w:ascii="Times New Roman" w:hAnsi="Times New Roman" w:cs="Times New Roman"/>
          <w:sz w:val="28"/>
          <w:szCs w:val="28"/>
        </w:rPr>
        <w:t xml:space="preserve">и по тексту </w:t>
      </w:r>
      <w:r w:rsidRPr="00F83203">
        <w:rPr>
          <w:rFonts w:ascii="Times New Roman" w:hAnsi="Times New Roman" w:cs="Times New Roman"/>
          <w:sz w:val="28"/>
          <w:szCs w:val="28"/>
        </w:rPr>
        <w:t>приложени</w:t>
      </w:r>
      <w:r w:rsidR="00F50C4D">
        <w:rPr>
          <w:rFonts w:ascii="Times New Roman" w:hAnsi="Times New Roman" w:cs="Times New Roman"/>
          <w:sz w:val="28"/>
          <w:szCs w:val="28"/>
        </w:rPr>
        <w:t>й</w:t>
      </w:r>
      <w:r w:rsidRPr="00F83203">
        <w:rPr>
          <w:rFonts w:ascii="Times New Roman" w:hAnsi="Times New Roman" w:cs="Times New Roman"/>
          <w:sz w:val="28"/>
          <w:szCs w:val="28"/>
        </w:rPr>
        <w:t xml:space="preserve"> </w:t>
      </w:r>
      <w:r w:rsidR="00F2765C">
        <w:rPr>
          <w:rFonts w:ascii="Times New Roman" w:hAnsi="Times New Roman" w:cs="Times New Roman"/>
          <w:sz w:val="28"/>
          <w:szCs w:val="28"/>
        </w:rPr>
        <w:t xml:space="preserve">№ 1, № 2, № 3 к Постановлению </w:t>
      </w:r>
      <w:r w:rsidRPr="00F8320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F50C4D">
        <w:rPr>
          <w:rFonts w:ascii="Times New Roman" w:hAnsi="Times New Roman" w:cs="Times New Roman"/>
          <w:sz w:val="28"/>
          <w:szCs w:val="28"/>
        </w:rPr>
        <w:t>«кассовых выплат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83203">
        <w:rPr>
          <w:rFonts w:ascii="Times New Roman" w:hAnsi="Times New Roman" w:cs="Times New Roman"/>
          <w:sz w:val="28"/>
          <w:szCs w:val="28"/>
        </w:rPr>
        <w:t xml:space="preserve"> </w:t>
      </w:r>
      <w:r w:rsidR="00F50C4D">
        <w:rPr>
          <w:rFonts w:ascii="Times New Roman" w:hAnsi="Times New Roman" w:cs="Times New Roman"/>
          <w:sz w:val="28"/>
          <w:szCs w:val="28"/>
        </w:rPr>
        <w:t>заменить словами «оплаты денежных обязательств».</w:t>
      </w:r>
    </w:p>
    <w:p w:rsidR="002B6A38" w:rsidRDefault="002B6A38" w:rsidP="008033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2B6A38">
        <w:rPr>
          <w:sz w:val="28"/>
          <w:szCs w:val="28"/>
        </w:rPr>
        <w:t xml:space="preserve"> </w:t>
      </w:r>
      <w:r>
        <w:rPr>
          <w:sz w:val="28"/>
          <w:szCs w:val="28"/>
        </w:rPr>
        <w:t>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929F8" w:rsidRPr="003929F8" w:rsidRDefault="002B6A38" w:rsidP="003929F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6A38">
        <w:rPr>
          <w:sz w:val="28"/>
          <w:szCs w:val="28"/>
        </w:rPr>
        <w:t>3</w:t>
      </w:r>
      <w:r w:rsidR="003929F8">
        <w:rPr>
          <w:sz w:val="28"/>
          <w:szCs w:val="28"/>
        </w:rPr>
        <w:t>. </w:t>
      </w:r>
      <w:r w:rsidR="003929F8" w:rsidRPr="003929F8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="003929F8" w:rsidRPr="003929F8">
        <w:rPr>
          <w:sz w:val="28"/>
          <w:szCs w:val="28"/>
        </w:rPr>
        <w:t>.</w:t>
      </w:r>
    </w:p>
    <w:p w:rsidR="003929F8" w:rsidRDefault="003929F8" w:rsidP="003929F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A40D5" w:rsidRDefault="00FA40D5" w:rsidP="003929F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0C51" w:rsidRDefault="002D0C51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66BFB" w:rsidRDefault="00E66BFB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Вице-г</w:t>
      </w:r>
      <w:r w:rsidR="003929F8" w:rsidRPr="003929F8">
        <w:rPr>
          <w:b/>
          <w:sz w:val="28"/>
          <w:szCs w:val="28"/>
        </w:rPr>
        <w:t xml:space="preserve">убернатор </w:t>
      </w:r>
      <w:r w:rsidR="002E1E85">
        <w:rPr>
          <w:b/>
          <w:sz w:val="28"/>
          <w:szCs w:val="28"/>
        </w:rPr>
        <w:t xml:space="preserve">Саратовской </w:t>
      </w:r>
      <w:r w:rsidR="003929F8" w:rsidRPr="003929F8">
        <w:rPr>
          <w:b/>
          <w:sz w:val="28"/>
          <w:szCs w:val="28"/>
        </w:rPr>
        <w:t xml:space="preserve">области </w:t>
      </w:r>
      <w:r>
        <w:rPr>
          <w:b/>
          <w:sz w:val="28"/>
          <w:szCs w:val="28"/>
        </w:rPr>
        <w:t>–</w:t>
      </w:r>
    </w:p>
    <w:p w:rsidR="00256C0C" w:rsidRDefault="00E66BFB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Правительства </w:t>
      </w:r>
    </w:p>
    <w:p w:rsidR="0061168F" w:rsidRDefault="00E66BFB" w:rsidP="002B6A3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Саратовской </w:t>
      </w:r>
      <w:r w:rsidRPr="003929F8">
        <w:rPr>
          <w:b/>
          <w:sz w:val="28"/>
          <w:szCs w:val="28"/>
        </w:rPr>
        <w:t>области</w:t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</w:r>
      <w:r w:rsidR="00256C0C">
        <w:rPr>
          <w:b/>
          <w:sz w:val="28"/>
          <w:szCs w:val="28"/>
        </w:rPr>
        <w:tab/>
        <w:t xml:space="preserve">   Р.В. </w:t>
      </w:r>
      <w:proofErr w:type="spellStart"/>
      <w:r w:rsidR="00256C0C">
        <w:rPr>
          <w:b/>
          <w:sz w:val="28"/>
          <w:szCs w:val="28"/>
        </w:rPr>
        <w:t>Бусаргин</w:t>
      </w:r>
      <w:proofErr w:type="spellEnd"/>
    </w:p>
    <w:p w:rsidR="003236C8" w:rsidRDefault="003236C8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927D20" w:rsidRDefault="00927D20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6D14A6" w:rsidRPr="00D23DE0" w:rsidRDefault="006D14A6" w:rsidP="006A00A1">
      <w:pPr>
        <w:pStyle w:val="af0"/>
        <w:rPr>
          <w:sz w:val="28"/>
          <w:szCs w:val="28"/>
        </w:rPr>
      </w:pPr>
      <w:bookmarkStart w:id="0" w:name="_GoBack"/>
      <w:bookmarkEnd w:id="0"/>
    </w:p>
    <w:p w:rsidR="006A00A1" w:rsidRDefault="006A00A1" w:rsidP="006A00A1">
      <w:pPr>
        <w:pStyle w:val="af0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A00A1" w:rsidRDefault="006A00A1" w:rsidP="006A00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подлежащих признанию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изменению или принятию в связи с принятием </w:t>
      </w:r>
      <w:r w:rsidRPr="006A00A1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>постановления Правительства Саратовской области «</w:t>
      </w:r>
      <w:r w:rsidRPr="003929F8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Pr="003929F8">
        <w:rPr>
          <w:rFonts w:ascii="Times New Roman" w:hAnsi="Times New Roman" w:cs="Times New Roman"/>
          <w:sz w:val="28"/>
          <w:szCs w:val="28"/>
        </w:rPr>
        <w:t xml:space="preserve">области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="00E37DC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января 2009</w:t>
      </w:r>
      <w:r w:rsidRPr="003929F8">
        <w:rPr>
          <w:rFonts w:ascii="Times New Roman" w:hAnsi="Times New Roman" w:cs="Times New Roman"/>
          <w:sz w:val="28"/>
          <w:szCs w:val="28"/>
        </w:rPr>
        <w:t xml:space="preserve"> года №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29F8">
        <w:rPr>
          <w:rFonts w:ascii="Times New Roman" w:hAnsi="Times New Roman" w:cs="Times New Roman"/>
          <w:sz w:val="28"/>
          <w:szCs w:val="28"/>
        </w:rPr>
        <w:t>-П</w:t>
      </w:r>
      <w:r w:rsidR="007818F8">
        <w:rPr>
          <w:rFonts w:ascii="Times New Roman" w:hAnsi="Times New Roman" w:cs="Times New Roman"/>
          <w:sz w:val="28"/>
          <w:szCs w:val="28"/>
        </w:rPr>
        <w:t>»</w:t>
      </w:r>
    </w:p>
    <w:p w:rsidR="00243965" w:rsidRPr="007818F8" w:rsidRDefault="00243965" w:rsidP="006A00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A00A1" w:rsidRDefault="006A00A1" w:rsidP="006A00A1">
      <w:pPr>
        <w:pStyle w:val="ConsPlusNormal"/>
        <w:jc w:val="center"/>
        <w:rPr>
          <w:b/>
          <w:bCs/>
          <w:sz w:val="28"/>
          <w:szCs w:val="28"/>
        </w:rPr>
      </w:pPr>
    </w:p>
    <w:p w:rsidR="00405CE5" w:rsidRDefault="00405CE5" w:rsidP="006A00A1">
      <w:pPr>
        <w:pStyle w:val="ConsPlusNormal"/>
        <w:jc w:val="center"/>
        <w:rPr>
          <w:b/>
          <w:bCs/>
          <w:sz w:val="28"/>
          <w:szCs w:val="28"/>
        </w:rPr>
      </w:pPr>
    </w:p>
    <w:p w:rsidR="006A00A1" w:rsidRDefault="006A00A1" w:rsidP="006A00A1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 w:val="28"/>
          <w:szCs w:val="28"/>
        </w:rPr>
      </w:pPr>
      <w:r>
        <w:rPr>
          <w:color w:val="000000" w:themeColor="text1"/>
          <w:spacing w:val="-8"/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данного проекта </w:t>
      </w:r>
      <w:r>
        <w:rPr>
          <w:color w:val="000000" w:themeColor="text1"/>
          <w:spacing w:val="-8"/>
          <w:sz w:val="28"/>
          <w:szCs w:val="28"/>
        </w:rPr>
        <w:t xml:space="preserve">не </w:t>
      </w:r>
      <w:r>
        <w:rPr>
          <w:iCs/>
          <w:color w:val="000000" w:themeColor="text1"/>
          <w:spacing w:val="-8"/>
          <w:sz w:val="28"/>
          <w:szCs w:val="28"/>
        </w:rPr>
        <w:t xml:space="preserve">потребует внесения изменений, признания </w:t>
      </w:r>
      <w:proofErr w:type="gramStart"/>
      <w:r>
        <w:rPr>
          <w:iCs/>
          <w:color w:val="000000" w:themeColor="text1"/>
          <w:spacing w:val="-8"/>
          <w:sz w:val="28"/>
          <w:szCs w:val="28"/>
        </w:rPr>
        <w:t>утратившими</w:t>
      </w:r>
      <w:proofErr w:type="gramEnd"/>
      <w:r>
        <w:rPr>
          <w:iCs/>
          <w:color w:val="000000" w:themeColor="text1"/>
          <w:spacing w:val="-8"/>
          <w:sz w:val="28"/>
          <w:szCs w:val="28"/>
        </w:rPr>
        <w:t xml:space="preserve"> силу действующих нормативных правовых актов области и принятия нормативных правовых актов области.</w:t>
      </w:r>
    </w:p>
    <w:p w:rsidR="006A00A1" w:rsidRDefault="006A00A1" w:rsidP="006A00A1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 w:val="28"/>
          <w:szCs w:val="28"/>
        </w:rPr>
      </w:pPr>
    </w:p>
    <w:p w:rsidR="006A00A1" w:rsidRDefault="006A00A1" w:rsidP="006A00A1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 w:val="28"/>
          <w:szCs w:val="28"/>
        </w:rPr>
      </w:pPr>
    </w:p>
    <w:p w:rsidR="00405CE5" w:rsidRDefault="00405CE5" w:rsidP="006A00A1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 w:val="28"/>
          <w:szCs w:val="28"/>
        </w:rPr>
      </w:pPr>
    </w:p>
    <w:p w:rsidR="00F725FD" w:rsidRDefault="00F725FD" w:rsidP="00F725FD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м</w:t>
      </w:r>
      <w:r w:rsidRPr="00E241EE">
        <w:rPr>
          <w:b/>
        </w:rPr>
        <w:t>инистр</w:t>
      </w:r>
      <w:r>
        <w:rPr>
          <w:b/>
        </w:rPr>
        <w:t>а</w:t>
      </w:r>
      <w:r w:rsidRPr="00E241EE">
        <w:rPr>
          <w:b/>
        </w:rPr>
        <w:t xml:space="preserve"> фи</w:t>
      </w:r>
      <w:r>
        <w:rPr>
          <w:b/>
        </w:rPr>
        <w:t>нансов</w:t>
      </w:r>
    </w:p>
    <w:p w:rsidR="00F725FD" w:rsidRPr="00E241EE" w:rsidRDefault="00F725FD" w:rsidP="00F725FD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r>
        <w:rPr>
          <w:b/>
        </w:rPr>
        <w:t xml:space="preserve">Саратовской области        </w:t>
      </w:r>
      <w:r w:rsidRPr="00E241E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241EE">
        <w:rPr>
          <w:b/>
        </w:rPr>
        <w:t xml:space="preserve">            </w:t>
      </w:r>
      <w:r>
        <w:rPr>
          <w:b/>
        </w:rPr>
        <w:t>И.С. Бегинина</w:t>
      </w:r>
    </w:p>
    <w:p w:rsidR="00F725FD" w:rsidRDefault="00F725FD" w:rsidP="00F725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A00A1" w:rsidRDefault="006A00A1" w:rsidP="006A00A1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 w:val="28"/>
          <w:szCs w:val="28"/>
        </w:rPr>
      </w:pPr>
    </w:p>
    <w:p w:rsidR="006A00A1" w:rsidRDefault="006A00A1" w:rsidP="006A00A1">
      <w:pPr>
        <w:pStyle w:val="a9"/>
        <w:shd w:val="clear" w:color="auto" w:fill="FFFFFF" w:themeFill="background1"/>
        <w:ind w:right="0" w:firstLine="709"/>
        <w:rPr>
          <w:b w:val="0"/>
          <w:spacing w:val="-8"/>
        </w:rPr>
      </w:pPr>
      <w:r>
        <w:rPr>
          <w:bCs w:val="0"/>
          <w:spacing w:val="-8"/>
        </w:rPr>
        <w:br w:type="page"/>
      </w:r>
    </w:p>
    <w:p w:rsidR="006A00A1" w:rsidRDefault="006A00A1" w:rsidP="006A00A1">
      <w:pPr>
        <w:pStyle w:val="a7"/>
        <w:rPr>
          <w:szCs w:val="28"/>
        </w:rPr>
      </w:pPr>
      <w:r>
        <w:rPr>
          <w:szCs w:val="28"/>
        </w:rPr>
        <w:lastRenderedPageBreak/>
        <w:t>Финансово-экономическое обоснование</w:t>
      </w:r>
    </w:p>
    <w:p w:rsidR="00E37DC9" w:rsidRPr="007818F8" w:rsidRDefault="006A00A1" w:rsidP="00E37D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37DC9">
        <w:rPr>
          <w:rFonts w:ascii="Times New Roman" w:hAnsi="Times New Roman" w:cs="Times New Roman"/>
          <w:sz w:val="28"/>
          <w:szCs w:val="28"/>
        </w:rPr>
        <w:t>постановления Правительства Саратовской области «</w:t>
      </w:r>
      <w:r w:rsidR="00E37DC9" w:rsidRPr="003929F8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</w:t>
      </w:r>
      <w:r w:rsidR="00E37DC9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="00E37DC9" w:rsidRPr="003929F8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E37DC9">
        <w:rPr>
          <w:rFonts w:ascii="Times New Roman" w:hAnsi="Times New Roman" w:cs="Times New Roman"/>
          <w:sz w:val="28"/>
          <w:szCs w:val="28"/>
        </w:rPr>
        <w:t>27 января 2009</w:t>
      </w:r>
      <w:r w:rsidR="00E37DC9" w:rsidRPr="003929F8">
        <w:rPr>
          <w:rFonts w:ascii="Times New Roman" w:hAnsi="Times New Roman" w:cs="Times New Roman"/>
          <w:sz w:val="28"/>
          <w:szCs w:val="28"/>
        </w:rPr>
        <w:t xml:space="preserve"> года № 2</w:t>
      </w:r>
      <w:r w:rsidR="00E37DC9">
        <w:rPr>
          <w:rFonts w:ascii="Times New Roman" w:hAnsi="Times New Roman" w:cs="Times New Roman"/>
          <w:sz w:val="28"/>
          <w:szCs w:val="28"/>
        </w:rPr>
        <w:t>1</w:t>
      </w:r>
      <w:r w:rsidR="00E37DC9" w:rsidRPr="003929F8">
        <w:rPr>
          <w:rFonts w:ascii="Times New Roman" w:hAnsi="Times New Roman" w:cs="Times New Roman"/>
          <w:sz w:val="28"/>
          <w:szCs w:val="28"/>
        </w:rPr>
        <w:t>-П</w:t>
      </w:r>
      <w:r w:rsidR="00E37DC9">
        <w:rPr>
          <w:rFonts w:ascii="Times New Roman" w:hAnsi="Times New Roman" w:cs="Times New Roman"/>
          <w:sz w:val="28"/>
          <w:szCs w:val="28"/>
        </w:rPr>
        <w:t>»</w:t>
      </w:r>
    </w:p>
    <w:p w:rsidR="006A00A1" w:rsidRDefault="006A00A1" w:rsidP="007818F8">
      <w:pPr>
        <w:jc w:val="center"/>
        <w:rPr>
          <w:b/>
          <w:bCs/>
          <w:sz w:val="28"/>
          <w:szCs w:val="28"/>
        </w:rPr>
      </w:pPr>
    </w:p>
    <w:p w:rsidR="006A00A1" w:rsidRDefault="006A00A1" w:rsidP="006A00A1">
      <w:pPr>
        <w:jc w:val="center"/>
        <w:rPr>
          <w:bCs/>
          <w:sz w:val="28"/>
          <w:szCs w:val="28"/>
        </w:rPr>
      </w:pPr>
    </w:p>
    <w:p w:rsidR="00E37DC9" w:rsidRDefault="00E37DC9" w:rsidP="006A00A1">
      <w:pPr>
        <w:jc w:val="center"/>
        <w:rPr>
          <w:bCs/>
          <w:sz w:val="28"/>
          <w:szCs w:val="28"/>
        </w:rPr>
      </w:pPr>
    </w:p>
    <w:p w:rsidR="006A00A1" w:rsidRDefault="00E37DC9" w:rsidP="006A00A1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Принятие данного проекта не потребует д</w:t>
      </w:r>
      <w:r w:rsidR="006A00A1">
        <w:rPr>
          <w:sz w:val="28"/>
          <w:szCs w:val="28"/>
        </w:rPr>
        <w:t>ополнительны</w:t>
      </w:r>
      <w:r>
        <w:rPr>
          <w:sz w:val="28"/>
          <w:szCs w:val="28"/>
        </w:rPr>
        <w:t>х</w:t>
      </w:r>
      <w:r w:rsidR="006A00A1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ов областного бюджета.</w:t>
      </w: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F725FD" w:rsidRDefault="00F725FD" w:rsidP="00F725FD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м</w:t>
      </w:r>
      <w:r w:rsidRPr="00E241EE">
        <w:rPr>
          <w:b/>
        </w:rPr>
        <w:t>инистр</w:t>
      </w:r>
      <w:r>
        <w:rPr>
          <w:b/>
        </w:rPr>
        <w:t>а</w:t>
      </w:r>
      <w:r w:rsidRPr="00E241EE">
        <w:rPr>
          <w:b/>
        </w:rPr>
        <w:t xml:space="preserve"> фи</w:t>
      </w:r>
      <w:r>
        <w:rPr>
          <w:b/>
        </w:rPr>
        <w:t>нансов</w:t>
      </w:r>
    </w:p>
    <w:p w:rsidR="00F725FD" w:rsidRPr="00E241EE" w:rsidRDefault="00F725FD" w:rsidP="00F725FD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r>
        <w:rPr>
          <w:b/>
        </w:rPr>
        <w:t xml:space="preserve">Саратовской области        </w:t>
      </w:r>
      <w:r w:rsidRPr="00E241EE"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241EE">
        <w:rPr>
          <w:b/>
        </w:rPr>
        <w:t xml:space="preserve">            </w:t>
      </w:r>
      <w:r>
        <w:rPr>
          <w:b/>
        </w:rPr>
        <w:t>И.С. Бегинина</w:t>
      </w:r>
    </w:p>
    <w:p w:rsidR="00F725FD" w:rsidRDefault="00F725FD" w:rsidP="00F725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E37DC9" w:rsidRDefault="00E37DC9" w:rsidP="006A00A1">
      <w:pPr>
        <w:ind w:firstLine="700"/>
        <w:jc w:val="both"/>
        <w:rPr>
          <w:sz w:val="28"/>
          <w:szCs w:val="28"/>
        </w:rPr>
      </w:pPr>
    </w:p>
    <w:p w:rsidR="006A00A1" w:rsidRDefault="006A00A1" w:rsidP="006A00A1">
      <w:pPr>
        <w:pStyle w:val="a7"/>
        <w:rPr>
          <w:szCs w:val="28"/>
        </w:rPr>
      </w:pPr>
    </w:p>
    <w:p w:rsidR="006A00A1" w:rsidRDefault="006A00A1" w:rsidP="006A00A1">
      <w:pPr>
        <w:pStyle w:val="a7"/>
        <w:rPr>
          <w:szCs w:val="28"/>
        </w:rPr>
      </w:pPr>
      <w:r>
        <w:rPr>
          <w:szCs w:val="28"/>
        </w:rPr>
        <w:lastRenderedPageBreak/>
        <w:t>Пояснительная записка</w:t>
      </w:r>
    </w:p>
    <w:p w:rsidR="00E37DC9" w:rsidRPr="007818F8" w:rsidRDefault="006A00A1" w:rsidP="00E37D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E37DC9">
        <w:rPr>
          <w:rFonts w:ascii="Times New Roman" w:hAnsi="Times New Roman" w:cs="Times New Roman"/>
          <w:sz w:val="28"/>
          <w:szCs w:val="28"/>
        </w:rPr>
        <w:t>постановления Правительства Саратовской области «</w:t>
      </w:r>
      <w:r w:rsidR="00E37DC9" w:rsidRPr="003929F8"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Правительства</w:t>
      </w:r>
      <w:r w:rsidR="00E37DC9">
        <w:rPr>
          <w:rFonts w:ascii="Times New Roman" w:hAnsi="Times New Roman" w:cs="Times New Roman"/>
          <w:sz w:val="28"/>
          <w:szCs w:val="28"/>
        </w:rPr>
        <w:t xml:space="preserve"> Саратовской </w:t>
      </w:r>
      <w:r w:rsidR="00E37DC9" w:rsidRPr="003929F8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E37DC9">
        <w:rPr>
          <w:rFonts w:ascii="Times New Roman" w:hAnsi="Times New Roman" w:cs="Times New Roman"/>
          <w:sz w:val="28"/>
          <w:szCs w:val="28"/>
        </w:rPr>
        <w:t>27 января 2009</w:t>
      </w:r>
      <w:r w:rsidR="00E37DC9" w:rsidRPr="003929F8">
        <w:rPr>
          <w:rFonts w:ascii="Times New Roman" w:hAnsi="Times New Roman" w:cs="Times New Roman"/>
          <w:sz w:val="28"/>
          <w:szCs w:val="28"/>
        </w:rPr>
        <w:t xml:space="preserve"> года № 2</w:t>
      </w:r>
      <w:r w:rsidR="00E37DC9">
        <w:rPr>
          <w:rFonts w:ascii="Times New Roman" w:hAnsi="Times New Roman" w:cs="Times New Roman"/>
          <w:sz w:val="28"/>
          <w:szCs w:val="28"/>
        </w:rPr>
        <w:t>1</w:t>
      </w:r>
      <w:r w:rsidR="00E37DC9" w:rsidRPr="003929F8">
        <w:rPr>
          <w:rFonts w:ascii="Times New Roman" w:hAnsi="Times New Roman" w:cs="Times New Roman"/>
          <w:sz w:val="28"/>
          <w:szCs w:val="28"/>
        </w:rPr>
        <w:t>-П</w:t>
      </w:r>
      <w:r w:rsidR="00E37DC9">
        <w:rPr>
          <w:rFonts w:ascii="Times New Roman" w:hAnsi="Times New Roman" w:cs="Times New Roman"/>
          <w:sz w:val="28"/>
          <w:szCs w:val="28"/>
        </w:rPr>
        <w:t>»</w:t>
      </w:r>
    </w:p>
    <w:p w:rsidR="006A00A1" w:rsidRDefault="006A00A1" w:rsidP="00E37DC9">
      <w:pPr>
        <w:jc w:val="center"/>
        <w:rPr>
          <w:b/>
          <w:bCs/>
          <w:sz w:val="28"/>
          <w:szCs w:val="28"/>
        </w:rPr>
      </w:pPr>
    </w:p>
    <w:p w:rsidR="006A00A1" w:rsidRDefault="006A00A1" w:rsidP="006A00A1">
      <w:pPr>
        <w:ind w:firstLine="709"/>
        <w:rPr>
          <w:sz w:val="28"/>
          <w:szCs w:val="28"/>
        </w:rPr>
      </w:pPr>
    </w:p>
    <w:p w:rsidR="00F8145A" w:rsidRPr="00F54600" w:rsidRDefault="00F8145A" w:rsidP="006A00A1">
      <w:pPr>
        <w:ind w:firstLine="709"/>
        <w:jc w:val="both"/>
        <w:rPr>
          <w:sz w:val="28"/>
          <w:szCs w:val="28"/>
        </w:rPr>
      </w:pPr>
    </w:p>
    <w:p w:rsidR="00F8145A" w:rsidRPr="00F725FD" w:rsidRDefault="00F54600" w:rsidP="006A00A1">
      <w:pPr>
        <w:ind w:firstLine="709"/>
        <w:jc w:val="both"/>
        <w:rPr>
          <w:sz w:val="28"/>
          <w:szCs w:val="28"/>
        </w:rPr>
      </w:pPr>
      <w:proofErr w:type="gramStart"/>
      <w:r w:rsidRPr="00F725FD">
        <w:rPr>
          <w:sz w:val="28"/>
          <w:szCs w:val="28"/>
        </w:rPr>
        <w:t xml:space="preserve">Проект подготовлен в связи с </w:t>
      </w:r>
      <w:r w:rsidR="00F725FD" w:rsidRPr="00F725FD">
        <w:rPr>
          <w:sz w:val="28"/>
          <w:szCs w:val="28"/>
        </w:rPr>
        <w:t>принятием Закона Саратовской области от 12 мая 2021 года № 50-ЗСО «О внесении изменений в Закон Саратовской области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</w:t>
      </w:r>
      <w:proofErr w:type="gramEnd"/>
      <w:r w:rsidR="00F725FD" w:rsidRPr="00F725FD">
        <w:rPr>
          <w:sz w:val="28"/>
          <w:szCs w:val="28"/>
        </w:rPr>
        <w:t xml:space="preserve"> процесса, </w:t>
      </w:r>
      <w:proofErr w:type="gramStart"/>
      <w:r w:rsidR="00F725FD" w:rsidRPr="00F725FD">
        <w:rPr>
          <w:sz w:val="28"/>
          <w:szCs w:val="28"/>
        </w:rPr>
        <w:t>расположенным</w:t>
      </w:r>
      <w:proofErr w:type="gramEnd"/>
      <w:r w:rsidR="00F725FD" w:rsidRPr="00F725FD">
        <w:rPr>
          <w:sz w:val="28"/>
          <w:szCs w:val="28"/>
        </w:rPr>
        <w:t xml:space="preserve"> на территориях муниципальных образований области</w:t>
      </w:r>
      <w:r w:rsidR="00F725FD">
        <w:rPr>
          <w:sz w:val="28"/>
          <w:szCs w:val="28"/>
        </w:rPr>
        <w:t>».</w:t>
      </w:r>
    </w:p>
    <w:p w:rsidR="006A00A1" w:rsidRDefault="006A00A1" w:rsidP="006A00A1">
      <w:pPr>
        <w:ind w:firstLine="709"/>
        <w:jc w:val="both"/>
        <w:rPr>
          <w:sz w:val="28"/>
          <w:szCs w:val="28"/>
        </w:rPr>
      </w:pPr>
      <w:r w:rsidRPr="00F725FD">
        <w:rPr>
          <w:sz w:val="28"/>
          <w:szCs w:val="28"/>
        </w:rPr>
        <w:t>Министерством финансов области проведена</w:t>
      </w:r>
      <w:r w:rsidRPr="00F54600">
        <w:rPr>
          <w:sz w:val="28"/>
          <w:szCs w:val="28"/>
        </w:rPr>
        <w:t xml:space="preserve"> предварительная правовая и антикоррупционная</w:t>
      </w:r>
      <w:r>
        <w:rPr>
          <w:sz w:val="28"/>
          <w:szCs w:val="28"/>
        </w:rPr>
        <w:t xml:space="preserve"> экспертиза настоящего проекта.</w:t>
      </w:r>
    </w:p>
    <w:p w:rsidR="006A00A1" w:rsidRPr="006A00A1" w:rsidRDefault="006A00A1" w:rsidP="006A00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00A1" w:rsidRPr="006A00A1" w:rsidRDefault="006A00A1" w:rsidP="006A00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00A1" w:rsidRDefault="006A00A1" w:rsidP="006A00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725FD" w:rsidRDefault="00F725FD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proofErr w:type="spellStart"/>
      <w:r>
        <w:rPr>
          <w:b/>
        </w:rPr>
        <w:t>И.о</w:t>
      </w:r>
      <w:proofErr w:type="spellEnd"/>
      <w:r>
        <w:rPr>
          <w:b/>
        </w:rPr>
        <w:t>. м</w:t>
      </w:r>
      <w:r w:rsidR="006A00A1" w:rsidRPr="00E241EE">
        <w:rPr>
          <w:b/>
        </w:rPr>
        <w:t>инистр</w:t>
      </w:r>
      <w:r>
        <w:rPr>
          <w:b/>
        </w:rPr>
        <w:t>а</w:t>
      </w:r>
      <w:r w:rsidR="006A00A1" w:rsidRPr="00E241EE">
        <w:rPr>
          <w:b/>
        </w:rPr>
        <w:t xml:space="preserve"> фи</w:t>
      </w:r>
      <w:r w:rsidR="00E37DC9">
        <w:rPr>
          <w:b/>
        </w:rPr>
        <w:t>нансов</w:t>
      </w:r>
    </w:p>
    <w:p w:rsidR="006A00A1" w:rsidRPr="00E241EE" w:rsidRDefault="00E37DC9" w:rsidP="006A00A1">
      <w:pPr>
        <w:pStyle w:val="22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  <w:rPr>
          <w:b/>
        </w:rPr>
      </w:pPr>
      <w:r>
        <w:rPr>
          <w:b/>
        </w:rPr>
        <w:t xml:space="preserve">Саратовской области    </w:t>
      </w:r>
      <w:r w:rsidR="006A00A1">
        <w:rPr>
          <w:b/>
        </w:rPr>
        <w:t xml:space="preserve">    </w:t>
      </w:r>
      <w:r w:rsidR="006A00A1" w:rsidRPr="00E241EE">
        <w:rPr>
          <w:b/>
        </w:rPr>
        <w:t xml:space="preserve">              </w:t>
      </w:r>
      <w:r w:rsidR="00F725FD">
        <w:rPr>
          <w:b/>
        </w:rPr>
        <w:tab/>
      </w:r>
      <w:r w:rsidR="00F725FD">
        <w:rPr>
          <w:b/>
        </w:rPr>
        <w:tab/>
      </w:r>
      <w:r w:rsidR="00F725FD">
        <w:rPr>
          <w:b/>
        </w:rPr>
        <w:tab/>
      </w:r>
      <w:r w:rsidR="006A00A1" w:rsidRPr="00E241EE">
        <w:rPr>
          <w:b/>
        </w:rPr>
        <w:t xml:space="preserve">            </w:t>
      </w:r>
      <w:r w:rsidR="00F725FD">
        <w:rPr>
          <w:b/>
        </w:rPr>
        <w:t>И.С. Бегинина</w:t>
      </w:r>
    </w:p>
    <w:p w:rsidR="006A00A1" w:rsidRDefault="00F725FD" w:rsidP="006A00A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A00A1" w:rsidRDefault="006A00A1" w:rsidP="006A00A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00A1" w:rsidRDefault="006A00A1" w:rsidP="006A0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0A1" w:rsidRPr="00F257C3" w:rsidRDefault="006A00A1" w:rsidP="006A00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0A1" w:rsidRPr="00F45F06" w:rsidRDefault="006A00A1" w:rsidP="00F45F06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sectPr w:rsidR="006A00A1" w:rsidRPr="00F45F06" w:rsidSect="00256C0C">
      <w:headerReference w:type="even" r:id="rId10"/>
      <w:footerReference w:type="even" r:id="rId11"/>
      <w:type w:val="continuous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86" w:rsidRDefault="00B50F86">
      <w:r>
        <w:separator/>
      </w:r>
    </w:p>
  </w:endnote>
  <w:endnote w:type="continuationSeparator" w:id="0">
    <w:p w:rsidR="00B50F86" w:rsidRDefault="00B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6C25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86" w:rsidRDefault="00B50F86">
      <w:r>
        <w:separator/>
      </w:r>
    </w:p>
  </w:footnote>
  <w:footnote w:type="continuationSeparator" w:id="0">
    <w:p w:rsidR="00B50F86" w:rsidRDefault="00B50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FC1F6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62"/>
    <w:rsid w:val="0001358C"/>
    <w:rsid w:val="000277AD"/>
    <w:rsid w:val="0004471B"/>
    <w:rsid w:val="00046C61"/>
    <w:rsid w:val="00061BA0"/>
    <w:rsid w:val="000809FB"/>
    <w:rsid w:val="000948B3"/>
    <w:rsid w:val="000B0D8F"/>
    <w:rsid w:val="000C4A4C"/>
    <w:rsid w:val="000D050F"/>
    <w:rsid w:val="000E13F6"/>
    <w:rsid w:val="000E3AEA"/>
    <w:rsid w:val="000F57EC"/>
    <w:rsid w:val="000F7C54"/>
    <w:rsid w:val="00100BB3"/>
    <w:rsid w:val="0010596D"/>
    <w:rsid w:val="00107BD4"/>
    <w:rsid w:val="00123109"/>
    <w:rsid w:val="00126B33"/>
    <w:rsid w:val="0014312B"/>
    <w:rsid w:val="001437E5"/>
    <w:rsid w:val="0015275C"/>
    <w:rsid w:val="001557CE"/>
    <w:rsid w:val="00180381"/>
    <w:rsid w:val="00183A01"/>
    <w:rsid w:val="0018412E"/>
    <w:rsid w:val="0018583C"/>
    <w:rsid w:val="00192888"/>
    <w:rsid w:val="001C2D0F"/>
    <w:rsid w:val="001D0F24"/>
    <w:rsid w:val="001E3B61"/>
    <w:rsid w:val="001E3F57"/>
    <w:rsid w:val="001E7965"/>
    <w:rsid w:val="00201C93"/>
    <w:rsid w:val="00232CA0"/>
    <w:rsid w:val="00233B35"/>
    <w:rsid w:val="00241571"/>
    <w:rsid w:val="00243965"/>
    <w:rsid w:val="0025245F"/>
    <w:rsid w:val="00256C0C"/>
    <w:rsid w:val="00262E42"/>
    <w:rsid w:val="00263603"/>
    <w:rsid w:val="002662DB"/>
    <w:rsid w:val="00275DAF"/>
    <w:rsid w:val="00295D9B"/>
    <w:rsid w:val="002A0344"/>
    <w:rsid w:val="002B6A38"/>
    <w:rsid w:val="002C1DA4"/>
    <w:rsid w:val="002C68E7"/>
    <w:rsid w:val="002D0C51"/>
    <w:rsid w:val="002E1E85"/>
    <w:rsid w:val="002E50C4"/>
    <w:rsid w:val="0031317E"/>
    <w:rsid w:val="00314062"/>
    <w:rsid w:val="00315225"/>
    <w:rsid w:val="003221B2"/>
    <w:rsid w:val="003236C8"/>
    <w:rsid w:val="00335D6E"/>
    <w:rsid w:val="00340ADA"/>
    <w:rsid w:val="00343935"/>
    <w:rsid w:val="003750E6"/>
    <w:rsid w:val="003753E6"/>
    <w:rsid w:val="00384D0E"/>
    <w:rsid w:val="003929F8"/>
    <w:rsid w:val="00395519"/>
    <w:rsid w:val="00396247"/>
    <w:rsid w:val="003A194C"/>
    <w:rsid w:val="003B767B"/>
    <w:rsid w:val="003C2150"/>
    <w:rsid w:val="003C48E1"/>
    <w:rsid w:val="003D4C7F"/>
    <w:rsid w:val="003D6A14"/>
    <w:rsid w:val="003E6503"/>
    <w:rsid w:val="004015CC"/>
    <w:rsid w:val="00405CE5"/>
    <w:rsid w:val="00406932"/>
    <w:rsid w:val="0040755D"/>
    <w:rsid w:val="00413684"/>
    <w:rsid w:val="00415E5C"/>
    <w:rsid w:val="00430E4D"/>
    <w:rsid w:val="00440613"/>
    <w:rsid w:val="00451918"/>
    <w:rsid w:val="004671C4"/>
    <w:rsid w:val="00480B0B"/>
    <w:rsid w:val="0048254D"/>
    <w:rsid w:val="004849AB"/>
    <w:rsid w:val="00491E7A"/>
    <w:rsid w:val="00497C95"/>
    <w:rsid w:val="004A1441"/>
    <w:rsid w:val="004B16BC"/>
    <w:rsid w:val="004B3FE3"/>
    <w:rsid w:val="004B7710"/>
    <w:rsid w:val="004D6428"/>
    <w:rsid w:val="004E327D"/>
    <w:rsid w:val="004F21EE"/>
    <w:rsid w:val="004F5D02"/>
    <w:rsid w:val="00504B26"/>
    <w:rsid w:val="0050783C"/>
    <w:rsid w:val="005121CE"/>
    <w:rsid w:val="0051555D"/>
    <w:rsid w:val="00522E46"/>
    <w:rsid w:val="005273AB"/>
    <w:rsid w:val="00555E1E"/>
    <w:rsid w:val="00563F7B"/>
    <w:rsid w:val="005675A2"/>
    <w:rsid w:val="00571ADE"/>
    <w:rsid w:val="00575D39"/>
    <w:rsid w:val="005855D2"/>
    <w:rsid w:val="005875BC"/>
    <w:rsid w:val="0059208B"/>
    <w:rsid w:val="005C239E"/>
    <w:rsid w:val="005D4496"/>
    <w:rsid w:val="0061168F"/>
    <w:rsid w:val="0063225F"/>
    <w:rsid w:val="00644B23"/>
    <w:rsid w:val="0065423A"/>
    <w:rsid w:val="00667BBE"/>
    <w:rsid w:val="0068026A"/>
    <w:rsid w:val="00683A89"/>
    <w:rsid w:val="006857D5"/>
    <w:rsid w:val="00692A40"/>
    <w:rsid w:val="00697205"/>
    <w:rsid w:val="00697E65"/>
    <w:rsid w:val="006A00A1"/>
    <w:rsid w:val="006A5843"/>
    <w:rsid w:val="006A7952"/>
    <w:rsid w:val="006B1D68"/>
    <w:rsid w:val="006B2277"/>
    <w:rsid w:val="006B29F4"/>
    <w:rsid w:val="006B5263"/>
    <w:rsid w:val="006B62B7"/>
    <w:rsid w:val="006B7603"/>
    <w:rsid w:val="006C0028"/>
    <w:rsid w:val="006C25EA"/>
    <w:rsid w:val="006D14A6"/>
    <w:rsid w:val="006F558F"/>
    <w:rsid w:val="00702131"/>
    <w:rsid w:val="0070472F"/>
    <w:rsid w:val="00710D56"/>
    <w:rsid w:val="00710ED5"/>
    <w:rsid w:val="007177B4"/>
    <w:rsid w:val="007313B9"/>
    <w:rsid w:val="007335F6"/>
    <w:rsid w:val="007359ED"/>
    <w:rsid w:val="00736752"/>
    <w:rsid w:val="00741936"/>
    <w:rsid w:val="00753F36"/>
    <w:rsid w:val="007660AF"/>
    <w:rsid w:val="007666D2"/>
    <w:rsid w:val="007818F8"/>
    <w:rsid w:val="00790E16"/>
    <w:rsid w:val="0079151C"/>
    <w:rsid w:val="007A5157"/>
    <w:rsid w:val="007A7513"/>
    <w:rsid w:val="007C0440"/>
    <w:rsid w:val="007D40B2"/>
    <w:rsid w:val="007E2377"/>
    <w:rsid w:val="007F4283"/>
    <w:rsid w:val="007F56B9"/>
    <w:rsid w:val="00803370"/>
    <w:rsid w:val="00803857"/>
    <w:rsid w:val="0081145D"/>
    <w:rsid w:val="00811489"/>
    <w:rsid w:val="00837A91"/>
    <w:rsid w:val="008544A0"/>
    <w:rsid w:val="00854C13"/>
    <w:rsid w:val="00876E82"/>
    <w:rsid w:val="00877372"/>
    <w:rsid w:val="0088354B"/>
    <w:rsid w:val="00886FA7"/>
    <w:rsid w:val="00893755"/>
    <w:rsid w:val="008A3137"/>
    <w:rsid w:val="008D6963"/>
    <w:rsid w:val="00907144"/>
    <w:rsid w:val="00911FBB"/>
    <w:rsid w:val="009150E6"/>
    <w:rsid w:val="00920FB0"/>
    <w:rsid w:val="00927D20"/>
    <w:rsid w:val="00930332"/>
    <w:rsid w:val="0095291A"/>
    <w:rsid w:val="00960654"/>
    <w:rsid w:val="009679BF"/>
    <w:rsid w:val="009801DB"/>
    <w:rsid w:val="009857A1"/>
    <w:rsid w:val="0099277D"/>
    <w:rsid w:val="009A417C"/>
    <w:rsid w:val="009C7A8C"/>
    <w:rsid w:val="009E45EA"/>
    <w:rsid w:val="009F2B01"/>
    <w:rsid w:val="009F4747"/>
    <w:rsid w:val="00A160A9"/>
    <w:rsid w:val="00A21BC6"/>
    <w:rsid w:val="00A232BC"/>
    <w:rsid w:val="00A41D3C"/>
    <w:rsid w:val="00A430EA"/>
    <w:rsid w:val="00A448E5"/>
    <w:rsid w:val="00A47A5B"/>
    <w:rsid w:val="00A6420E"/>
    <w:rsid w:val="00A64F9F"/>
    <w:rsid w:val="00A67696"/>
    <w:rsid w:val="00A803FD"/>
    <w:rsid w:val="00A804E9"/>
    <w:rsid w:val="00A84E60"/>
    <w:rsid w:val="00A918AC"/>
    <w:rsid w:val="00A94619"/>
    <w:rsid w:val="00AA02FD"/>
    <w:rsid w:val="00AA6207"/>
    <w:rsid w:val="00AA6538"/>
    <w:rsid w:val="00AA7492"/>
    <w:rsid w:val="00AB5B00"/>
    <w:rsid w:val="00AC3774"/>
    <w:rsid w:val="00AD3199"/>
    <w:rsid w:val="00AD6DB4"/>
    <w:rsid w:val="00AE6546"/>
    <w:rsid w:val="00AF330A"/>
    <w:rsid w:val="00B00DB2"/>
    <w:rsid w:val="00B02768"/>
    <w:rsid w:val="00B17D78"/>
    <w:rsid w:val="00B47EEC"/>
    <w:rsid w:val="00B50F86"/>
    <w:rsid w:val="00B5428A"/>
    <w:rsid w:val="00B55047"/>
    <w:rsid w:val="00B57293"/>
    <w:rsid w:val="00B72684"/>
    <w:rsid w:val="00B85B55"/>
    <w:rsid w:val="00B97459"/>
    <w:rsid w:val="00BB56D6"/>
    <w:rsid w:val="00BB5AA3"/>
    <w:rsid w:val="00BC09F4"/>
    <w:rsid w:val="00BC1F7A"/>
    <w:rsid w:val="00BD54EA"/>
    <w:rsid w:val="00BE3316"/>
    <w:rsid w:val="00BE5D0C"/>
    <w:rsid w:val="00BE6949"/>
    <w:rsid w:val="00BF4DCA"/>
    <w:rsid w:val="00BF6105"/>
    <w:rsid w:val="00BF6341"/>
    <w:rsid w:val="00C0089E"/>
    <w:rsid w:val="00C0439E"/>
    <w:rsid w:val="00C04F98"/>
    <w:rsid w:val="00C2788E"/>
    <w:rsid w:val="00C37CAF"/>
    <w:rsid w:val="00C45A88"/>
    <w:rsid w:val="00C61202"/>
    <w:rsid w:val="00C72004"/>
    <w:rsid w:val="00C72769"/>
    <w:rsid w:val="00C81B64"/>
    <w:rsid w:val="00C93728"/>
    <w:rsid w:val="00CB4725"/>
    <w:rsid w:val="00CB49B0"/>
    <w:rsid w:val="00CB583E"/>
    <w:rsid w:val="00CB5F04"/>
    <w:rsid w:val="00CD2A41"/>
    <w:rsid w:val="00CE384F"/>
    <w:rsid w:val="00CF0575"/>
    <w:rsid w:val="00CF0BC5"/>
    <w:rsid w:val="00D04CDD"/>
    <w:rsid w:val="00D15E8C"/>
    <w:rsid w:val="00D2202F"/>
    <w:rsid w:val="00D23DE0"/>
    <w:rsid w:val="00D2688C"/>
    <w:rsid w:val="00D3188C"/>
    <w:rsid w:val="00D41D86"/>
    <w:rsid w:val="00D464AC"/>
    <w:rsid w:val="00D53319"/>
    <w:rsid w:val="00D5711A"/>
    <w:rsid w:val="00D7290E"/>
    <w:rsid w:val="00D766BB"/>
    <w:rsid w:val="00DB3134"/>
    <w:rsid w:val="00DD5EAF"/>
    <w:rsid w:val="00DE3520"/>
    <w:rsid w:val="00DE393F"/>
    <w:rsid w:val="00DE490B"/>
    <w:rsid w:val="00DF2C0B"/>
    <w:rsid w:val="00E0083A"/>
    <w:rsid w:val="00E30513"/>
    <w:rsid w:val="00E37DC9"/>
    <w:rsid w:val="00E40B3D"/>
    <w:rsid w:val="00E66BFB"/>
    <w:rsid w:val="00E71CAD"/>
    <w:rsid w:val="00E740A3"/>
    <w:rsid w:val="00E8782E"/>
    <w:rsid w:val="00EA0DCA"/>
    <w:rsid w:val="00EA1492"/>
    <w:rsid w:val="00EC4475"/>
    <w:rsid w:val="00EF36D3"/>
    <w:rsid w:val="00EF5283"/>
    <w:rsid w:val="00EF6AA7"/>
    <w:rsid w:val="00EF7FE2"/>
    <w:rsid w:val="00F00333"/>
    <w:rsid w:val="00F0549D"/>
    <w:rsid w:val="00F13045"/>
    <w:rsid w:val="00F174A2"/>
    <w:rsid w:val="00F2765C"/>
    <w:rsid w:val="00F3083F"/>
    <w:rsid w:val="00F343C2"/>
    <w:rsid w:val="00F37F7F"/>
    <w:rsid w:val="00F45F06"/>
    <w:rsid w:val="00F47FB5"/>
    <w:rsid w:val="00F50C4D"/>
    <w:rsid w:val="00F538D2"/>
    <w:rsid w:val="00F54600"/>
    <w:rsid w:val="00F725FD"/>
    <w:rsid w:val="00F73EDF"/>
    <w:rsid w:val="00F8145A"/>
    <w:rsid w:val="00F83203"/>
    <w:rsid w:val="00F85255"/>
    <w:rsid w:val="00F854F2"/>
    <w:rsid w:val="00FA40D5"/>
    <w:rsid w:val="00FB1C9A"/>
    <w:rsid w:val="00FB4EA1"/>
    <w:rsid w:val="00FB6C9B"/>
    <w:rsid w:val="00FC1F6A"/>
    <w:rsid w:val="00FD568B"/>
    <w:rsid w:val="00FE6AD4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57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6A00A1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6A00A1"/>
    <w:rPr>
      <w:b/>
      <w:bCs/>
      <w:sz w:val="26"/>
      <w:szCs w:val="24"/>
    </w:rPr>
  </w:style>
  <w:style w:type="character" w:styleId="af2">
    <w:name w:val="Hyperlink"/>
    <w:basedOn w:val="a0"/>
    <w:uiPriority w:val="99"/>
    <w:unhideWhenUsed/>
    <w:rsid w:val="006A00A1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6A00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00A1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2D246C6B31E233EBF766BC04C789CC58AE478FFDBD8204A246E7973719A37FA3E3E023529D19CAD73469DB796C433EAF1342595AA28758EBA0DF4Aw7uD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2D246C6B31E233EBF766BC04C789CC58AE478FFDBD8204A246E7973719A37FA3E3E023529D19CAD73469DA7D6C433EAF1342595AA28758EBA0DF4Aw7uD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64;&#1040;&#1041;&#1051;&#1054;&#1053;&#1067;\&#1064;&#1072;&#1073;&#1083;&#1086;&#1085;%20&#1055;&#1086;&#1089;&#1090;&#1072;&#1085;&#1086;&#1074;&#1083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8147FA-67D1-40FB-B3E1-82FFBC5A7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области1.dot</Template>
  <TotalTime>2</TotalTime>
  <Pages>4</Pages>
  <Words>377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Чернышова Светлана Валентиновна</cp:lastModifiedBy>
  <cp:revision>3</cp:revision>
  <cp:lastPrinted>2021-06-08T06:16:00Z</cp:lastPrinted>
  <dcterms:created xsi:type="dcterms:W3CDTF">2021-06-16T05:37:00Z</dcterms:created>
  <dcterms:modified xsi:type="dcterms:W3CDTF">2021-06-16T05:40:00Z</dcterms:modified>
</cp:coreProperties>
</file>