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07D" w:rsidRPr="00A47014" w:rsidRDefault="004E607D" w:rsidP="00B67872">
      <w:pPr>
        <w:tabs>
          <w:tab w:val="left" w:pos="900"/>
        </w:tabs>
        <w:jc w:val="both"/>
        <w:rPr>
          <w:rFonts w:ascii="Times New Roman" w:hAnsi="Times New Roman"/>
          <w:color w:val="1F497D" w:themeColor="text2"/>
          <w:sz w:val="24"/>
        </w:rPr>
      </w:pPr>
    </w:p>
    <w:p w:rsidR="0002626B" w:rsidRPr="001F4375" w:rsidRDefault="0002626B" w:rsidP="0002626B">
      <w:pPr>
        <w:tabs>
          <w:tab w:val="left" w:pos="900"/>
        </w:tabs>
        <w:jc w:val="center"/>
        <w:rPr>
          <w:rFonts w:ascii="Times New Roman" w:hAnsi="Times New Roman"/>
          <w:sz w:val="28"/>
          <w:szCs w:val="28"/>
        </w:rPr>
      </w:pPr>
      <w:r w:rsidRPr="001F4375">
        <w:rPr>
          <w:rFonts w:ascii="Times New Roman" w:hAnsi="Times New Roman"/>
          <w:b/>
          <w:bCs/>
          <w:sz w:val="28"/>
          <w:szCs w:val="28"/>
        </w:rPr>
        <w:t>Информация</w:t>
      </w:r>
    </w:p>
    <w:p w:rsidR="00D861E6" w:rsidRDefault="0002626B" w:rsidP="00D861E6">
      <w:pPr>
        <w:tabs>
          <w:tab w:val="left" w:pos="900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 w:rsidRPr="001F4375">
        <w:rPr>
          <w:rFonts w:ascii="Times New Roman" w:hAnsi="Times New Roman"/>
          <w:b/>
          <w:bCs/>
          <w:sz w:val="28"/>
          <w:szCs w:val="28"/>
        </w:rPr>
        <w:t xml:space="preserve">о результатах плановой проверки соблюдения законодательства Российской Федерации и иных нормативных правовых актов Российской Федерации </w:t>
      </w:r>
      <w:r w:rsidR="00005769" w:rsidRPr="001F4375">
        <w:rPr>
          <w:rFonts w:ascii="Times New Roman" w:hAnsi="Times New Roman"/>
          <w:b/>
          <w:bCs/>
          <w:sz w:val="28"/>
          <w:szCs w:val="28"/>
        </w:rPr>
        <w:t>о</w:t>
      </w:r>
      <w:r w:rsidR="00005769" w:rsidRPr="001F4375">
        <w:rPr>
          <w:rFonts w:ascii="Times New Roman" w:hAnsi="Times New Roman"/>
          <w:sz w:val="28"/>
          <w:szCs w:val="28"/>
        </w:rPr>
        <w:t xml:space="preserve"> </w:t>
      </w:r>
      <w:r w:rsidR="00005769" w:rsidRPr="001F4375">
        <w:rPr>
          <w:rFonts w:ascii="Times New Roman" w:hAnsi="Times New Roman"/>
          <w:b/>
          <w:sz w:val="28"/>
          <w:szCs w:val="28"/>
        </w:rPr>
        <w:t>закупках товаров, работ, услуг отдельными видами юридических лиц</w:t>
      </w:r>
      <w:r w:rsidR="00005769" w:rsidRPr="001F437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F4375">
        <w:rPr>
          <w:rFonts w:ascii="Times New Roman" w:hAnsi="Times New Roman"/>
          <w:b/>
          <w:bCs/>
          <w:sz w:val="28"/>
          <w:szCs w:val="28"/>
        </w:rPr>
        <w:t xml:space="preserve">за </w:t>
      </w:r>
      <w:r w:rsidR="003D2C7F" w:rsidRPr="001F4375">
        <w:rPr>
          <w:rFonts w:ascii="Times New Roman" w:hAnsi="Times New Roman"/>
          <w:b/>
          <w:bCs/>
          <w:sz w:val="28"/>
          <w:szCs w:val="28"/>
        </w:rPr>
        <w:t xml:space="preserve">определенный период </w:t>
      </w:r>
      <w:r w:rsidR="003172F9" w:rsidRPr="001F4375">
        <w:rPr>
          <w:rFonts w:ascii="Times New Roman" w:hAnsi="Times New Roman"/>
          <w:b/>
          <w:bCs/>
          <w:sz w:val="28"/>
          <w:szCs w:val="28"/>
        </w:rPr>
        <w:t>1</w:t>
      </w:r>
      <w:r w:rsidRPr="001F4375">
        <w:rPr>
          <w:rFonts w:ascii="Times New Roman" w:hAnsi="Times New Roman"/>
          <w:b/>
          <w:bCs/>
          <w:sz w:val="28"/>
          <w:szCs w:val="28"/>
        </w:rPr>
        <w:t>-</w:t>
      </w:r>
      <w:r w:rsidR="003D2C7F" w:rsidRPr="001F4375">
        <w:rPr>
          <w:rFonts w:ascii="Times New Roman" w:hAnsi="Times New Roman"/>
          <w:b/>
          <w:bCs/>
          <w:sz w:val="28"/>
          <w:szCs w:val="28"/>
        </w:rPr>
        <w:t>го</w:t>
      </w:r>
      <w:r w:rsidRPr="001F4375">
        <w:rPr>
          <w:rFonts w:ascii="Times New Roman" w:hAnsi="Times New Roman"/>
          <w:b/>
          <w:bCs/>
          <w:sz w:val="28"/>
          <w:szCs w:val="28"/>
        </w:rPr>
        <w:t xml:space="preserve"> полугоди</w:t>
      </w:r>
      <w:r w:rsidR="003D2C7F" w:rsidRPr="001F4375">
        <w:rPr>
          <w:rFonts w:ascii="Times New Roman" w:hAnsi="Times New Roman"/>
          <w:b/>
          <w:bCs/>
          <w:sz w:val="28"/>
          <w:szCs w:val="28"/>
        </w:rPr>
        <w:t>я</w:t>
      </w:r>
      <w:r w:rsidRPr="001F4375">
        <w:rPr>
          <w:rFonts w:ascii="Times New Roman" w:hAnsi="Times New Roman"/>
          <w:b/>
          <w:bCs/>
          <w:sz w:val="28"/>
          <w:szCs w:val="28"/>
        </w:rPr>
        <w:t xml:space="preserve"> 201</w:t>
      </w:r>
      <w:r w:rsidR="00C2605C" w:rsidRPr="001F4375">
        <w:rPr>
          <w:rFonts w:ascii="Times New Roman" w:hAnsi="Times New Roman"/>
          <w:b/>
          <w:bCs/>
          <w:sz w:val="28"/>
          <w:szCs w:val="28"/>
        </w:rPr>
        <w:t>8</w:t>
      </w:r>
      <w:r w:rsidRPr="001F4375">
        <w:rPr>
          <w:rFonts w:ascii="Times New Roman" w:hAnsi="Times New Roman"/>
          <w:b/>
          <w:bCs/>
          <w:sz w:val="28"/>
          <w:szCs w:val="28"/>
        </w:rPr>
        <w:t xml:space="preserve"> года</w:t>
      </w:r>
      <w:r w:rsidR="003D2C7F" w:rsidRPr="001F437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02626B" w:rsidRPr="001F4375" w:rsidRDefault="003D2C7F" w:rsidP="00D861E6">
      <w:pPr>
        <w:tabs>
          <w:tab w:val="left" w:pos="900"/>
        </w:tabs>
        <w:jc w:val="center"/>
        <w:rPr>
          <w:rFonts w:ascii="Times New Roman" w:hAnsi="Times New Roman"/>
          <w:sz w:val="28"/>
          <w:szCs w:val="28"/>
        </w:rPr>
      </w:pPr>
      <w:r w:rsidRPr="001F4375">
        <w:rPr>
          <w:rFonts w:ascii="Times New Roman" w:hAnsi="Times New Roman"/>
          <w:b/>
          <w:bCs/>
          <w:sz w:val="28"/>
          <w:szCs w:val="28"/>
        </w:rPr>
        <w:t xml:space="preserve">(с </w:t>
      </w:r>
      <w:r w:rsidR="003172F9" w:rsidRPr="001F4375">
        <w:rPr>
          <w:rFonts w:ascii="Times New Roman" w:hAnsi="Times New Roman"/>
          <w:b/>
          <w:bCs/>
          <w:sz w:val="28"/>
          <w:szCs w:val="28"/>
        </w:rPr>
        <w:t>01.01.2018 года по 30</w:t>
      </w:r>
      <w:r w:rsidRPr="001F4375">
        <w:rPr>
          <w:rFonts w:ascii="Times New Roman" w:hAnsi="Times New Roman"/>
          <w:b/>
          <w:bCs/>
          <w:sz w:val="28"/>
          <w:szCs w:val="28"/>
        </w:rPr>
        <w:t>.</w:t>
      </w:r>
      <w:r w:rsidR="003172F9" w:rsidRPr="001F4375">
        <w:rPr>
          <w:rFonts w:ascii="Times New Roman" w:hAnsi="Times New Roman"/>
          <w:b/>
          <w:bCs/>
          <w:sz w:val="28"/>
          <w:szCs w:val="28"/>
        </w:rPr>
        <w:t>06</w:t>
      </w:r>
      <w:r w:rsidRPr="001F4375">
        <w:rPr>
          <w:rFonts w:ascii="Times New Roman" w:hAnsi="Times New Roman"/>
          <w:b/>
          <w:bCs/>
          <w:sz w:val="28"/>
          <w:szCs w:val="28"/>
        </w:rPr>
        <w:t>.2018 года)</w:t>
      </w:r>
    </w:p>
    <w:p w:rsidR="0002626B" w:rsidRPr="001F4375" w:rsidRDefault="0002626B" w:rsidP="0002626B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 w:rsidRPr="001F4375">
        <w:rPr>
          <w:rFonts w:ascii="Times New Roman" w:hAnsi="Times New Roman"/>
          <w:sz w:val="28"/>
          <w:szCs w:val="28"/>
        </w:rPr>
        <w:t xml:space="preserve">  </w:t>
      </w:r>
    </w:p>
    <w:p w:rsidR="0002626B" w:rsidRPr="001F4375" w:rsidRDefault="0002626B" w:rsidP="0002626B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 w:rsidRPr="001F4375">
        <w:rPr>
          <w:rFonts w:ascii="Times New Roman" w:hAnsi="Times New Roman"/>
          <w:b/>
          <w:bCs/>
          <w:sz w:val="28"/>
          <w:szCs w:val="28"/>
        </w:rPr>
        <w:t>Наименование органа ведомственного контроля в сфере закупок</w:t>
      </w:r>
      <w:r w:rsidRPr="001F4375">
        <w:rPr>
          <w:rFonts w:ascii="Times New Roman" w:hAnsi="Times New Roman"/>
          <w:sz w:val="28"/>
          <w:szCs w:val="28"/>
        </w:rPr>
        <w:t>:</w:t>
      </w:r>
      <w:r w:rsidR="00C2605C" w:rsidRPr="001F4375">
        <w:rPr>
          <w:rFonts w:ascii="Times New Roman" w:hAnsi="Times New Roman"/>
          <w:sz w:val="28"/>
          <w:szCs w:val="28"/>
        </w:rPr>
        <w:t xml:space="preserve"> министерство финансов Саратовской области, г. Саратов, ул. </w:t>
      </w:r>
      <w:proofErr w:type="gramStart"/>
      <w:r w:rsidR="00C2605C" w:rsidRPr="001F4375">
        <w:rPr>
          <w:rFonts w:ascii="Times New Roman" w:hAnsi="Times New Roman"/>
          <w:sz w:val="28"/>
          <w:szCs w:val="28"/>
        </w:rPr>
        <w:t>Московская</w:t>
      </w:r>
      <w:proofErr w:type="gramEnd"/>
      <w:r w:rsidR="00C2605C" w:rsidRPr="001F4375">
        <w:rPr>
          <w:rFonts w:ascii="Times New Roman" w:hAnsi="Times New Roman"/>
          <w:sz w:val="28"/>
          <w:szCs w:val="28"/>
        </w:rPr>
        <w:t xml:space="preserve">, 72. </w:t>
      </w:r>
    </w:p>
    <w:p w:rsidR="003172F9" w:rsidRPr="001F4375" w:rsidRDefault="0002626B" w:rsidP="0002626B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 w:rsidRPr="001F4375">
        <w:rPr>
          <w:rFonts w:ascii="Times New Roman" w:hAnsi="Times New Roman"/>
          <w:b/>
          <w:bCs/>
          <w:sz w:val="28"/>
          <w:szCs w:val="28"/>
        </w:rPr>
        <w:t>Наименование, адрес местонахождения субъекта проверки:</w:t>
      </w:r>
      <w:r w:rsidRPr="001F4375">
        <w:rPr>
          <w:rFonts w:ascii="Times New Roman" w:hAnsi="Times New Roman"/>
          <w:sz w:val="28"/>
          <w:szCs w:val="28"/>
        </w:rPr>
        <w:t xml:space="preserve"> </w:t>
      </w:r>
    </w:p>
    <w:p w:rsidR="00C2605C" w:rsidRPr="001F4375" w:rsidRDefault="003172F9" w:rsidP="003172F9">
      <w:pPr>
        <w:jc w:val="both"/>
        <w:rPr>
          <w:rFonts w:ascii="Times New Roman" w:hAnsi="Times New Roman"/>
          <w:sz w:val="28"/>
          <w:szCs w:val="28"/>
        </w:rPr>
      </w:pPr>
      <w:r w:rsidRPr="001F4375">
        <w:rPr>
          <w:rFonts w:ascii="Times New Roman" w:hAnsi="Times New Roman"/>
          <w:sz w:val="28"/>
          <w:szCs w:val="28"/>
        </w:rPr>
        <w:t>государственное автономное учреждение Саратовской области «Центр бюджетных исследований», ИНН 6450097402, 410012, г. Саратов, ул. Челюскинцев, 128.</w:t>
      </w:r>
    </w:p>
    <w:p w:rsidR="0002626B" w:rsidRPr="001F4375" w:rsidRDefault="0002626B" w:rsidP="0002626B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 w:rsidRPr="001F4375">
        <w:rPr>
          <w:rFonts w:ascii="Times New Roman" w:hAnsi="Times New Roman"/>
          <w:b/>
          <w:bCs/>
          <w:sz w:val="28"/>
          <w:szCs w:val="28"/>
        </w:rPr>
        <w:t>Дата и номер приказа о проведении проверки:</w:t>
      </w:r>
      <w:r w:rsidRPr="001F4375">
        <w:rPr>
          <w:rFonts w:ascii="Times New Roman" w:hAnsi="Times New Roman"/>
          <w:sz w:val="28"/>
          <w:szCs w:val="28"/>
        </w:rPr>
        <w:t xml:space="preserve"> </w:t>
      </w:r>
    </w:p>
    <w:p w:rsidR="003172F9" w:rsidRPr="001F4375" w:rsidRDefault="003172F9" w:rsidP="003172F9">
      <w:pPr>
        <w:jc w:val="both"/>
        <w:rPr>
          <w:rFonts w:ascii="Times New Roman" w:hAnsi="Times New Roman"/>
          <w:sz w:val="28"/>
          <w:szCs w:val="28"/>
        </w:rPr>
      </w:pPr>
      <w:r w:rsidRPr="001F4375">
        <w:rPr>
          <w:rFonts w:ascii="Times New Roman" w:hAnsi="Times New Roman"/>
          <w:sz w:val="28"/>
          <w:szCs w:val="28"/>
        </w:rPr>
        <w:t xml:space="preserve">приказ министерства финансов Саратовской области от 14.03.2019 года </w:t>
      </w:r>
      <w:r w:rsidRPr="001F4375">
        <w:rPr>
          <w:rFonts w:ascii="Times New Roman" w:hAnsi="Times New Roman"/>
          <w:sz w:val="28"/>
          <w:szCs w:val="28"/>
        </w:rPr>
        <w:br/>
        <w:t>№ 169 «О проведении мероприятия по ведомственному контролю».</w:t>
      </w:r>
    </w:p>
    <w:p w:rsidR="0002626B" w:rsidRPr="001F4375" w:rsidRDefault="0002626B" w:rsidP="0002626B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 w:rsidRPr="001F4375">
        <w:rPr>
          <w:rFonts w:ascii="Times New Roman" w:hAnsi="Times New Roman"/>
          <w:b/>
          <w:bCs/>
          <w:sz w:val="28"/>
          <w:szCs w:val="28"/>
        </w:rPr>
        <w:t xml:space="preserve">Номер, дата и место составления акта: </w:t>
      </w:r>
      <w:r w:rsidRPr="001F4375">
        <w:rPr>
          <w:rFonts w:ascii="Times New Roman" w:hAnsi="Times New Roman"/>
          <w:sz w:val="28"/>
          <w:szCs w:val="28"/>
        </w:rPr>
        <w:t xml:space="preserve">№ </w:t>
      </w:r>
      <w:r w:rsidR="0082533B" w:rsidRPr="001F4375">
        <w:rPr>
          <w:rFonts w:ascii="Times New Roman" w:hAnsi="Times New Roman"/>
          <w:sz w:val="28"/>
          <w:szCs w:val="28"/>
        </w:rPr>
        <w:t>2</w:t>
      </w:r>
      <w:r w:rsidRPr="001F4375">
        <w:rPr>
          <w:rFonts w:ascii="Times New Roman" w:hAnsi="Times New Roman"/>
          <w:sz w:val="28"/>
          <w:szCs w:val="28"/>
        </w:rPr>
        <w:t xml:space="preserve">, составлен </w:t>
      </w:r>
      <w:r w:rsidR="003172F9" w:rsidRPr="001F4375">
        <w:rPr>
          <w:rFonts w:ascii="Times New Roman" w:hAnsi="Times New Roman"/>
          <w:sz w:val="28"/>
          <w:szCs w:val="28"/>
        </w:rPr>
        <w:t>2</w:t>
      </w:r>
      <w:r w:rsidR="00C2605C" w:rsidRPr="001F4375">
        <w:rPr>
          <w:rFonts w:ascii="Times New Roman" w:hAnsi="Times New Roman"/>
          <w:sz w:val="28"/>
          <w:szCs w:val="28"/>
        </w:rPr>
        <w:t>9</w:t>
      </w:r>
      <w:r w:rsidRPr="001F4375">
        <w:rPr>
          <w:rFonts w:ascii="Times New Roman" w:hAnsi="Times New Roman"/>
          <w:sz w:val="28"/>
          <w:szCs w:val="28"/>
        </w:rPr>
        <w:t>.0</w:t>
      </w:r>
      <w:r w:rsidR="00C2605C" w:rsidRPr="001F4375">
        <w:rPr>
          <w:rFonts w:ascii="Times New Roman" w:hAnsi="Times New Roman"/>
          <w:sz w:val="28"/>
          <w:szCs w:val="28"/>
        </w:rPr>
        <w:t>3.2019 года, </w:t>
      </w:r>
      <w:r w:rsidR="003D2C7F" w:rsidRPr="001F4375">
        <w:rPr>
          <w:rFonts w:ascii="Times New Roman" w:hAnsi="Times New Roman"/>
          <w:sz w:val="28"/>
          <w:szCs w:val="28"/>
        </w:rPr>
        <w:t xml:space="preserve">министерство финансов Саратовской области, </w:t>
      </w:r>
      <w:r w:rsidR="00C2605C" w:rsidRPr="001F4375">
        <w:rPr>
          <w:rFonts w:ascii="Times New Roman" w:hAnsi="Times New Roman"/>
          <w:sz w:val="28"/>
          <w:szCs w:val="28"/>
        </w:rPr>
        <w:t>г. Саратов, ул. Московская,  72</w:t>
      </w:r>
      <w:r w:rsidRPr="001F4375">
        <w:rPr>
          <w:rFonts w:ascii="Times New Roman" w:hAnsi="Times New Roman"/>
          <w:sz w:val="28"/>
          <w:szCs w:val="28"/>
        </w:rPr>
        <w:t xml:space="preserve">. </w:t>
      </w:r>
    </w:p>
    <w:p w:rsidR="0002626B" w:rsidRPr="001F4375" w:rsidRDefault="0002626B" w:rsidP="0002626B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 w:rsidRPr="001F4375">
        <w:rPr>
          <w:rFonts w:ascii="Times New Roman" w:hAnsi="Times New Roman"/>
          <w:b/>
          <w:bCs/>
          <w:sz w:val="28"/>
          <w:szCs w:val="28"/>
        </w:rPr>
        <w:t>Цель проведения проверки:</w:t>
      </w:r>
      <w:r w:rsidRPr="001F4375">
        <w:rPr>
          <w:rFonts w:ascii="Times New Roman" w:hAnsi="Times New Roman"/>
          <w:sz w:val="28"/>
          <w:szCs w:val="28"/>
        </w:rPr>
        <w:t xml:space="preserve"> </w:t>
      </w:r>
    </w:p>
    <w:p w:rsidR="00C2605C" w:rsidRPr="001F4375" w:rsidRDefault="00C2605C" w:rsidP="0002626B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 w:rsidRPr="001F4375">
        <w:rPr>
          <w:rFonts w:ascii="Times New Roman" w:hAnsi="Times New Roman"/>
          <w:sz w:val="28"/>
          <w:szCs w:val="28"/>
        </w:rPr>
        <w:t xml:space="preserve">проверка соблюдения </w:t>
      </w:r>
      <w:r w:rsidR="003172F9" w:rsidRPr="001F4375">
        <w:rPr>
          <w:rFonts w:ascii="Times New Roman" w:hAnsi="Times New Roman"/>
          <w:sz w:val="28"/>
          <w:szCs w:val="28"/>
        </w:rPr>
        <w:t>государственным автономным учреждением Саратовской области «Центр бюджетных исследований»</w:t>
      </w:r>
      <w:r w:rsidR="00005769" w:rsidRPr="001F4375">
        <w:rPr>
          <w:rFonts w:ascii="Times New Roman" w:hAnsi="Times New Roman"/>
          <w:sz w:val="28"/>
          <w:szCs w:val="28"/>
        </w:rPr>
        <w:t xml:space="preserve"> </w:t>
      </w:r>
      <w:r w:rsidRPr="001F4375">
        <w:rPr>
          <w:rFonts w:ascii="Times New Roman" w:hAnsi="Times New Roman"/>
          <w:sz w:val="28"/>
          <w:szCs w:val="28"/>
        </w:rPr>
        <w:t xml:space="preserve">требований </w:t>
      </w:r>
      <w:r w:rsidR="003D2C7F" w:rsidRPr="001F4375">
        <w:rPr>
          <w:rFonts w:ascii="Times New Roman" w:hAnsi="Times New Roman"/>
          <w:sz w:val="28"/>
          <w:szCs w:val="28"/>
        </w:rPr>
        <w:t xml:space="preserve"> </w:t>
      </w:r>
      <w:r w:rsidRPr="001F4375">
        <w:rPr>
          <w:rFonts w:ascii="Times New Roman" w:hAnsi="Times New Roman"/>
          <w:sz w:val="28"/>
          <w:szCs w:val="28"/>
        </w:rPr>
        <w:t xml:space="preserve">законодательства Российской Федерации </w:t>
      </w:r>
      <w:r w:rsidR="00005769" w:rsidRPr="001F4375">
        <w:rPr>
          <w:rFonts w:ascii="Times New Roman" w:hAnsi="Times New Roman"/>
          <w:sz w:val="28"/>
          <w:szCs w:val="28"/>
        </w:rPr>
        <w:t xml:space="preserve">о закупках товаров, работ, услуг отдельными видами юридических лиц </w:t>
      </w:r>
      <w:r w:rsidR="003D2C7F" w:rsidRPr="001F4375">
        <w:rPr>
          <w:rFonts w:ascii="Times New Roman" w:hAnsi="Times New Roman"/>
          <w:sz w:val="28"/>
          <w:szCs w:val="28"/>
        </w:rPr>
        <w:t xml:space="preserve">и выявление возможных нарушений </w:t>
      </w:r>
      <w:r w:rsidRPr="001F4375">
        <w:rPr>
          <w:rFonts w:ascii="Times New Roman" w:hAnsi="Times New Roman"/>
          <w:sz w:val="28"/>
          <w:szCs w:val="28"/>
        </w:rPr>
        <w:t>в проверяемом периоде.</w:t>
      </w:r>
    </w:p>
    <w:p w:rsidR="0002626B" w:rsidRPr="001F4375" w:rsidRDefault="0002626B" w:rsidP="0002626B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 w:rsidRPr="001F4375">
        <w:rPr>
          <w:rFonts w:ascii="Times New Roman" w:hAnsi="Times New Roman"/>
          <w:b/>
          <w:bCs/>
          <w:sz w:val="28"/>
          <w:szCs w:val="28"/>
        </w:rPr>
        <w:t xml:space="preserve">Срок проведения проверки: </w:t>
      </w:r>
      <w:r w:rsidR="00C2605C" w:rsidRPr="001F4375">
        <w:rPr>
          <w:rFonts w:ascii="Times New Roman" w:hAnsi="Times New Roman"/>
          <w:sz w:val="28"/>
          <w:szCs w:val="28"/>
        </w:rPr>
        <w:t>с 1</w:t>
      </w:r>
      <w:r w:rsidR="003172F9" w:rsidRPr="001F4375">
        <w:rPr>
          <w:rFonts w:ascii="Times New Roman" w:hAnsi="Times New Roman"/>
          <w:sz w:val="28"/>
          <w:szCs w:val="28"/>
        </w:rPr>
        <w:t>8</w:t>
      </w:r>
      <w:r w:rsidR="00C2605C" w:rsidRPr="001F4375">
        <w:rPr>
          <w:rFonts w:ascii="Times New Roman" w:hAnsi="Times New Roman"/>
          <w:sz w:val="28"/>
          <w:szCs w:val="28"/>
        </w:rPr>
        <w:t>.0</w:t>
      </w:r>
      <w:r w:rsidR="003172F9" w:rsidRPr="001F4375">
        <w:rPr>
          <w:rFonts w:ascii="Times New Roman" w:hAnsi="Times New Roman"/>
          <w:sz w:val="28"/>
          <w:szCs w:val="28"/>
        </w:rPr>
        <w:t>3</w:t>
      </w:r>
      <w:r w:rsidR="00C2605C" w:rsidRPr="001F4375">
        <w:rPr>
          <w:rFonts w:ascii="Times New Roman" w:hAnsi="Times New Roman"/>
          <w:sz w:val="28"/>
          <w:szCs w:val="28"/>
        </w:rPr>
        <w:t>.2019 года</w:t>
      </w:r>
      <w:r w:rsidRPr="001F4375">
        <w:rPr>
          <w:rFonts w:ascii="Times New Roman" w:hAnsi="Times New Roman"/>
          <w:sz w:val="28"/>
          <w:szCs w:val="28"/>
        </w:rPr>
        <w:t xml:space="preserve"> по </w:t>
      </w:r>
      <w:r w:rsidR="003172F9" w:rsidRPr="001F4375">
        <w:rPr>
          <w:rFonts w:ascii="Times New Roman" w:hAnsi="Times New Roman"/>
          <w:sz w:val="28"/>
          <w:szCs w:val="28"/>
        </w:rPr>
        <w:t>27</w:t>
      </w:r>
      <w:r w:rsidRPr="001F4375">
        <w:rPr>
          <w:rFonts w:ascii="Times New Roman" w:hAnsi="Times New Roman"/>
          <w:sz w:val="28"/>
          <w:szCs w:val="28"/>
        </w:rPr>
        <w:t>.0</w:t>
      </w:r>
      <w:r w:rsidR="003172F9" w:rsidRPr="001F4375">
        <w:rPr>
          <w:rFonts w:ascii="Times New Roman" w:hAnsi="Times New Roman"/>
          <w:sz w:val="28"/>
          <w:szCs w:val="28"/>
        </w:rPr>
        <w:t>3</w:t>
      </w:r>
      <w:r w:rsidRPr="001F4375">
        <w:rPr>
          <w:rFonts w:ascii="Times New Roman" w:hAnsi="Times New Roman"/>
          <w:sz w:val="28"/>
          <w:szCs w:val="28"/>
        </w:rPr>
        <w:t>.201</w:t>
      </w:r>
      <w:r w:rsidR="00814DCB" w:rsidRPr="001F4375">
        <w:rPr>
          <w:rFonts w:ascii="Times New Roman" w:hAnsi="Times New Roman"/>
          <w:sz w:val="28"/>
          <w:szCs w:val="28"/>
        </w:rPr>
        <w:t>9</w:t>
      </w:r>
      <w:r w:rsidR="00C2605C" w:rsidRPr="001F4375">
        <w:rPr>
          <w:rFonts w:ascii="Times New Roman" w:hAnsi="Times New Roman"/>
          <w:sz w:val="28"/>
          <w:szCs w:val="28"/>
        </w:rPr>
        <w:t xml:space="preserve"> года</w:t>
      </w:r>
      <w:r w:rsidRPr="001F4375">
        <w:rPr>
          <w:rFonts w:ascii="Times New Roman" w:hAnsi="Times New Roman"/>
          <w:sz w:val="28"/>
          <w:szCs w:val="28"/>
        </w:rPr>
        <w:t xml:space="preserve">. </w:t>
      </w:r>
    </w:p>
    <w:p w:rsidR="003172F9" w:rsidRPr="001F4375" w:rsidRDefault="0002626B" w:rsidP="0002626B">
      <w:pPr>
        <w:tabs>
          <w:tab w:val="left" w:pos="900"/>
        </w:tabs>
        <w:jc w:val="both"/>
        <w:rPr>
          <w:rFonts w:ascii="Times New Roman" w:hAnsi="Times New Roman"/>
          <w:bCs/>
          <w:sz w:val="28"/>
          <w:szCs w:val="28"/>
        </w:rPr>
      </w:pPr>
      <w:r w:rsidRPr="001F4375">
        <w:rPr>
          <w:rFonts w:ascii="Times New Roman" w:hAnsi="Times New Roman"/>
          <w:b/>
          <w:bCs/>
          <w:sz w:val="28"/>
          <w:szCs w:val="28"/>
        </w:rPr>
        <w:t>Проверяемый период:</w:t>
      </w:r>
      <w:r w:rsidR="00C2605C" w:rsidRPr="001F4375">
        <w:rPr>
          <w:rFonts w:ascii="Times New Roman" w:hAnsi="Times New Roman"/>
          <w:sz w:val="28"/>
          <w:szCs w:val="28"/>
        </w:rPr>
        <w:t xml:space="preserve"> </w:t>
      </w:r>
      <w:r w:rsidR="003172F9" w:rsidRPr="001F4375">
        <w:rPr>
          <w:rFonts w:ascii="Times New Roman" w:hAnsi="Times New Roman"/>
          <w:bCs/>
          <w:sz w:val="28"/>
          <w:szCs w:val="28"/>
        </w:rPr>
        <w:t>с 01.01.2018 года по 30.06.2018 года.</w:t>
      </w:r>
    </w:p>
    <w:p w:rsidR="0002626B" w:rsidRPr="001F4375" w:rsidRDefault="0002626B" w:rsidP="0002626B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 w:rsidRPr="001F4375">
        <w:rPr>
          <w:rFonts w:ascii="Times New Roman" w:hAnsi="Times New Roman"/>
          <w:sz w:val="28"/>
          <w:szCs w:val="28"/>
        </w:rPr>
        <w:t xml:space="preserve">  </w:t>
      </w:r>
    </w:p>
    <w:p w:rsidR="0002626B" w:rsidRPr="001F4375" w:rsidRDefault="0002626B" w:rsidP="0002626B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 w:rsidRPr="001F4375">
        <w:rPr>
          <w:rFonts w:ascii="Times New Roman" w:hAnsi="Times New Roman"/>
          <w:sz w:val="28"/>
          <w:szCs w:val="28"/>
        </w:rPr>
        <w:t>Проверка</w:t>
      </w:r>
      <w:r w:rsidR="00C2605C" w:rsidRPr="001F4375">
        <w:rPr>
          <w:rFonts w:ascii="Times New Roman" w:hAnsi="Times New Roman"/>
          <w:sz w:val="28"/>
          <w:szCs w:val="28"/>
        </w:rPr>
        <w:t xml:space="preserve"> </w:t>
      </w:r>
      <w:r w:rsidR="003172F9" w:rsidRPr="001F4375">
        <w:rPr>
          <w:rFonts w:ascii="Times New Roman" w:hAnsi="Times New Roman"/>
          <w:sz w:val="28"/>
          <w:szCs w:val="28"/>
        </w:rPr>
        <w:t xml:space="preserve">государственного автономного учреждения Саратовской области «Центр бюджетных исследований» </w:t>
      </w:r>
      <w:r w:rsidRPr="001F4375">
        <w:rPr>
          <w:rFonts w:ascii="Times New Roman" w:hAnsi="Times New Roman"/>
          <w:sz w:val="28"/>
          <w:szCs w:val="28"/>
        </w:rPr>
        <w:t xml:space="preserve">проведена выборочным методом по документам, предоставленным предприятием. </w:t>
      </w:r>
    </w:p>
    <w:p w:rsidR="0002626B" w:rsidRPr="001F4375" w:rsidRDefault="0002626B" w:rsidP="0002626B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 w:rsidRPr="001F4375">
        <w:rPr>
          <w:rFonts w:ascii="Times New Roman" w:hAnsi="Times New Roman"/>
          <w:sz w:val="28"/>
          <w:szCs w:val="28"/>
        </w:rPr>
        <w:t xml:space="preserve">Контрольной группой в ходе проверки установлено, что в результате действий ответственных должностных лиц </w:t>
      </w:r>
      <w:r w:rsidR="00994C59" w:rsidRPr="001F4375">
        <w:rPr>
          <w:rFonts w:ascii="Times New Roman" w:hAnsi="Times New Roman"/>
          <w:sz w:val="28"/>
          <w:szCs w:val="28"/>
        </w:rPr>
        <w:t>учреждения</w:t>
      </w:r>
      <w:r w:rsidRPr="001F4375">
        <w:rPr>
          <w:rFonts w:ascii="Times New Roman" w:hAnsi="Times New Roman"/>
          <w:sz w:val="28"/>
          <w:szCs w:val="28"/>
        </w:rPr>
        <w:t xml:space="preserve"> допущен</w:t>
      </w:r>
      <w:r w:rsidR="00C2605C" w:rsidRPr="001F4375">
        <w:rPr>
          <w:rFonts w:ascii="Times New Roman" w:hAnsi="Times New Roman"/>
          <w:sz w:val="28"/>
          <w:szCs w:val="28"/>
        </w:rPr>
        <w:t>о</w:t>
      </w:r>
      <w:r w:rsidRPr="001F4375">
        <w:rPr>
          <w:rFonts w:ascii="Times New Roman" w:hAnsi="Times New Roman"/>
          <w:sz w:val="28"/>
          <w:szCs w:val="28"/>
        </w:rPr>
        <w:t xml:space="preserve"> отдельн</w:t>
      </w:r>
      <w:r w:rsidR="00C2605C" w:rsidRPr="001F4375">
        <w:rPr>
          <w:rFonts w:ascii="Times New Roman" w:hAnsi="Times New Roman"/>
          <w:sz w:val="28"/>
          <w:szCs w:val="28"/>
        </w:rPr>
        <w:t>ое</w:t>
      </w:r>
      <w:r w:rsidRPr="001F4375">
        <w:rPr>
          <w:rFonts w:ascii="Times New Roman" w:hAnsi="Times New Roman"/>
          <w:sz w:val="28"/>
          <w:szCs w:val="28"/>
        </w:rPr>
        <w:t xml:space="preserve"> нарушени</w:t>
      </w:r>
      <w:r w:rsidR="00C2605C" w:rsidRPr="001F4375">
        <w:rPr>
          <w:rFonts w:ascii="Times New Roman" w:hAnsi="Times New Roman"/>
          <w:sz w:val="28"/>
          <w:szCs w:val="28"/>
        </w:rPr>
        <w:t>е</w:t>
      </w:r>
      <w:r w:rsidRPr="001F4375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="00A47014" w:rsidRPr="001F4375">
        <w:rPr>
          <w:rFonts w:ascii="Times New Roman" w:hAnsi="Times New Roman"/>
          <w:sz w:val="28"/>
          <w:szCs w:val="28"/>
        </w:rPr>
        <w:t>от 18 июля 2011 года № 223-ФЗ «О закупках товаров, работ, услуг отдельными видами юридических лиц»</w:t>
      </w:r>
      <w:r w:rsidR="00626F43">
        <w:rPr>
          <w:rFonts w:ascii="Times New Roman" w:hAnsi="Times New Roman"/>
          <w:sz w:val="28"/>
          <w:szCs w:val="28"/>
        </w:rPr>
        <w:t>.</w:t>
      </w:r>
      <w:r w:rsidR="00D97DAF" w:rsidRPr="001F4375">
        <w:rPr>
          <w:rFonts w:ascii="Times New Roman" w:hAnsi="Times New Roman"/>
          <w:sz w:val="28"/>
          <w:szCs w:val="28"/>
        </w:rPr>
        <w:t xml:space="preserve"> </w:t>
      </w:r>
      <w:r w:rsidR="00626F43">
        <w:rPr>
          <w:rFonts w:ascii="Times New Roman" w:hAnsi="Times New Roman"/>
          <w:sz w:val="28"/>
          <w:szCs w:val="28"/>
        </w:rPr>
        <w:t>А</w:t>
      </w:r>
      <w:r w:rsidR="00D97DAF" w:rsidRPr="001F4375">
        <w:rPr>
          <w:rFonts w:ascii="Times New Roman" w:hAnsi="Times New Roman"/>
          <w:sz w:val="28"/>
          <w:szCs w:val="28"/>
        </w:rPr>
        <w:t xml:space="preserve"> именно: установлен факт несоответствия информации, содержащейся в месячных отчетах о количестве и стоимости заключенных договоров, размещенных в единой информационной системе, данным о фактически заключенных договорах в соответствующем месяце</w:t>
      </w:r>
      <w:r w:rsidR="005C4251" w:rsidRPr="005C4251">
        <w:rPr>
          <w:rFonts w:ascii="Times New Roman" w:hAnsi="Times New Roman"/>
          <w:sz w:val="28"/>
          <w:szCs w:val="28"/>
        </w:rPr>
        <w:t xml:space="preserve"> (</w:t>
      </w:r>
      <w:r w:rsidR="005C4251">
        <w:rPr>
          <w:rFonts w:ascii="Times New Roman" w:hAnsi="Times New Roman"/>
          <w:sz w:val="28"/>
          <w:szCs w:val="28"/>
        </w:rPr>
        <w:t>нарушени</w:t>
      </w:r>
      <w:r w:rsidR="00563653">
        <w:rPr>
          <w:rFonts w:ascii="Times New Roman" w:hAnsi="Times New Roman"/>
          <w:sz w:val="28"/>
          <w:szCs w:val="28"/>
        </w:rPr>
        <w:t>е</w:t>
      </w:r>
      <w:r w:rsidR="005C4251">
        <w:rPr>
          <w:rFonts w:ascii="Times New Roman" w:hAnsi="Times New Roman"/>
          <w:sz w:val="28"/>
          <w:szCs w:val="28"/>
        </w:rPr>
        <w:t xml:space="preserve"> устранен</w:t>
      </w:r>
      <w:r w:rsidR="00563653">
        <w:rPr>
          <w:rFonts w:ascii="Times New Roman" w:hAnsi="Times New Roman"/>
          <w:sz w:val="28"/>
          <w:szCs w:val="28"/>
        </w:rPr>
        <w:t>о</w:t>
      </w:r>
      <w:r w:rsidR="005C4251">
        <w:rPr>
          <w:rFonts w:ascii="Times New Roman" w:hAnsi="Times New Roman"/>
          <w:sz w:val="28"/>
          <w:szCs w:val="28"/>
        </w:rPr>
        <w:t xml:space="preserve"> в ходе проверки)</w:t>
      </w:r>
      <w:r w:rsidRPr="001F4375">
        <w:rPr>
          <w:rFonts w:ascii="Times New Roman" w:hAnsi="Times New Roman"/>
          <w:sz w:val="28"/>
          <w:szCs w:val="28"/>
        </w:rPr>
        <w:t xml:space="preserve">. </w:t>
      </w:r>
    </w:p>
    <w:p w:rsidR="001F4375" w:rsidRPr="001F4375" w:rsidRDefault="001F4375" w:rsidP="0002626B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</w:p>
    <w:p w:rsidR="001F4375" w:rsidRPr="001F4375" w:rsidRDefault="001F4375" w:rsidP="0002626B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</w:p>
    <w:p w:rsidR="001F4375" w:rsidRPr="001F4375" w:rsidRDefault="001F4375" w:rsidP="0002626B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</w:p>
    <w:p w:rsidR="001F4375" w:rsidRPr="001F4375" w:rsidRDefault="001F4375" w:rsidP="001F4375">
      <w:pPr>
        <w:jc w:val="both"/>
        <w:rPr>
          <w:rFonts w:ascii="Times New Roman" w:hAnsi="Times New Roman"/>
          <w:b/>
          <w:sz w:val="28"/>
          <w:szCs w:val="28"/>
        </w:rPr>
      </w:pPr>
      <w:r w:rsidRPr="001F4375">
        <w:rPr>
          <w:rFonts w:ascii="Times New Roman" w:hAnsi="Times New Roman"/>
          <w:b/>
          <w:sz w:val="28"/>
          <w:szCs w:val="28"/>
        </w:rPr>
        <w:t>Первый</w:t>
      </w:r>
    </w:p>
    <w:p w:rsidR="001F4375" w:rsidRPr="001F4375" w:rsidRDefault="001F4375" w:rsidP="001F4375">
      <w:pPr>
        <w:jc w:val="both"/>
        <w:rPr>
          <w:rFonts w:ascii="Times New Roman" w:hAnsi="Times New Roman"/>
          <w:b/>
          <w:sz w:val="28"/>
          <w:szCs w:val="28"/>
        </w:rPr>
      </w:pPr>
      <w:r w:rsidRPr="001F4375">
        <w:rPr>
          <w:rFonts w:ascii="Times New Roman" w:hAnsi="Times New Roman"/>
          <w:b/>
          <w:sz w:val="28"/>
          <w:szCs w:val="28"/>
        </w:rPr>
        <w:t xml:space="preserve">заместитель министра </w:t>
      </w:r>
      <w:r w:rsidRPr="001F4375">
        <w:rPr>
          <w:rFonts w:ascii="Times New Roman" w:hAnsi="Times New Roman"/>
          <w:b/>
          <w:sz w:val="28"/>
          <w:szCs w:val="28"/>
        </w:rPr>
        <w:tab/>
      </w:r>
      <w:r w:rsidRPr="001F4375">
        <w:rPr>
          <w:rFonts w:ascii="Times New Roman" w:hAnsi="Times New Roman"/>
          <w:b/>
          <w:sz w:val="28"/>
          <w:szCs w:val="28"/>
        </w:rPr>
        <w:tab/>
      </w:r>
      <w:r w:rsidRPr="001F4375">
        <w:rPr>
          <w:rFonts w:ascii="Times New Roman" w:hAnsi="Times New Roman"/>
          <w:b/>
          <w:sz w:val="28"/>
          <w:szCs w:val="28"/>
        </w:rPr>
        <w:tab/>
      </w:r>
      <w:r w:rsidRPr="001F4375">
        <w:rPr>
          <w:rFonts w:ascii="Times New Roman" w:hAnsi="Times New Roman"/>
          <w:b/>
          <w:sz w:val="28"/>
          <w:szCs w:val="28"/>
        </w:rPr>
        <w:tab/>
      </w:r>
      <w:r w:rsidRPr="001F4375">
        <w:rPr>
          <w:rFonts w:ascii="Times New Roman" w:hAnsi="Times New Roman"/>
          <w:b/>
          <w:sz w:val="28"/>
          <w:szCs w:val="28"/>
        </w:rPr>
        <w:tab/>
        <w:t xml:space="preserve">              </w:t>
      </w:r>
      <w:r w:rsidR="005C4251" w:rsidRPr="005C4251">
        <w:rPr>
          <w:rFonts w:ascii="Times New Roman" w:hAnsi="Times New Roman"/>
          <w:b/>
          <w:sz w:val="28"/>
          <w:szCs w:val="28"/>
        </w:rPr>
        <w:t xml:space="preserve">            </w:t>
      </w:r>
      <w:proofErr w:type="spellStart"/>
      <w:r w:rsidRPr="001F4375">
        <w:rPr>
          <w:rFonts w:ascii="Times New Roman" w:hAnsi="Times New Roman"/>
          <w:b/>
          <w:sz w:val="28"/>
          <w:szCs w:val="28"/>
        </w:rPr>
        <w:t>В.В.Гаврилова</w:t>
      </w:r>
      <w:proofErr w:type="spellEnd"/>
    </w:p>
    <w:p w:rsidR="001F4375" w:rsidRPr="001F4375" w:rsidRDefault="001F4375" w:rsidP="0002626B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</w:p>
    <w:p w:rsidR="001F4375" w:rsidRPr="001F4375" w:rsidRDefault="001F4375" w:rsidP="0002626B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</w:p>
    <w:p w:rsidR="001F4375" w:rsidRDefault="001F4375" w:rsidP="0002626B">
      <w:pPr>
        <w:tabs>
          <w:tab w:val="left" w:pos="900"/>
        </w:tabs>
        <w:jc w:val="both"/>
        <w:rPr>
          <w:rFonts w:ascii="Times New Roman" w:hAnsi="Times New Roman"/>
          <w:sz w:val="24"/>
        </w:rPr>
      </w:pPr>
      <w:bookmarkStart w:id="0" w:name="_GoBack"/>
      <w:bookmarkEnd w:id="0"/>
    </w:p>
    <w:sectPr w:rsidR="001F4375" w:rsidSect="007F5030">
      <w:pgSz w:w="11906" w:h="16838"/>
      <w:pgMar w:top="993" w:right="566" w:bottom="1135" w:left="123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</w:abstractNum>
  <w:abstractNum w:abstractNumId="2">
    <w:nsid w:val="06977264"/>
    <w:multiLevelType w:val="hybridMultilevel"/>
    <w:tmpl w:val="4F9473B8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094E3297"/>
    <w:multiLevelType w:val="hybridMultilevel"/>
    <w:tmpl w:val="9B9C399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4">
    <w:nsid w:val="0FD8141F"/>
    <w:multiLevelType w:val="multilevel"/>
    <w:tmpl w:val="38822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B47C86"/>
    <w:multiLevelType w:val="hybridMultilevel"/>
    <w:tmpl w:val="9B9C399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6">
    <w:nsid w:val="194A66AD"/>
    <w:multiLevelType w:val="multilevel"/>
    <w:tmpl w:val="7758C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6147D6"/>
    <w:multiLevelType w:val="hybridMultilevel"/>
    <w:tmpl w:val="9B9C399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8">
    <w:nsid w:val="1DC308F7"/>
    <w:multiLevelType w:val="multilevel"/>
    <w:tmpl w:val="59B4E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772EF6"/>
    <w:multiLevelType w:val="multilevel"/>
    <w:tmpl w:val="9DECD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B84786"/>
    <w:multiLevelType w:val="multilevel"/>
    <w:tmpl w:val="49FA7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D62EB3"/>
    <w:multiLevelType w:val="hybridMultilevel"/>
    <w:tmpl w:val="9B9C3992"/>
    <w:lvl w:ilvl="0" w:tplc="0419000F">
      <w:start w:val="1"/>
      <w:numFmt w:val="decimal"/>
      <w:pStyle w:val="1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2">
    <w:nsid w:val="27040BDE"/>
    <w:multiLevelType w:val="singleLevel"/>
    <w:tmpl w:val="1158BD44"/>
    <w:lvl w:ilvl="0">
      <w:start w:val="1"/>
      <w:numFmt w:val="decimal"/>
      <w:lvlText w:val="1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abstractNum w:abstractNumId="13">
    <w:nsid w:val="291676DE"/>
    <w:multiLevelType w:val="multilevel"/>
    <w:tmpl w:val="FA344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B115DBC"/>
    <w:multiLevelType w:val="multilevel"/>
    <w:tmpl w:val="6EA88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C574A52"/>
    <w:multiLevelType w:val="multilevel"/>
    <w:tmpl w:val="D4206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9E0D5F"/>
    <w:multiLevelType w:val="multilevel"/>
    <w:tmpl w:val="58F2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9AD572C"/>
    <w:multiLevelType w:val="multilevel"/>
    <w:tmpl w:val="DE98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98101DD"/>
    <w:multiLevelType w:val="multilevel"/>
    <w:tmpl w:val="2E7E2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2825A3F"/>
    <w:multiLevelType w:val="multilevel"/>
    <w:tmpl w:val="DE6A4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8752B58"/>
    <w:multiLevelType w:val="multilevel"/>
    <w:tmpl w:val="F7447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8D21776"/>
    <w:multiLevelType w:val="multilevel"/>
    <w:tmpl w:val="9BD6D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BA84F3C"/>
    <w:multiLevelType w:val="hybridMultilevel"/>
    <w:tmpl w:val="9B9C399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3">
    <w:nsid w:val="6DB21DAD"/>
    <w:multiLevelType w:val="multilevel"/>
    <w:tmpl w:val="45228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3320782"/>
    <w:multiLevelType w:val="multilevel"/>
    <w:tmpl w:val="60ACF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5E76BC3"/>
    <w:multiLevelType w:val="hybridMultilevel"/>
    <w:tmpl w:val="BEB4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AC27F9"/>
    <w:multiLevelType w:val="hybridMultilevel"/>
    <w:tmpl w:val="9B9C399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num w:numId="1">
    <w:abstractNumId w:val="1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0"/>
  </w:num>
  <w:num w:numId="5">
    <w:abstractNumId w:val="17"/>
  </w:num>
  <w:num w:numId="6">
    <w:abstractNumId w:val="4"/>
  </w:num>
  <w:num w:numId="7">
    <w:abstractNumId w:val="21"/>
  </w:num>
  <w:num w:numId="8">
    <w:abstractNumId w:val="8"/>
  </w:num>
  <w:num w:numId="9">
    <w:abstractNumId w:val="9"/>
  </w:num>
  <w:num w:numId="10">
    <w:abstractNumId w:val="20"/>
  </w:num>
  <w:num w:numId="11">
    <w:abstractNumId w:val="15"/>
  </w:num>
  <w:num w:numId="12">
    <w:abstractNumId w:val="12"/>
  </w:num>
  <w:num w:numId="13">
    <w:abstractNumId w:val="0"/>
  </w:num>
  <w:num w:numId="14">
    <w:abstractNumId w:val="14"/>
  </w:num>
  <w:num w:numId="15">
    <w:abstractNumId w:val="7"/>
  </w:num>
  <w:num w:numId="16">
    <w:abstractNumId w:val="5"/>
  </w:num>
  <w:num w:numId="17">
    <w:abstractNumId w:val="18"/>
  </w:num>
  <w:num w:numId="18">
    <w:abstractNumId w:val="3"/>
  </w:num>
  <w:num w:numId="19">
    <w:abstractNumId w:val="26"/>
  </w:num>
  <w:num w:numId="20">
    <w:abstractNumId w:val="22"/>
  </w:num>
  <w:num w:numId="21">
    <w:abstractNumId w:val="23"/>
  </w:num>
  <w:num w:numId="22">
    <w:abstractNumId w:val="19"/>
  </w:num>
  <w:num w:numId="23">
    <w:abstractNumId w:val="24"/>
  </w:num>
  <w:num w:numId="24">
    <w:abstractNumId w:val="6"/>
  </w:num>
  <w:num w:numId="25">
    <w:abstractNumId w:val="13"/>
  </w:num>
  <w:num w:numId="26">
    <w:abstractNumId w:val="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8D9"/>
    <w:rsid w:val="00000003"/>
    <w:rsid w:val="00000546"/>
    <w:rsid w:val="000026EA"/>
    <w:rsid w:val="00003081"/>
    <w:rsid w:val="0000322E"/>
    <w:rsid w:val="0000396B"/>
    <w:rsid w:val="00003C2B"/>
    <w:rsid w:val="00005769"/>
    <w:rsid w:val="00006054"/>
    <w:rsid w:val="00006889"/>
    <w:rsid w:val="00006A6C"/>
    <w:rsid w:val="00011405"/>
    <w:rsid w:val="0001188E"/>
    <w:rsid w:val="00011F3F"/>
    <w:rsid w:val="00012FAB"/>
    <w:rsid w:val="000134A2"/>
    <w:rsid w:val="00015F5B"/>
    <w:rsid w:val="000209B3"/>
    <w:rsid w:val="000231DE"/>
    <w:rsid w:val="00023648"/>
    <w:rsid w:val="00023E14"/>
    <w:rsid w:val="00024BAB"/>
    <w:rsid w:val="000260D5"/>
    <w:rsid w:val="0002626B"/>
    <w:rsid w:val="0002666C"/>
    <w:rsid w:val="0002682E"/>
    <w:rsid w:val="00026F29"/>
    <w:rsid w:val="00030061"/>
    <w:rsid w:val="0003217D"/>
    <w:rsid w:val="00032B12"/>
    <w:rsid w:val="00032D71"/>
    <w:rsid w:val="00032DC1"/>
    <w:rsid w:val="0003698C"/>
    <w:rsid w:val="00037264"/>
    <w:rsid w:val="000410D5"/>
    <w:rsid w:val="0004228A"/>
    <w:rsid w:val="00043B40"/>
    <w:rsid w:val="00045CC0"/>
    <w:rsid w:val="000477FD"/>
    <w:rsid w:val="00050335"/>
    <w:rsid w:val="000510C5"/>
    <w:rsid w:val="000512A2"/>
    <w:rsid w:val="000513D1"/>
    <w:rsid w:val="00052432"/>
    <w:rsid w:val="000539C6"/>
    <w:rsid w:val="00054108"/>
    <w:rsid w:val="0005498C"/>
    <w:rsid w:val="00055153"/>
    <w:rsid w:val="00057506"/>
    <w:rsid w:val="000606ED"/>
    <w:rsid w:val="0006096C"/>
    <w:rsid w:val="000625BB"/>
    <w:rsid w:val="00064D51"/>
    <w:rsid w:val="00065D2C"/>
    <w:rsid w:val="00066552"/>
    <w:rsid w:val="00066698"/>
    <w:rsid w:val="00066B1A"/>
    <w:rsid w:val="000671A0"/>
    <w:rsid w:val="000671D2"/>
    <w:rsid w:val="000701F9"/>
    <w:rsid w:val="00070252"/>
    <w:rsid w:val="000716A2"/>
    <w:rsid w:val="00071E9A"/>
    <w:rsid w:val="00072052"/>
    <w:rsid w:val="00072B40"/>
    <w:rsid w:val="00074A82"/>
    <w:rsid w:val="000759A3"/>
    <w:rsid w:val="00076E37"/>
    <w:rsid w:val="00076F62"/>
    <w:rsid w:val="0008115F"/>
    <w:rsid w:val="00081351"/>
    <w:rsid w:val="00082A9E"/>
    <w:rsid w:val="00083D66"/>
    <w:rsid w:val="00084804"/>
    <w:rsid w:val="00084B5F"/>
    <w:rsid w:val="00085FDC"/>
    <w:rsid w:val="0008761C"/>
    <w:rsid w:val="000919BF"/>
    <w:rsid w:val="00093229"/>
    <w:rsid w:val="000945E9"/>
    <w:rsid w:val="00094B2F"/>
    <w:rsid w:val="000959D5"/>
    <w:rsid w:val="00097477"/>
    <w:rsid w:val="000A01DC"/>
    <w:rsid w:val="000A13C1"/>
    <w:rsid w:val="000A1E24"/>
    <w:rsid w:val="000A3660"/>
    <w:rsid w:val="000A3F90"/>
    <w:rsid w:val="000A4633"/>
    <w:rsid w:val="000A483B"/>
    <w:rsid w:val="000A4B1F"/>
    <w:rsid w:val="000A58C6"/>
    <w:rsid w:val="000A5E18"/>
    <w:rsid w:val="000A6C98"/>
    <w:rsid w:val="000B0161"/>
    <w:rsid w:val="000B0FA6"/>
    <w:rsid w:val="000B327A"/>
    <w:rsid w:val="000B3392"/>
    <w:rsid w:val="000B3EF8"/>
    <w:rsid w:val="000B5DFE"/>
    <w:rsid w:val="000B63E1"/>
    <w:rsid w:val="000B6724"/>
    <w:rsid w:val="000C18D4"/>
    <w:rsid w:val="000C2469"/>
    <w:rsid w:val="000C428F"/>
    <w:rsid w:val="000C464D"/>
    <w:rsid w:val="000C484B"/>
    <w:rsid w:val="000C4FDC"/>
    <w:rsid w:val="000C75A3"/>
    <w:rsid w:val="000C76AC"/>
    <w:rsid w:val="000C7AFC"/>
    <w:rsid w:val="000C7EC8"/>
    <w:rsid w:val="000D0880"/>
    <w:rsid w:val="000D126B"/>
    <w:rsid w:val="000D181E"/>
    <w:rsid w:val="000D255E"/>
    <w:rsid w:val="000D338D"/>
    <w:rsid w:val="000D34AE"/>
    <w:rsid w:val="000D4F4C"/>
    <w:rsid w:val="000D7D30"/>
    <w:rsid w:val="000E0D77"/>
    <w:rsid w:val="000E10C3"/>
    <w:rsid w:val="000E2245"/>
    <w:rsid w:val="000E2BF9"/>
    <w:rsid w:val="000E48AB"/>
    <w:rsid w:val="000E5C12"/>
    <w:rsid w:val="000E6AF5"/>
    <w:rsid w:val="000E6C17"/>
    <w:rsid w:val="000F0EFB"/>
    <w:rsid w:val="000F1638"/>
    <w:rsid w:val="000F26CC"/>
    <w:rsid w:val="000F2952"/>
    <w:rsid w:val="000F508D"/>
    <w:rsid w:val="000F57EE"/>
    <w:rsid w:val="000F5F7B"/>
    <w:rsid w:val="00100AD3"/>
    <w:rsid w:val="00100F55"/>
    <w:rsid w:val="00100FF2"/>
    <w:rsid w:val="0010324B"/>
    <w:rsid w:val="001037BB"/>
    <w:rsid w:val="00103D42"/>
    <w:rsid w:val="00111019"/>
    <w:rsid w:val="001127D2"/>
    <w:rsid w:val="00112D5D"/>
    <w:rsid w:val="00112F35"/>
    <w:rsid w:val="00115073"/>
    <w:rsid w:val="00115629"/>
    <w:rsid w:val="00120BAC"/>
    <w:rsid w:val="001218EC"/>
    <w:rsid w:val="00122866"/>
    <w:rsid w:val="00122F10"/>
    <w:rsid w:val="001243F2"/>
    <w:rsid w:val="001251A6"/>
    <w:rsid w:val="00125CA7"/>
    <w:rsid w:val="00127561"/>
    <w:rsid w:val="001276BD"/>
    <w:rsid w:val="00127A63"/>
    <w:rsid w:val="0013092E"/>
    <w:rsid w:val="00131101"/>
    <w:rsid w:val="00131465"/>
    <w:rsid w:val="0013303D"/>
    <w:rsid w:val="00133305"/>
    <w:rsid w:val="00133FF6"/>
    <w:rsid w:val="00135B80"/>
    <w:rsid w:val="0014049D"/>
    <w:rsid w:val="00141061"/>
    <w:rsid w:val="00144527"/>
    <w:rsid w:val="00145265"/>
    <w:rsid w:val="001465AA"/>
    <w:rsid w:val="00147288"/>
    <w:rsid w:val="00150838"/>
    <w:rsid w:val="00150A0E"/>
    <w:rsid w:val="00150C24"/>
    <w:rsid w:val="0015250E"/>
    <w:rsid w:val="00153009"/>
    <w:rsid w:val="00154022"/>
    <w:rsid w:val="00154331"/>
    <w:rsid w:val="001559CA"/>
    <w:rsid w:val="00155E5F"/>
    <w:rsid w:val="0015614E"/>
    <w:rsid w:val="0015658E"/>
    <w:rsid w:val="00156C6E"/>
    <w:rsid w:val="00156D16"/>
    <w:rsid w:val="00156EAB"/>
    <w:rsid w:val="00157AFD"/>
    <w:rsid w:val="00161814"/>
    <w:rsid w:val="00161B8E"/>
    <w:rsid w:val="0016285B"/>
    <w:rsid w:val="001630E8"/>
    <w:rsid w:val="0016335D"/>
    <w:rsid w:val="00163E8A"/>
    <w:rsid w:val="00166C20"/>
    <w:rsid w:val="001677F6"/>
    <w:rsid w:val="00167845"/>
    <w:rsid w:val="00167C6B"/>
    <w:rsid w:val="00167DCD"/>
    <w:rsid w:val="00171B04"/>
    <w:rsid w:val="001748E2"/>
    <w:rsid w:val="00175398"/>
    <w:rsid w:val="00177F34"/>
    <w:rsid w:val="00181A95"/>
    <w:rsid w:val="001827A7"/>
    <w:rsid w:val="00184BA4"/>
    <w:rsid w:val="00184F23"/>
    <w:rsid w:val="00185C4D"/>
    <w:rsid w:val="0018704D"/>
    <w:rsid w:val="001903A3"/>
    <w:rsid w:val="00194551"/>
    <w:rsid w:val="0019554D"/>
    <w:rsid w:val="00196653"/>
    <w:rsid w:val="001969DB"/>
    <w:rsid w:val="00197B61"/>
    <w:rsid w:val="001A033B"/>
    <w:rsid w:val="001A2E48"/>
    <w:rsid w:val="001A35AB"/>
    <w:rsid w:val="001A3F43"/>
    <w:rsid w:val="001A50C1"/>
    <w:rsid w:val="001A5626"/>
    <w:rsid w:val="001A5F6F"/>
    <w:rsid w:val="001A695A"/>
    <w:rsid w:val="001A7224"/>
    <w:rsid w:val="001A72FD"/>
    <w:rsid w:val="001A74C3"/>
    <w:rsid w:val="001A7CAF"/>
    <w:rsid w:val="001B0B54"/>
    <w:rsid w:val="001B1369"/>
    <w:rsid w:val="001B207A"/>
    <w:rsid w:val="001B25F1"/>
    <w:rsid w:val="001B26D7"/>
    <w:rsid w:val="001B31B2"/>
    <w:rsid w:val="001B409D"/>
    <w:rsid w:val="001B6907"/>
    <w:rsid w:val="001B7154"/>
    <w:rsid w:val="001C00C7"/>
    <w:rsid w:val="001C02D1"/>
    <w:rsid w:val="001C0983"/>
    <w:rsid w:val="001C333D"/>
    <w:rsid w:val="001C5202"/>
    <w:rsid w:val="001C5B3D"/>
    <w:rsid w:val="001C6E83"/>
    <w:rsid w:val="001D012D"/>
    <w:rsid w:val="001D0542"/>
    <w:rsid w:val="001D06E2"/>
    <w:rsid w:val="001D0820"/>
    <w:rsid w:val="001D0BA6"/>
    <w:rsid w:val="001D16CA"/>
    <w:rsid w:val="001D1C55"/>
    <w:rsid w:val="001D2869"/>
    <w:rsid w:val="001D3E2E"/>
    <w:rsid w:val="001D4571"/>
    <w:rsid w:val="001D49A7"/>
    <w:rsid w:val="001D7CE7"/>
    <w:rsid w:val="001E066A"/>
    <w:rsid w:val="001E2032"/>
    <w:rsid w:val="001E449E"/>
    <w:rsid w:val="001E4552"/>
    <w:rsid w:val="001E5020"/>
    <w:rsid w:val="001E5CBB"/>
    <w:rsid w:val="001E7414"/>
    <w:rsid w:val="001E75C2"/>
    <w:rsid w:val="001E77C3"/>
    <w:rsid w:val="001F1A9F"/>
    <w:rsid w:val="001F2F00"/>
    <w:rsid w:val="001F33FE"/>
    <w:rsid w:val="001F4375"/>
    <w:rsid w:val="001F4B3E"/>
    <w:rsid w:val="001F4C79"/>
    <w:rsid w:val="001F5205"/>
    <w:rsid w:val="001F57B6"/>
    <w:rsid w:val="001F727E"/>
    <w:rsid w:val="00201603"/>
    <w:rsid w:val="00202AE1"/>
    <w:rsid w:val="00203D44"/>
    <w:rsid w:val="00203DDF"/>
    <w:rsid w:val="002054F3"/>
    <w:rsid w:val="002057A1"/>
    <w:rsid w:val="00205ACE"/>
    <w:rsid w:val="00206A38"/>
    <w:rsid w:val="002070CD"/>
    <w:rsid w:val="002079BB"/>
    <w:rsid w:val="00207DBA"/>
    <w:rsid w:val="00210733"/>
    <w:rsid w:val="00210BA0"/>
    <w:rsid w:val="00210CA4"/>
    <w:rsid w:val="00211B1F"/>
    <w:rsid w:val="00211BF0"/>
    <w:rsid w:val="002120D7"/>
    <w:rsid w:val="00212AD1"/>
    <w:rsid w:val="00212B63"/>
    <w:rsid w:val="00212FB0"/>
    <w:rsid w:val="00213B04"/>
    <w:rsid w:val="00217F79"/>
    <w:rsid w:val="00222597"/>
    <w:rsid w:val="0022292B"/>
    <w:rsid w:val="002266D2"/>
    <w:rsid w:val="00227EB8"/>
    <w:rsid w:val="0023075B"/>
    <w:rsid w:val="002312C2"/>
    <w:rsid w:val="00232858"/>
    <w:rsid w:val="00234331"/>
    <w:rsid w:val="00235862"/>
    <w:rsid w:val="00235E83"/>
    <w:rsid w:val="00236820"/>
    <w:rsid w:val="00237E07"/>
    <w:rsid w:val="00240EBD"/>
    <w:rsid w:val="00242506"/>
    <w:rsid w:val="00243BA0"/>
    <w:rsid w:val="0024405B"/>
    <w:rsid w:val="00245A3E"/>
    <w:rsid w:val="0024634F"/>
    <w:rsid w:val="0024636D"/>
    <w:rsid w:val="002475F8"/>
    <w:rsid w:val="00247817"/>
    <w:rsid w:val="00250657"/>
    <w:rsid w:val="00251A79"/>
    <w:rsid w:val="00251D57"/>
    <w:rsid w:val="002524D6"/>
    <w:rsid w:val="00252898"/>
    <w:rsid w:val="002534DA"/>
    <w:rsid w:val="002537F2"/>
    <w:rsid w:val="00253C5A"/>
    <w:rsid w:val="00253FF1"/>
    <w:rsid w:val="002545D6"/>
    <w:rsid w:val="00256168"/>
    <w:rsid w:val="0025620A"/>
    <w:rsid w:val="002572C3"/>
    <w:rsid w:val="0025786B"/>
    <w:rsid w:val="00257BD2"/>
    <w:rsid w:val="002601B4"/>
    <w:rsid w:val="00260A41"/>
    <w:rsid w:val="00260BD0"/>
    <w:rsid w:val="00260BDD"/>
    <w:rsid w:val="00261117"/>
    <w:rsid w:val="0026119E"/>
    <w:rsid w:val="00261B98"/>
    <w:rsid w:val="00261EDB"/>
    <w:rsid w:val="002629D2"/>
    <w:rsid w:val="00265CBA"/>
    <w:rsid w:val="00266189"/>
    <w:rsid w:val="00266737"/>
    <w:rsid w:val="00266CED"/>
    <w:rsid w:val="002675C5"/>
    <w:rsid w:val="002706E3"/>
    <w:rsid w:val="00271759"/>
    <w:rsid w:val="002727DA"/>
    <w:rsid w:val="00275484"/>
    <w:rsid w:val="002754BA"/>
    <w:rsid w:val="0027722D"/>
    <w:rsid w:val="00281EE6"/>
    <w:rsid w:val="00281F6E"/>
    <w:rsid w:val="002823E1"/>
    <w:rsid w:val="0028266E"/>
    <w:rsid w:val="0028269F"/>
    <w:rsid w:val="0028273D"/>
    <w:rsid w:val="002836CA"/>
    <w:rsid w:val="00286AA0"/>
    <w:rsid w:val="00290C02"/>
    <w:rsid w:val="00290FC1"/>
    <w:rsid w:val="00291133"/>
    <w:rsid w:val="00291E3A"/>
    <w:rsid w:val="00293D3B"/>
    <w:rsid w:val="00295EDB"/>
    <w:rsid w:val="00296394"/>
    <w:rsid w:val="00296D2E"/>
    <w:rsid w:val="00296EE2"/>
    <w:rsid w:val="00297882"/>
    <w:rsid w:val="00297AC6"/>
    <w:rsid w:val="002A15E9"/>
    <w:rsid w:val="002A2E43"/>
    <w:rsid w:val="002A2EE0"/>
    <w:rsid w:val="002A3DD9"/>
    <w:rsid w:val="002A424A"/>
    <w:rsid w:val="002A460B"/>
    <w:rsid w:val="002A4DC4"/>
    <w:rsid w:val="002A59C5"/>
    <w:rsid w:val="002A5AE8"/>
    <w:rsid w:val="002A704F"/>
    <w:rsid w:val="002A7229"/>
    <w:rsid w:val="002B3765"/>
    <w:rsid w:val="002B3938"/>
    <w:rsid w:val="002B5513"/>
    <w:rsid w:val="002B5514"/>
    <w:rsid w:val="002B5AEF"/>
    <w:rsid w:val="002B676D"/>
    <w:rsid w:val="002C1C3B"/>
    <w:rsid w:val="002C2561"/>
    <w:rsid w:val="002C2A0F"/>
    <w:rsid w:val="002C519C"/>
    <w:rsid w:val="002C608F"/>
    <w:rsid w:val="002C6731"/>
    <w:rsid w:val="002D19C9"/>
    <w:rsid w:val="002D1F60"/>
    <w:rsid w:val="002D29A2"/>
    <w:rsid w:val="002D2EB9"/>
    <w:rsid w:val="002D37CE"/>
    <w:rsid w:val="002D4473"/>
    <w:rsid w:val="002D4918"/>
    <w:rsid w:val="002D5583"/>
    <w:rsid w:val="002D5CDF"/>
    <w:rsid w:val="002D6E6A"/>
    <w:rsid w:val="002D6EC3"/>
    <w:rsid w:val="002D722B"/>
    <w:rsid w:val="002E457F"/>
    <w:rsid w:val="002E58ED"/>
    <w:rsid w:val="002E5D33"/>
    <w:rsid w:val="002F134F"/>
    <w:rsid w:val="002F3817"/>
    <w:rsid w:val="002F4658"/>
    <w:rsid w:val="002F5184"/>
    <w:rsid w:val="002F594F"/>
    <w:rsid w:val="002F5E05"/>
    <w:rsid w:val="002F64F2"/>
    <w:rsid w:val="002F702D"/>
    <w:rsid w:val="00300815"/>
    <w:rsid w:val="0030088D"/>
    <w:rsid w:val="003008C2"/>
    <w:rsid w:val="00300E6B"/>
    <w:rsid w:val="00300E8C"/>
    <w:rsid w:val="003029F1"/>
    <w:rsid w:val="00305C92"/>
    <w:rsid w:val="00306E8C"/>
    <w:rsid w:val="0030735A"/>
    <w:rsid w:val="0031007D"/>
    <w:rsid w:val="00310841"/>
    <w:rsid w:val="003109C1"/>
    <w:rsid w:val="00311AA5"/>
    <w:rsid w:val="00311E12"/>
    <w:rsid w:val="00313DB7"/>
    <w:rsid w:val="00314565"/>
    <w:rsid w:val="003146DB"/>
    <w:rsid w:val="00314A2A"/>
    <w:rsid w:val="00314F17"/>
    <w:rsid w:val="003154C0"/>
    <w:rsid w:val="003163FA"/>
    <w:rsid w:val="00316C77"/>
    <w:rsid w:val="003172F9"/>
    <w:rsid w:val="0032021D"/>
    <w:rsid w:val="00322F64"/>
    <w:rsid w:val="003233A5"/>
    <w:rsid w:val="00325042"/>
    <w:rsid w:val="00326117"/>
    <w:rsid w:val="00327611"/>
    <w:rsid w:val="00331589"/>
    <w:rsid w:val="00331A97"/>
    <w:rsid w:val="003324C5"/>
    <w:rsid w:val="003339EC"/>
    <w:rsid w:val="00333B59"/>
    <w:rsid w:val="00335233"/>
    <w:rsid w:val="00336DC6"/>
    <w:rsid w:val="00337260"/>
    <w:rsid w:val="00337B83"/>
    <w:rsid w:val="003402C6"/>
    <w:rsid w:val="00341399"/>
    <w:rsid w:val="00342646"/>
    <w:rsid w:val="003435EF"/>
    <w:rsid w:val="00344DD3"/>
    <w:rsid w:val="00345FB3"/>
    <w:rsid w:val="0034643D"/>
    <w:rsid w:val="00346479"/>
    <w:rsid w:val="00347F5B"/>
    <w:rsid w:val="003507CB"/>
    <w:rsid w:val="00350900"/>
    <w:rsid w:val="003521EB"/>
    <w:rsid w:val="0035227D"/>
    <w:rsid w:val="00352849"/>
    <w:rsid w:val="0035306E"/>
    <w:rsid w:val="00353D37"/>
    <w:rsid w:val="0035537A"/>
    <w:rsid w:val="00357D8F"/>
    <w:rsid w:val="00361265"/>
    <w:rsid w:val="00361ABF"/>
    <w:rsid w:val="00361B64"/>
    <w:rsid w:val="0036200C"/>
    <w:rsid w:val="00362209"/>
    <w:rsid w:val="003622AE"/>
    <w:rsid w:val="003622F8"/>
    <w:rsid w:val="00362444"/>
    <w:rsid w:val="0036275A"/>
    <w:rsid w:val="00364395"/>
    <w:rsid w:val="00365490"/>
    <w:rsid w:val="003668F4"/>
    <w:rsid w:val="00366C1B"/>
    <w:rsid w:val="003672F2"/>
    <w:rsid w:val="00370B57"/>
    <w:rsid w:val="00371492"/>
    <w:rsid w:val="003725AA"/>
    <w:rsid w:val="003733BA"/>
    <w:rsid w:val="003733BD"/>
    <w:rsid w:val="00374468"/>
    <w:rsid w:val="00374AFE"/>
    <w:rsid w:val="00375018"/>
    <w:rsid w:val="00375061"/>
    <w:rsid w:val="0037581A"/>
    <w:rsid w:val="00375908"/>
    <w:rsid w:val="00375D65"/>
    <w:rsid w:val="00375E93"/>
    <w:rsid w:val="00375FB0"/>
    <w:rsid w:val="0037737A"/>
    <w:rsid w:val="003779A2"/>
    <w:rsid w:val="0038002E"/>
    <w:rsid w:val="00383871"/>
    <w:rsid w:val="0038455A"/>
    <w:rsid w:val="00386066"/>
    <w:rsid w:val="00386C14"/>
    <w:rsid w:val="00387C4F"/>
    <w:rsid w:val="00392E37"/>
    <w:rsid w:val="00394801"/>
    <w:rsid w:val="00394921"/>
    <w:rsid w:val="00394CD9"/>
    <w:rsid w:val="00394E2B"/>
    <w:rsid w:val="00394FB9"/>
    <w:rsid w:val="00397008"/>
    <w:rsid w:val="0039741E"/>
    <w:rsid w:val="00397F84"/>
    <w:rsid w:val="003A0DA5"/>
    <w:rsid w:val="003A2788"/>
    <w:rsid w:val="003A2C18"/>
    <w:rsid w:val="003A3E81"/>
    <w:rsid w:val="003A415D"/>
    <w:rsid w:val="003A5933"/>
    <w:rsid w:val="003A60DE"/>
    <w:rsid w:val="003A6364"/>
    <w:rsid w:val="003A6CE2"/>
    <w:rsid w:val="003B02A0"/>
    <w:rsid w:val="003B0F7C"/>
    <w:rsid w:val="003B17A4"/>
    <w:rsid w:val="003B24E1"/>
    <w:rsid w:val="003B3801"/>
    <w:rsid w:val="003B39B8"/>
    <w:rsid w:val="003B467E"/>
    <w:rsid w:val="003B4ED1"/>
    <w:rsid w:val="003B57AA"/>
    <w:rsid w:val="003B5891"/>
    <w:rsid w:val="003B66EC"/>
    <w:rsid w:val="003B6CBE"/>
    <w:rsid w:val="003B7EB2"/>
    <w:rsid w:val="003C01B0"/>
    <w:rsid w:val="003C2025"/>
    <w:rsid w:val="003C2A24"/>
    <w:rsid w:val="003C33DC"/>
    <w:rsid w:val="003C34E7"/>
    <w:rsid w:val="003C3CED"/>
    <w:rsid w:val="003C442C"/>
    <w:rsid w:val="003C535A"/>
    <w:rsid w:val="003C602E"/>
    <w:rsid w:val="003C6BE6"/>
    <w:rsid w:val="003C78C2"/>
    <w:rsid w:val="003C79AF"/>
    <w:rsid w:val="003C7A5E"/>
    <w:rsid w:val="003C7AA0"/>
    <w:rsid w:val="003D0C1C"/>
    <w:rsid w:val="003D0CAD"/>
    <w:rsid w:val="003D102E"/>
    <w:rsid w:val="003D10E3"/>
    <w:rsid w:val="003D150C"/>
    <w:rsid w:val="003D284E"/>
    <w:rsid w:val="003D2C7F"/>
    <w:rsid w:val="003D374C"/>
    <w:rsid w:val="003D38A8"/>
    <w:rsid w:val="003D742F"/>
    <w:rsid w:val="003D7F7B"/>
    <w:rsid w:val="003E018A"/>
    <w:rsid w:val="003E03B1"/>
    <w:rsid w:val="003E1DCE"/>
    <w:rsid w:val="003E2376"/>
    <w:rsid w:val="003E253C"/>
    <w:rsid w:val="003E2945"/>
    <w:rsid w:val="003E3BD8"/>
    <w:rsid w:val="003E4CC6"/>
    <w:rsid w:val="003E7300"/>
    <w:rsid w:val="003E73EF"/>
    <w:rsid w:val="003E7E95"/>
    <w:rsid w:val="003F097C"/>
    <w:rsid w:val="003F1C24"/>
    <w:rsid w:val="003F308E"/>
    <w:rsid w:val="003F3C43"/>
    <w:rsid w:val="003F4FB8"/>
    <w:rsid w:val="003F63FF"/>
    <w:rsid w:val="003F762C"/>
    <w:rsid w:val="004012B1"/>
    <w:rsid w:val="00403229"/>
    <w:rsid w:val="00405514"/>
    <w:rsid w:val="00405F5D"/>
    <w:rsid w:val="00406CE3"/>
    <w:rsid w:val="00410180"/>
    <w:rsid w:val="00410460"/>
    <w:rsid w:val="00411261"/>
    <w:rsid w:val="00411352"/>
    <w:rsid w:val="00412178"/>
    <w:rsid w:val="0041220B"/>
    <w:rsid w:val="00414AFB"/>
    <w:rsid w:val="004154EE"/>
    <w:rsid w:val="00415ADA"/>
    <w:rsid w:val="00415BB5"/>
    <w:rsid w:val="00420774"/>
    <w:rsid w:val="004216F8"/>
    <w:rsid w:val="00423600"/>
    <w:rsid w:val="00424381"/>
    <w:rsid w:val="00425EDA"/>
    <w:rsid w:val="00426BF5"/>
    <w:rsid w:val="00427464"/>
    <w:rsid w:val="004300D6"/>
    <w:rsid w:val="004302BC"/>
    <w:rsid w:val="00432C0F"/>
    <w:rsid w:val="00433A14"/>
    <w:rsid w:val="004401C8"/>
    <w:rsid w:val="00440C8B"/>
    <w:rsid w:val="0044197B"/>
    <w:rsid w:val="00441B02"/>
    <w:rsid w:val="0044219E"/>
    <w:rsid w:val="00443C45"/>
    <w:rsid w:val="00445389"/>
    <w:rsid w:val="0044648B"/>
    <w:rsid w:val="004479E9"/>
    <w:rsid w:val="00447BF6"/>
    <w:rsid w:val="00447EF5"/>
    <w:rsid w:val="00451638"/>
    <w:rsid w:val="00451A68"/>
    <w:rsid w:val="00452B10"/>
    <w:rsid w:val="00454314"/>
    <w:rsid w:val="004606D4"/>
    <w:rsid w:val="004613F1"/>
    <w:rsid w:val="00461DFC"/>
    <w:rsid w:val="004624D2"/>
    <w:rsid w:val="004627C0"/>
    <w:rsid w:val="0046326F"/>
    <w:rsid w:val="004638CB"/>
    <w:rsid w:val="00463C9E"/>
    <w:rsid w:val="0046423B"/>
    <w:rsid w:val="00464470"/>
    <w:rsid w:val="004647CE"/>
    <w:rsid w:val="00465BD7"/>
    <w:rsid w:val="004661DF"/>
    <w:rsid w:val="004703E8"/>
    <w:rsid w:val="00470C53"/>
    <w:rsid w:val="00472C6D"/>
    <w:rsid w:val="00474070"/>
    <w:rsid w:val="00474171"/>
    <w:rsid w:val="00474C71"/>
    <w:rsid w:val="004759D7"/>
    <w:rsid w:val="0048030B"/>
    <w:rsid w:val="00484867"/>
    <w:rsid w:val="00490A1C"/>
    <w:rsid w:val="00490C57"/>
    <w:rsid w:val="00491B75"/>
    <w:rsid w:val="00492181"/>
    <w:rsid w:val="00493616"/>
    <w:rsid w:val="004948C4"/>
    <w:rsid w:val="004951EB"/>
    <w:rsid w:val="00495205"/>
    <w:rsid w:val="0049545F"/>
    <w:rsid w:val="00496166"/>
    <w:rsid w:val="00496634"/>
    <w:rsid w:val="0049671A"/>
    <w:rsid w:val="00496A0E"/>
    <w:rsid w:val="004A03E8"/>
    <w:rsid w:val="004A1362"/>
    <w:rsid w:val="004A20FB"/>
    <w:rsid w:val="004A245F"/>
    <w:rsid w:val="004A52FF"/>
    <w:rsid w:val="004A5532"/>
    <w:rsid w:val="004A55CE"/>
    <w:rsid w:val="004A5DB7"/>
    <w:rsid w:val="004A6962"/>
    <w:rsid w:val="004A6AC0"/>
    <w:rsid w:val="004A728D"/>
    <w:rsid w:val="004B0322"/>
    <w:rsid w:val="004B10C6"/>
    <w:rsid w:val="004B161F"/>
    <w:rsid w:val="004B26BC"/>
    <w:rsid w:val="004B2905"/>
    <w:rsid w:val="004B3126"/>
    <w:rsid w:val="004B4F7E"/>
    <w:rsid w:val="004B5104"/>
    <w:rsid w:val="004B5ACB"/>
    <w:rsid w:val="004C07C4"/>
    <w:rsid w:val="004C275A"/>
    <w:rsid w:val="004C35C5"/>
    <w:rsid w:val="004C45C7"/>
    <w:rsid w:val="004C4A2B"/>
    <w:rsid w:val="004C4A7C"/>
    <w:rsid w:val="004C5EBF"/>
    <w:rsid w:val="004C68B3"/>
    <w:rsid w:val="004C720E"/>
    <w:rsid w:val="004C7300"/>
    <w:rsid w:val="004C754D"/>
    <w:rsid w:val="004C7E25"/>
    <w:rsid w:val="004D00E9"/>
    <w:rsid w:val="004D054A"/>
    <w:rsid w:val="004D1459"/>
    <w:rsid w:val="004D1B1B"/>
    <w:rsid w:val="004D219F"/>
    <w:rsid w:val="004D2CB0"/>
    <w:rsid w:val="004D3150"/>
    <w:rsid w:val="004D5E5B"/>
    <w:rsid w:val="004D6472"/>
    <w:rsid w:val="004D681A"/>
    <w:rsid w:val="004E2704"/>
    <w:rsid w:val="004E3243"/>
    <w:rsid w:val="004E4616"/>
    <w:rsid w:val="004E4BCE"/>
    <w:rsid w:val="004E52E4"/>
    <w:rsid w:val="004E5E2D"/>
    <w:rsid w:val="004E607D"/>
    <w:rsid w:val="004E67AD"/>
    <w:rsid w:val="004F04AF"/>
    <w:rsid w:val="004F07CE"/>
    <w:rsid w:val="004F0F0B"/>
    <w:rsid w:val="004F19A4"/>
    <w:rsid w:val="004F24E6"/>
    <w:rsid w:val="004F48DA"/>
    <w:rsid w:val="004F5C73"/>
    <w:rsid w:val="004F6FBB"/>
    <w:rsid w:val="00500052"/>
    <w:rsid w:val="0050033B"/>
    <w:rsid w:val="00501FDB"/>
    <w:rsid w:val="00504F0A"/>
    <w:rsid w:val="0050548E"/>
    <w:rsid w:val="0050597A"/>
    <w:rsid w:val="00505BBF"/>
    <w:rsid w:val="00506AFE"/>
    <w:rsid w:val="00507487"/>
    <w:rsid w:val="00510ACF"/>
    <w:rsid w:val="00510EC4"/>
    <w:rsid w:val="00510EDF"/>
    <w:rsid w:val="00511020"/>
    <w:rsid w:val="00511FAA"/>
    <w:rsid w:val="0051293E"/>
    <w:rsid w:val="00514147"/>
    <w:rsid w:val="00515B68"/>
    <w:rsid w:val="005161F6"/>
    <w:rsid w:val="005166C2"/>
    <w:rsid w:val="005178D7"/>
    <w:rsid w:val="005209B1"/>
    <w:rsid w:val="00521463"/>
    <w:rsid w:val="005214C5"/>
    <w:rsid w:val="00521704"/>
    <w:rsid w:val="00522BC7"/>
    <w:rsid w:val="00523937"/>
    <w:rsid w:val="00523D13"/>
    <w:rsid w:val="0052423B"/>
    <w:rsid w:val="00524ACF"/>
    <w:rsid w:val="005252CF"/>
    <w:rsid w:val="00531113"/>
    <w:rsid w:val="0053146E"/>
    <w:rsid w:val="00531DE1"/>
    <w:rsid w:val="00531E3D"/>
    <w:rsid w:val="00533248"/>
    <w:rsid w:val="005340AC"/>
    <w:rsid w:val="00534672"/>
    <w:rsid w:val="00534754"/>
    <w:rsid w:val="005354B5"/>
    <w:rsid w:val="00535F60"/>
    <w:rsid w:val="00537464"/>
    <w:rsid w:val="00537AF2"/>
    <w:rsid w:val="00540D64"/>
    <w:rsid w:val="005423E9"/>
    <w:rsid w:val="00543F80"/>
    <w:rsid w:val="005441CB"/>
    <w:rsid w:val="00544F9A"/>
    <w:rsid w:val="005463A0"/>
    <w:rsid w:val="00547195"/>
    <w:rsid w:val="00547774"/>
    <w:rsid w:val="00550788"/>
    <w:rsid w:val="00551906"/>
    <w:rsid w:val="00552145"/>
    <w:rsid w:val="00552EF6"/>
    <w:rsid w:val="00553014"/>
    <w:rsid w:val="00553E38"/>
    <w:rsid w:val="00553F06"/>
    <w:rsid w:val="0055405F"/>
    <w:rsid w:val="00554504"/>
    <w:rsid w:val="0055472D"/>
    <w:rsid w:val="00554A9C"/>
    <w:rsid w:val="00554CAE"/>
    <w:rsid w:val="00555892"/>
    <w:rsid w:val="00562804"/>
    <w:rsid w:val="00562BAD"/>
    <w:rsid w:val="00563653"/>
    <w:rsid w:val="005654C3"/>
    <w:rsid w:val="005661DA"/>
    <w:rsid w:val="0056622D"/>
    <w:rsid w:val="005669F6"/>
    <w:rsid w:val="00567027"/>
    <w:rsid w:val="0056788D"/>
    <w:rsid w:val="0057009A"/>
    <w:rsid w:val="00572A8A"/>
    <w:rsid w:val="00573227"/>
    <w:rsid w:val="00574187"/>
    <w:rsid w:val="0057562E"/>
    <w:rsid w:val="00575AD7"/>
    <w:rsid w:val="005771F5"/>
    <w:rsid w:val="00580D53"/>
    <w:rsid w:val="00580F0A"/>
    <w:rsid w:val="00582E70"/>
    <w:rsid w:val="00584D73"/>
    <w:rsid w:val="00585922"/>
    <w:rsid w:val="005869E9"/>
    <w:rsid w:val="00586B23"/>
    <w:rsid w:val="00587B77"/>
    <w:rsid w:val="00590B59"/>
    <w:rsid w:val="00591895"/>
    <w:rsid w:val="0059213A"/>
    <w:rsid w:val="00592AF9"/>
    <w:rsid w:val="00594CEE"/>
    <w:rsid w:val="00595228"/>
    <w:rsid w:val="0059554B"/>
    <w:rsid w:val="00595B4B"/>
    <w:rsid w:val="00595CFB"/>
    <w:rsid w:val="0059612E"/>
    <w:rsid w:val="00596265"/>
    <w:rsid w:val="00596ACD"/>
    <w:rsid w:val="0059715F"/>
    <w:rsid w:val="005975F5"/>
    <w:rsid w:val="00597FE0"/>
    <w:rsid w:val="005A203F"/>
    <w:rsid w:val="005A26E6"/>
    <w:rsid w:val="005A42C7"/>
    <w:rsid w:val="005A4763"/>
    <w:rsid w:val="005A4FDE"/>
    <w:rsid w:val="005A6471"/>
    <w:rsid w:val="005B0759"/>
    <w:rsid w:val="005B17BD"/>
    <w:rsid w:val="005B4F50"/>
    <w:rsid w:val="005B52F2"/>
    <w:rsid w:val="005B55A7"/>
    <w:rsid w:val="005B55F3"/>
    <w:rsid w:val="005B67C6"/>
    <w:rsid w:val="005B68A4"/>
    <w:rsid w:val="005C0697"/>
    <w:rsid w:val="005C09B2"/>
    <w:rsid w:val="005C2440"/>
    <w:rsid w:val="005C24E1"/>
    <w:rsid w:val="005C2611"/>
    <w:rsid w:val="005C28F3"/>
    <w:rsid w:val="005C4251"/>
    <w:rsid w:val="005C458B"/>
    <w:rsid w:val="005C6EF1"/>
    <w:rsid w:val="005C78FC"/>
    <w:rsid w:val="005C7D5E"/>
    <w:rsid w:val="005D1014"/>
    <w:rsid w:val="005D221C"/>
    <w:rsid w:val="005D2B00"/>
    <w:rsid w:val="005D2F9A"/>
    <w:rsid w:val="005D31AA"/>
    <w:rsid w:val="005D3BA8"/>
    <w:rsid w:val="005D438D"/>
    <w:rsid w:val="005D4A9E"/>
    <w:rsid w:val="005D5144"/>
    <w:rsid w:val="005D52B3"/>
    <w:rsid w:val="005D56D0"/>
    <w:rsid w:val="005D65CF"/>
    <w:rsid w:val="005D7C3B"/>
    <w:rsid w:val="005D7CE3"/>
    <w:rsid w:val="005E0668"/>
    <w:rsid w:val="005E10EA"/>
    <w:rsid w:val="005E1927"/>
    <w:rsid w:val="005E64CF"/>
    <w:rsid w:val="005E71E0"/>
    <w:rsid w:val="005E7305"/>
    <w:rsid w:val="005F01C2"/>
    <w:rsid w:val="005F020E"/>
    <w:rsid w:val="005F0A05"/>
    <w:rsid w:val="005F144C"/>
    <w:rsid w:val="005F1C51"/>
    <w:rsid w:val="005F4A5E"/>
    <w:rsid w:val="005F4ED1"/>
    <w:rsid w:val="005F66B0"/>
    <w:rsid w:val="005F6805"/>
    <w:rsid w:val="006023F0"/>
    <w:rsid w:val="0060374B"/>
    <w:rsid w:val="00603F52"/>
    <w:rsid w:val="00604EB3"/>
    <w:rsid w:val="0060749F"/>
    <w:rsid w:val="006076E9"/>
    <w:rsid w:val="00607A57"/>
    <w:rsid w:val="00610268"/>
    <w:rsid w:val="00611338"/>
    <w:rsid w:val="0061138E"/>
    <w:rsid w:val="006113B3"/>
    <w:rsid w:val="00612275"/>
    <w:rsid w:val="0061256F"/>
    <w:rsid w:val="006131FF"/>
    <w:rsid w:val="00613C81"/>
    <w:rsid w:val="00613D85"/>
    <w:rsid w:val="00614BFA"/>
    <w:rsid w:val="00615C14"/>
    <w:rsid w:val="00616357"/>
    <w:rsid w:val="006168D3"/>
    <w:rsid w:val="00617746"/>
    <w:rsid w:val="00617BE2"/>
    <w:rsid w:val="00622236"/>
    <w:rsid w:val="00622349"/>
    <w:rsid w:val="00623FCC"/>
    <w:rsid w:val="0062412F"/>
    <w:rsid w:val="0062425E"/>
    <w:rsid w:val="00624ED0"/>
    <w:rsid w:val="0062661E"/>
    <w:rsid w:val="00626A3C"/>
    <w:rsid w:val="00626F43"/>
    <w:rsid w:val="006303F1"/>
    <w:rsid w:val="0063050D"/>
    <w:rsid w:val="00630D0A"/>
    <w:rsid w:val="00631B82"/>
    <w:rsid w:val="00632185"/>
    <w:rsid w:val="0063323F"/>
    <w:rsid w:val="00633A6D"/>
    <w:rsid w:val="006344AB"/>
    <w:rsid w:val="0063519E"/>
    <w:rsid w:val="00635C29"/>
    <w:rsid w:val="0063647A"/>
    <w:rsid w:val="006371DD"/>
    <w:rsid w:val="006375D3"/>
    <w:rsid w:val="0064065E"/>
    <w:rsid w:val="00641505"/>
    <w:rsid w:val="0064173E"/>
    <w:rsid w:val="00643638"/>
    <w:rsid w:val="00643C53"/>
    <w:rsid w:val="00644B5E"/>
    <w:rsid w:val="00647DCB"/>
    <w:rsid w:val="00647ECF"/>
    <w:rsid w:val="00650D23"/>
    <w:rsid w:val="0065148E"/>
    <w:rsid w:val="00651AFA"/>
    <w:rsid w:val="00652856"/>
    <w:rsid w:val="00652F41"/>
    <w:rsid w:val="00653347"/>
    <w:rsid w:val="006552DD"/>
    <w:rsid w:val="006556F9"/>
    <w:rsid w:val="00655D51"/>
    <w:rsid w:val="006560A0"/>
    <w:rsid w:val="006568AF"/>
    <w:rsid w:val="00656A8B"/>
    <w:rsid w:val="00656EFC"/>
    <w:rsid w:val="0066002F"/>
    <w:rsid w:val="006611B5"/>
    <w:rsid w:val="0066208C"/>
    <w:rsid w:val="00662247"/>
    <w:rsid w:val="00662D3F"/>
    <w:rsid w:val="006639F9"/>
    <w:rsid w:val="00663FCA"/>
    <w:rsid w:val="006640E6"/>
    <w:rsid w:val="00664FB0"/>
    <w:rsid w:val="00665DF8"/>
    <w:rsid w:val="00667216"/>
    <w:rsid w:val="00667290"/>
    <w:rsid w:val="00667B9A"/>
    <w:rsid w:val="00673558"/>
    <w:rsid w:val="006735ED"/>
    <w:rsid w:val="00673A68"/>
    <w:rsid w:val="00673F6B"/>
    <w:rsid w:val="00674662"/>
    <w:rsid w:val="0067493F"/>
    <w:rsid w:val="00674F79"/>
    <w:rsid w:val="006767C8"/>
    <w:rsid w:val="00677A11"/>
    <w:rsid w:val="00677E64"/>
    <w:rsid w:val="00680B60"/>
    <w:rsid w:val="00681EDD"/>
    <w:rsid w:val="006828CE"/>
    <w:rsid w:val="006836C2"/>
    <w:rsid w:val="006858EF"/>
    <w:rsid w:val="00685950"/>
    <w:rsid w:val="006870F1"/>
    <w:rsid w:val="006873AE"/>
    <w:rsid w:val="006877F3"/>
    <w:rsid w:val="00690958"/>
    <w:rsid w:val="00691205"/>
    <w:rsid w:val="006912F5"/>
    <w:rsid w:val="006913CA"/>
    <w:rsid w:val="00691B81"/>
    <w:rsid w:val="00692552"/>
    <w:rsid w:val="006936CE"/>
    <w:rsid w:val="00693DBD"/>
    <w:rsid w:val="00694081"/>
    <w:rsid w:val="0069439D"/>
    <w:rsid w:val="00695003"/>
    <w:rsid w:val="00695629"/>
    <w:rsid w:val="00695980"/>
    <w:rsid w:val="00696E07"/>
    <w:rsid w:val="00696E81"/>
    <w:rsid w:val="00697DC3"/>
    <w:rsid w:val="006A3F51"/>
    <w:rsid w:val="006A4E65"/>
    <w:rsid w:val="006A6383"/>
    <w:rsid w:val="006B03AB"/>
    <w:rsid w:val="006B0C96"/>
    <w:rsid w:val="006B5395"/>
    <w:rsid w:val="006B5424"/>
    <w:rsid w:val="006B6E9D"/>
    <w:rsid w:val="006B6EC4"/>
    <w:rsid w:val="006B7082"/>
    <w:rsid w:val="006B7340"/>
    <w:rsid w:val="006B7A2F"/>
    <w:rsid w:val="006C01F0"/>
    <w:rsid w:val="006C0991"/>
    <w:rsid w:val="006C0DCA"/>
    <w:rsid w:val="006C34C7"/>
    <w:rsid w:val="006C42CB"/>
    <w:rsid w:val="006C5425"/>
    <w:rsid w:val="006C579A"/>
    <w:rsid w:val="006C5F01"/>
    <w:rsid w:val="006C6C25"/>
    <w:rsid w:val="006D00CF"/>
    <w:rsid w:val="006D0130"/>
    <w:rsid w:val="006D0178"/>
    <w:rsid w:val="006D0FC5"/>
    <w:rsid w:val="006D16AA"/>
    <w:rsid w:val="006D2B5D"/>
    <w:rsid w:val="006D2BEF"/>
    <w:rsid w:val="006D335A"/>
    <w:rsid w:val="006D42B5"/>
    <w:rsid w:val="006D5702"/>
    <w:rsid w:val="006D5B84"/>
    <w:rsid w:val="006D6B04"/>
    <w:rsid w:val="006E0BED"/>
    <w:rsid w:val="006E366C"/>
    <w:rsid w:val="006E38BF"/>
    <w:rsid w:val="006E560A"/>
    <w:rsid w:val="006E5F0D"/>
    <w:rsid w:val="006E638A"/>
    <w:rsid w:val="006E658C"/>
    <w:rsid w:val="006E6B10"/>
    <w:rsid w:val="006E76E0"/>
    <w:rsid w:val="006F0E6A"/>
    <w:rsid w:val="006F180A"/>
    <w:rsid w:val="006F180F"/>
    <w:rsid w:val="006F2009"/>
    <w:rsid w:val="006F3AC2"/>
    <w:rsid w:val="006F46B9"/>
    <w:rsid w:val="006F4FEF"/>
    <w:rsid w:val="006F5111"/>
    <w:rsid w:val="007028CD"/>
    <w:rsid w:val="00703566"/>
    <w:rsid w:val="00703900"/>
    <w:rsid w:val="00703E17"/>
    <w:rsid w:val="00704B17"/>
    <w:rsid w:val="00705306"/>
    <w:rsid w:val="007066F7"/>
    <w:rsid w:val="0071167E"/>
    <w:rsid w:val="00712347"/>
    <w:rsid w:val="00713366"/>
    <w:rsid w:val="00715210"/>
    <w:rsid w:val="00717D10"/>
    <w:rsid w:val="00717D7C"/>
    <w:rsid w:val="00720B64"/>
    <w:rsid w:val="0072219E"/>
    <w:rsid w:val="00722B3B"/>
    <w:rsid w:val="00724251"/>
    <w:rsid w:val="0072425B"/>
    <w:rsid w:val="00725888"/>
    <w:rsid w:val="00727448"/>
    <w:rsid w:val="007279D1"/>
    <w:rsid w:val="00727AFC"/>
    <w:rsid w:val="00731001"/>
    <w:rsid w:val="0073106F"/>
    <w:rsid w:val="00734229"/>
    <w:rsid w:val="007348C9"/>
    <w:rsid w:val="00735D4D"/>
    <w:rsid w:val="00735DB2"/>
    <w:rsid w:val="00736788"/>
    <w:rsid w:val="00737227"/>
    <w:rsid w:val="00740A9C"/>
    <w:rsid w:val="0074203B"/>
    <w:rsid w:val="00742EB9"/>
    <w:rsid w:val="00744D1A"/>
    <w:rsid w:val="007461AF"/>
    <w:rsid w:val="007472BE"/>
    <w:rsid w:val="00747694"/>
    <w:rsid w:val="00747B4A"/>
    <w:rsid w:val="0075023B"/>
    <w:rsid w:val="007513AC"/>
    <w:rsid w:val="007520F0"/>
    <w:rsid w:val="00753E66"/>
    <w:rsid w:val="007550B5"/>
    <w:rsid w:val="0075586B"/>
    <w:rsid w:val="0075603E"/>
    <w:rsid w:val="00756C51"/>
    <w:rsid w:val="00756FC5"/>
    <w:rsid w:val="007607D0"/>
    <w:rsid w:val="00763AE3"/>
    <w:rsid w:val="00765466"/>
    <w:rsid w:val="00766648"/>
    <w:rsid w:val="00767C3F"/>
    <w:rsid w:val="0077020C"/>
    <w:rsid w:val="00770A77"/>
    <w:rsid w:val="007724A0"/>
    <w:rsid w:val="0077526E"/>
    <w:rsid w:val="007753C2"/>
    <w:rsid w:val="00776B21"/>
    <w:rsid w:val="007803E6"/>
    <w:rsid w:val="007819FA"/>
    <w:rsid w:val="0078598A"/>
    <w:rsid w:val="00786E3A"/>
    <w:rsid w:val="00787B61"/>
    <w:rsid w:val="00791586"/>
    <w:rsid w:val="007925B0"/>
    <w:rsid w:val="0079269A"/>
    <w:rsid w:val="007935EF"/>
    <w:rsid w:val="00793D7D"/>
    <w:rsid w:val="00795405"/>
    <w:rsid w:val="007959C7"/>
    <w:rsid w:val="007959EB"/>
    <w:rsid w:val="007960BE"/>
    <w:rsid w:val="00796E2C"/>
    <w:rsid w:val="00797EE7"/>
    <w:rsid w:val="007A175A"/>
    <w:rsid w:val="007A6385"/>
    <w:rsid w:val="007A7E28"/>
    <w:rsid w:val="007B2EE5"/>
    <w:rsid w:val="007B4828"/>
    <w:rsid w:val="007B4BF1"/>
    <w:rsid w:val="007B518F"/>
    <w:rsid w:val="007B68CB"/>
    <w:rsid w:val="007B6A63"/>
    <w:rsid w:val="007B7D9A"/>
    <w:rsid w:val="007C00BC"/>
    <w:rsid w:val="007C032E"/>
    <w:rsid w:val="007C0FE4"/>
    <w:rsid w:val="007C2971"/>
    <w:rsid w:val="007C2C91"/>
    <w:rsid w:val="007C3577"/>
    <w:rsid w:val="007C43D0"/>
    <w:rsid w:val="007C5A99"/>
    <w:rsid w:val="007C6C77"/>
    <w:rsid w:val="007C77CE"/>
    <w:rsid w:val="007C7E95"/>
    <w:rsid w:val="007D0CEE"/>
    <w:rsid w:val="007D1E39"/>
    <w:rsid w:val="007D26B1"/>
    <w:rsid w:val="007D3143"/>
    <w:rsid w:val="007D4076"/>
    <w:rsid w:val="007D4155"/>
    <w:rsid w:val="007D4924"/>
    <w:rsid w:val="007D5E69"/>
    <w:rsid w:val="007D6088"/>
    <w:rsid w:val="007D613D"/>
    <w:rsid w:val="007D627E"/>
    <w:rsid w:val="007D65A2"/>
    <w:rsid w:val="007D6DE2"/>
    <w:rsid w:val="007D72D8"/>
    <w:rsid w:val="007D7DBF"/>
    <w:rsid w:val="007E1389"/>
    <w:rsid w:val="007E4E30"/>
    <w:rsid w:val="007E5ADA"/>
    <w:rsid w:val="007F0684"/>
    <w:rsid w:val="007F15A5"/>
    <w:rsid w:val="007F1725"/>
    <w:rsid w:val="007F1B0B"/>
    <w:rsid w:val="007F2518"/>
    <w:rsid w:val="007F2F8B"/>
    <w:rsid w:val="007F487D"/>
    <w:rsid w:val="007F5030"/>
    <w:rsid w:val="008016CC"/>
    <w:rsid w:val="008027B7"/>
    <w:rsid w:val="00802C3A"/>
    <w:rsid w:val="00803E6A"/>
    <w:rsid w:val="008041BC"/>
    <w:rsid w:val="008044AD"/>
    <w:rsid w:val="008049EE"/>
    <w:rsid w:val="008063D5"/>
    <w:rsid w:val="00806BA0"/>
    <w:rsid w:val="008109DC"/>
    <w:rsid w:val="00810C2B"/>
    <w:rsid w:val="00811066"/>
    <w:rsid w:val="0081439A"/>
    <w:rsid w:val="0081469F"/>
    <w:rsid w:val="00814DCB"/>
    <w:rsid w:val="00815DE6"/>
    <w:rsid w:val="00816E6C"/>
    <w:rsid w:val="00817E17"/>
    <w:rsid w:val="00817F34"/>
    <w:rsid w:val="008203F7"/>
    <w:rsid w:val="00823544"/>
    <w:rsid w:val="00823BFF"/>
    <w:rsid w:val="0082454A"/>
    <w:rsid w:val="008246CB"/>
    <w:rsid w:val="0082533B"/>
    <w:rsid w:val="00825D9F"/>
    <w:rsid w:val="00825E65"/>
    <w:rsid w:val="00826442"/>
    <w:rsid w:val="008269A5"/>
    <w:rsid w:val="00826C8D"/>
    <w:rsid w:val="00831B7C"/>
    <w:rsid w:val="00831ED4"/>
    <w:rsid w:val="00832A87"/>
    <w:rsid w:val="008366F9"/>
    <w:rsid w:val="00836BAD"/>
    <w:rsid w:val="0083703A"/>
    <w:rsid w:val="008376B8"/>
    <w:rsid w:val="0084020B"/>
    <w:rsid w:val="008409FC"/>
    <w:rsid w:val="008411EC"/>
    <w:rsid w:val="008424E3"/>
    <w:rsid w:val="008433CF"/>
    <w:rsid w:val="00843936"/>
    <w:rsid w:val="008441CE"/>
    <w:rsid w:val="008443FD"/>
    <w:rsid w:val="0084587B"/>
    <w:rsid w:val="00850078"/>
    <w:rsid w:val="008502C2"/>
    <w:rsid w:val="008514D4"/>
    <w:rsid w:val="00851CB9"/>
    <w:rsid w:val="0085297A"/>
    <w:rsid w:val="00853495"/>
    <w:rsid w:val="008539B9"/>
    <w:rsid w:val="00853C7C"/>
    <w:rsid w:val="00853CE6"/>
    <w:rsid w:val="00854ACB"/>
    <w:rsid w:val="0085504B"/>
    <w:rsid w:val="008559D5"/>
    <w:rsid w:val="00856AE8"/>
    <w:rsid w:val="008609AF"/>
    <w:rsid w:val="008636BD"/>
    <w:rsid w:val="0086562E"/>
    <w:rsid w:val="0086580A"/>
    <w:rsid w:val="00866036"/>
    <w:rsid w:val="00866207"/>
    <w:rsid w:val="008663F9"/>
    <w:rsid w:val="00867291"/>
    <w:rsid w:val="00871444"/>
    <w:rsid w:val="008725F0"/>
    <w:rsid w:val="0087419C"/>
    <w:rsid w:val="00875CB5"/>
    <w:rsid w:val="00881EF6"/>
    <w:rsid w:val="0088221A"/>
    <w:rsid w:val="00882470"/>
    <w:rsid w:val="0088250A"/>
    <w:rsid w:val="00882A3A"/>
    <w:rsid w:val="00882C5C"/>
    <w:rsid w:val="0088548C"/>
    <w:rsid w:val="008862E1"/>
    <w:rsid w:val="008875A2"/>
    <w:rsid w:val="00890123"/>
    <w:rsid w:val="008903BA"/>
    <w:rsid w:val="008924D7"/>
    <w:rsid w:val="008925ED"/>
    <w:rsid w:val="0089392A"/>
    <w:rsid w:val="00895C23"/>
    <w:rsid w:val="008961EB"/>
    <w:rsid w:val="00897779"/>
    <w:rsid w:val="00897F8C"/>
    <w:rsid w:val="008A108A"/>
    <w:rsid w:val="008A1D75"/>
    <w:rsid w:val="008A279B"/>
    <w:rsid w:val="008A549B"/>
    <w:rsid w:val="008B1F7D"/>
    <w:rsid w:val="008B22C7"/>
    <w:rsid w:val="008B297E"/>
    <w:rsid w:val="008B3644"/>
    <w:rsid w:val="008B42F1"/>
    <w:rsid w:val="008B6A67"/>
    <w:rsid w:val="008B70A4"/>
    <w:rsid w:val="008B72B6"/>
    <w:rsid w:val="008B7952"/>
    <w:rsid w:val="008B798A"/>
    <w:rsid w:val="008B7CB2"/>
    <w:rsid w:val="008B7FA0"/>
    <w:rsid w:val="008C0CD7"/>
    <w:rsid w:val="008C45D0"/>
    <w:rsid w:val="008C47A7"/>
    <w:rsid w:val="008C48A9"/>
    <w:rsid w:val="008C5FD2"/>
    <w:rsid w:val="008C78D0"/>
    <w:rsid w:val="008C7F8A"/>
    <w:rsid w:val="008D0A35"/>
    <w:rsid w:val="008D1ED7"/>
    <w:rsid w:val="008D27AE"/>
    <w:rsid w:val="008D2C94"/>
    <w:rsid w:val="008D32B8"/>
    <w:rsid w:val="008D3C28"/>
    <w:rsid w:val="008D431C"/>
    <w:rsid w:val="008D4C0D"/>
    <w:rsid w:val="008D5303"/>
    <w:rsid w:val="008D5333"/>
    <w:rsid w:val="008D54AD"/>
    <w:rsid w:val="008D5A86"/>
    <w:rsid w:val="008D755F"/>
    <w:rsid w:val="008E0CCF"/>
    <w:rsid w:val="008E1282"/>
    <w:rsid w:val="008E1284"/>
    <w:rsid w:val="008E2671"/>
    <w:rsid w:val="008E2B58"/>
    <w:rsid w:val="008E6C47"/>
    <w:rsid w:val="008E761E"/>
    <w:rsid w:val="008E7BBE"/>
    <w:rsid w:val="008F0715"/>
    <w:rsid w:val="008F1D6D"/>
    <w:rsid w:val="008F1F16"/>
    <w:rsid w:val="008F230B"/>
    <w:rsid w:val="008F38D1"/>
    <w:rsid w:val="008F3A38"/>
    <w:rsid w:val="008F3EE5"/>
    <w:rsid w:val="008F4809"/>
    <w:rsid w:val="008F5CC8"/>
    <w:rsid w:val="008F63D0"/>
    <w:rsid w:val="008F78D0"/>
    <w:rsid w:val="008F7B9F"/>
    <w:rsid w:val="00903428"/>
    <w:rsid w:val="009039B4"/>
    <w:rsid w:val="00904D03"/>
    <w:rsid w:val="0090577D"/>
    <w:rsid w:val="0090658E"/>
    <w:rsid w:val="009077F6"/>
    <w:rsid w:val="00907E52"/>
    <w:rsid w:val="009101A9"/>
    <w:rsid w:val="00910A81"/>
    <w:rsid w:val="00910A82"/>
    <w:rsid w:val="00912A6E"/>
    <w:rsid w:val="00913B3A"/>
    <w:rsid w:val="009142CB"/>
    <w:rsid w:val="00914541"/>
    <w:rsid w:val="009148BE"/>
    <w:rsid w:val="00914F97"/>
    <w:rsid w:val="009157E8"/>
    <w:rsid w:val="009170BB"/>
    <w:rsid w:val="0091735B"/>
    <w:rsid w:val="00917B4B"/>
    <w:rsid w:val="00920C6F"/>
    <w:rsid w:val="00921A47"/>
    <w:rsid w:val="00921BB5"/>
    <w:rsid w:val="0092400A"/>
    <w:rsid w:val="009248F6"/>
    <w:rsid w:val="00924E08"/>
    <w:rsid w:val="009266C8"/>
    <w:rsid w:val="00926D78"/>
    <w:rsid w:val="0093058D"/>
    <w:rsid w:val="00930FDC"/>
    <w:rsid w:val="0093163B"/>
    <w:rsid w:val="00931BE3"/>
    <w:rsid w:val="00932EAB"/>
    <w:rsid w:val="00932EBB"/>
    <w:rsid w:val="00934073"/>
    <w:rsid w:val="009377BD"/>
    <w:rsid w:val="00941ACF"/>
    <w:rsid w:val="0094266C"/>
    <w:rsid w:val="009442AA"/>
    <w:rsid w:val="009447E6"/>
    <w:rsid w:val="0094502E"/>
    <w:rsid w:val="0094686D"/>
    <w:rsid w:val="00946A2A"/>
    <w:rsid w:val="00946ABF"/>
    <w:rsid w:val="00947D90"/>
    <w:rsid w:val="009503CB"/>
    <w:rsid w:val="00950665"/>
    <w:rsid w:val="00950853"/>
    <w:rsid w:val="00950952"/>
    <w:rsid w:val="009526D1"/>
    <w:rsid w:val="00952AB7"/>
    <w:rsid w:val="00952D33"/>
    <w:rsid w:val="0095360B"/>
    <w:rsid w:val="009538AB"/>
    <w:rsid w:val="009539C1"/>
    <w:rsid w:val="00953B38"/>
    <w:rsid w:val="00953CC9"/>
    <w:rsid w:val="00955A25"/>
    <w:rsid w:val="009560F0"/>
    <w:rsid w:val="009561D8"/>
    <w:rsid w:val="00956760"/>
    <w:rsid w:val="009568EA"/>
    <w:rsid w:val="00956F6D"/>
    <w:rsid w:val="00957280"/>
    <w:rsid w:val="00960CB6"/>
    <w:rsid w:val="00961544"/>
    <w:rsid w:val="009623F6"/>
    <w:rsid w:val="009664D0"/>
    <w:rsid w:val="009675AE"/>
    <w:rsid w:val="00970506"/>
    <w:rsid w:val="0097062F"/>
    <w:rsid w:val="00972410"/>
    <w:rsid w:val="00973A53"/>
    <w:rsid w:val="0097429B"/>
    <w:rsid w:val="009757B1"/>
    <w:rsid w:val="00975F7A"/>
    <w:rsid w:val="0097663A"/>
    <w:rsid w:val="00977149"/>
    <w:rsid w:val="00977F5A"/>
    <w:rsid w:val="00977FEB"/>
    <w:rsid w:val="009810A8"/>
    <w:rsid w:val="00981207"/>
    <w:rsid w:val="00981CEA"/>
    <w:rsid w:val="0098269C"/>
    <w:rsid w:val="009826E8"/>
    <w:rsid w:val="00983B5D"/>
    <w:rsid w:val="00983C49"/>
    <w:rsid w:val="00983CD9"/>
    <w:rsid w:val="00983E41"/>
    <w:rsid w:val="00983E52"/>
    <w:rsid w:val="00983F93"/>
    <w:rsid w:val="0098445B"/>
    <w:rsid w:val="0098455B"/>
    <w:rsid w:val="009848BE"/>
    <w:rsid w:val="00986460"/>
    <w:rsid w:val="0098702A"/>
    <w:rsid w:val="00987203"/>
    <w:rsid w:val="00987A69"/>
    <w:rsid w:val="00990091"/>
    <w:rsid w:val="00990277"/>
    <w:rsid w:val="00991B82"/>
    <w:rsid w:val="00991B94"/>
    <w:rsid w:val="00991E8F"/>
    <w:rsid w:val="00992374"/>
    <w:rsid w:val="009925A4"/>
    <w:rsid w:val="00992E5F"/>
    <w:rsid w:val="00994C59"/>
    <w:rsid w:val="009962FE"/>
    <w:rsid w:val="00996749"/>
    <w:rsid w:val="00996C43"/>
    <w:rsid w:val="0099713B"/>
    <w:rsid w:val="009A314A"/>
    <w:rsid w:val="009A51F3"/>
    <w:rsid w:val="009A52E3"/>
    <w:rsid w:val="009A5BE6"/>
    <w:rsid w:val="009A5CF7"/>
    <w:rsid w:val="009A7A52"/>
    <w:rsid w:val="009B0738"/>
    <w:rsid w:val="009B1D62"/>
    <w:rsid w:val="009B4A5D"/>
    <w:rsid w:val="009B5816"/>
    <w:rsid w:val="009C0380"/>
    <w:rsid w:val="009C03B4"/>
    <w:rsid w:val="009C0B44"/>
    <w:rsid w:val="009C0CD2"/>
    <w:rsid w:val="009C128D"/>
    <w:rsid w:val="009C27EA"/>
    <w:rsid w:val="009C3E3E"/>
    <w:rsid w:val="009C4945"/>
    <w:rsid w:val="009C6539"/>
    <w:rsid w:val="009C783B"/>
    <w:rsid w:val="009D0CF0"/>
    <w:rsid w:val="009D1CC4"/>
    <w:rsid w:val="009D2889"/>
    <w:rsid w:val="009D34E9"/>
    <w:rsid w:val="009D47A4"/>
    <w:rsid w:val="009D56EE"/>
    <w:rsid w:val="009D61A2"/>
    <w:rsid w:val="009D67D7"/>
    <w:rsid w:val="009D6D28"/>
    <w:rsid w:val="009D713D"/>
    <w:rsid w:val="009D7863"/>
    <w:rsid w:val="009E1EE5"/>
    <w:rsid w:val="009E242C"/>
    <w:rsid w:val="009E2707"/>
    <w:rsid w:val="009E3DE7"/>
    <w:rsid w:val="009E4106"/>
    <w:rsid w:val="009E5148"/>
    <w:rsid w:val="009E582C"/>
    <w:rsid w:val="009E5878"/>
    <w:rsid w:val="009E5880"/>
    <w:rsid w:val="009E5A1A"/>
    <w:rsid w:val="009E5DA7"/>
    <w:rsid w:val="009E5F6C"/>
    <w:rsid w:val="009E6403"/>
    <w:rsid w:val="009E65E7"/>
    <w:rsid w:val="009E6B95"/>
    <w:rsid w:val="009E764E"/>
    <w:rsid w:val="009F0357"/>
    <w:rsid w:val="009F1781"/>
    <w:rsid w:val="009F6110"/>
    <w:rsid w:val="009F7C2D"/>
    <w:rsid w:val="00A000DA"/>
    <w:rsid w:val="00A015AE"/>
    <w:rsid w:val="00A01921"/>
    <w:rsid w:val="00A02F1C"/>
    <w:rsid w:val="00A0301C"/>
    <w:rsid w:val="00A03310"/>
    <w:rsid w:val="00A04BD6"/>
    <w:rsid w:val="00A05D00"/>
    <w:rsid w:val="00A06E34"/>
    <w:rsid w:val="00A1054B"/>
    <w:rsid w:val="00A1064D"/>
    <w:rsid w:val="00A106F7"/>
    <w:rsid w:val="00A121C7"/>
    <w:rsid w:val="00A14083"/>
    <w:rsid w:val="00A159C7"/>
    <w:rsid w:val="00A15ACA"/>
    <w:rsid w:val="00A17134"/>
    <w:rsid w:val="00A17927"/>
    <w:rsid w:val="00A200A1"/>
    <w:rsid w:val="00A20DD8"/>
    <w:rsid w:val="00A219F3"/>
    <w:rsid w:val="00A25460"/>
    <w:rsid w:val="00A32937"/>
    <w:rsid w:val="00A32E39"/>
    <w:rsid w:val="00A332A6"/>
    <w:rsid w:val="00A3455A"/>
    <w:rsid w:val="00A34B98"/>
    <w:rsid w:val="00A34E0A"/>
    <w:rsid w:val="00A35110"/>
    <w:rsid w:val="00A3650C"/>
    <w:rsid w:val="00A3734D"/>
    <w:rsid w:val="00A423D9"/>
    <w:rsid w:val="00A42BF6"/>
    <w:rsid w:val="00A43697"/>
    <w:rsid w:val="00A43BD6"/>
    <w:rsid w:val="00A44247"/>
    <w:rsid w:val="00A4489B"/>
    <w:rsid w:val="00A448A8"/>
    <w:rsid w:val="00A4515F"/>
    <w:rsid w:val="00A45B09"/>
    <w:rsid w:val="00A47014"/>
    <w:rsid w:val="00A47BDB"/>
    <w:rsid w:val="00A50315"/>
    <w:rsid w:val="00A524B1"/>
    <w:rsid w:val="00A528CF"/>
    <w:rsid w:val="00A52BBA"/>
    <w:rsid w:val="00A52F4B"/>
    <w:rsid w:val="00A53B9B"/>
    <w:rsid w:val="00A53BFD"/>
    <w:rsid w:val="00A569EA"/>
    <w:rsid w:val="00A572E7"/>
    <w:rsid w:val="00A61980"/>
    <w:rsid w:val="00A62CAD"/>
    <w:rsid w:val="00A636EB"/>
    <w:rsid w:val="00A64BDA"/>
    <w:rsid w:val="00A65369"/>
    <w:rsid w:val="00A65814"/>
    <w:rsid w:val="00A718FB"/>
    <w:rsid w:val="00A71FF1"/>
    <w:rsid w:val="00A725FA"/>
    <w:rsid w:val="00A726E6"/>
    <w:rsid w:val="00A73ADB"/>
    <w:rsid w:val="00A755E6"/>
    <w:rsid w:val="00A7585D"/>
    <w:rsid w:val="00A759D9"/>
    <w:rsid w:val="00A75C00"/>
    <w:rsid w:val="00A76859"/>
    <w:rsid w:val="00A7794A"/>
    <w:rsid w:val="00A77D52"/>
    <w:rsid w:val="00A81536"/>
    <w:rsid w:val="00A83B1E"/>
    <w:rsid w:val="00A84640"/>
    <w:rsid w:val="00A84C72"/>
    <w:rsid w:val="00A85767"/>
    <w:rsid w:val="00A859B3"/>
    <w:rsid w:val="00A86A46"/>
    <w:rsid w:val="00A92A17"/>
    <w:rsid w:val="00A92E04"/>
    <w:rsid w:val="00A944BD"/>
    <w:rsid w:val="00A955A5"/>
    <w:rsid w:val="00A96107"/>
    <w:rsid w:val="00A96687"/>
    <w:rsid w:val="00A97DFF"/>
    <w:rsid w:val="00A97E3A"/>
    <w:rsid w:val="00AA0255"/>
    <w:rsid w:val="00AA0398"/>
    <w:rsid w:val="00AA2B1E"/>
    <w:rsid w:val="00AA57CF"/>
    <w:rsid w:val="00AA6F2F"/>
    <w:rsid w:val="00AB0078"/>
    <w:rsid w:val="00AB0BD0"/>
    <w:rsid w:val="00AB23FD"/>
    <w:rsid w:val="00AB26D5"/>
    <w:rsid w:val="00AB2B5A"/>
    <w:rsid w:val="00AB6A76"/>
    <w:rsid w:val="00AB73C5"/>
    <w:rsid w:val="00AB78A9"/>
    <w:rsid w:val="00AC092A"/>
    <w:rsid w:val="00AC14E6"/>
    <w:rsid w:val="00AC1BB6"/>
    <w:rsid w:val="00AC1FC7"/>
    <w:rsid w:val="00AC316A"/>
    <w:rsid w:val="00AC44B9"/>
    <w:rsid w:val="00AC468E"/>
    <w:rsid w:val="00AC5A6F"/>
    <w:rsid w:val="00AC5C62"/>
    <w:rsid w:val="00AC68E1"/>
    <w:rsid w:val="00AC70C5"/>
    <w:rsid w:val="00AC778B"/>
    <w:rsid w:val="00AC7C07"/>
    <w:rsid w:val="00AD04B3"/>
    <w:rsid w:val="00AD0AE5"/>
    <w:rsid w:val="00AD4CB8"/>
    <w:rsid w:val="00AD4DA2"/>
    <w:rsid w:val="00AD5F3A"/>
    <w:rsid w:val="00AD65EC"/>
    <w:rsid w:val="00AD6E0F"/>
    <w:rsid w:val="00AD6E9D"/>
    <w:rsid w:val="00AD78C4"/>
    <w:rsid w:val="00AE02C5"/>
    <w:rsid w:val="00AE1AFF"/>
    <w:rsid w:val="00AE3722"/>
    <w:rsid w:val="00AE38A2"/>
    <w:rsid w:val="00AF0384"/>
    <w:rsid w:val="00AF0744"/>
    <w:rsid w:val="00AF14DE"/>
    <w:rsid w:val="00AF2615"/>
    <w:rsid w:val="00AF305A"/>
    <w:rsid w:val="00AF6366"/>
    <w:rsid w:val="00AF7BF5"/>
    <w:rsid w:val="00B0087B"/>
    <w:rsid w:val="00B02B2B"/>
    <w:rsid w:val="00B043B8"/>
    <w:rsid w:val="00B05068"/>
    <w:rsid w:val="00B05382"/>
    <w:rsid w:val="00B058E3"/>
    <w:rsid w:val="00B06B41"/>
    <w:rsid w:val="00B06B42"/>
    <w:rsid w:val="00B06E3B"/>
    <w:rsid w:val="00B125BE"/>
    <w:rsid w:val="00B1286A"/>
    <w:rsid w:val="00B13EC5"/>
    <w:rsid w:val="00B13FE2"/>
    <w:rsid w:val="00B14E80"/>
    <w:rsid w:val="00B16CB3"/>
    <w:rsid w:val="00B16D66"/>
    <w:rsid w:val="00B175D5"/>
    <w:rsid w:val="00B201CB"/>
    <w:rsid w:val="00B20DA2"/>
    <w:rsid w:val="00B214EB"/>
    <w:rsid w:val="00B21F5A"/>
    <w:rsid w:val="00B22036"/>
    <w:rsid w:val="00B22418"/>
    <w:rsid w:val="00B246ED"/>
    <w:rsid w:val="00B27239"/>
    <w:rsid w:val="00B275D2"/>
    <w:rsid w:val="00B30493"/>
    <w:rsid w:val="00B3055D"/>
    <w:rsid w:val="00B32448"/>
    <w:rsid w:val="00B326CE"/>
    <w:rsid w:val="00B334FB"/>
    <w:rsid w:val="00B34B66"/>
    <w:rsid w:val="00B34E44"/>
    <w:rsid w:val="00B352D5"/>
    <w:rsid w:val="00B35954"/>
    <w:rsid w:val="00B36B68"/>
    <w:rsid w:val="00B377DE"/>
    <w:rsid w:val="00B37A6B"/>
    <w:rsid w:val="00B408D0"/>
    <w:rsid w:val="00B410EB"/>
    <w:rsid w:val="00B418D1"/>
    <w:rsid w:val="00B421D5"/>
    <w:rsid w:val="00B43818"/>
    <w:rsid w:val="00B4524D"/>
    <w:rsid w:val="00B45457"/>
    <w:rsid w:val="00B45EA3"/>
    <w:rsid w:val="00B46614"/>
    <w:rsid w:val="00B479CA"/>
    <w:rsid w:val="00B47D5F"/>
    <w:rsid w:val="00B47FEA"/>
    <w:rsid w:val="00B50428"/>
    <w:rsid w:val="00B504F0"/>
    <w:rsid w:val="00B506BB"/>
    <w:rsid w:val="00B50732"/>
    <w:rsid w:val="00B50F24"/>
    <w:rsid w:val="00B52133"/>
    <w:rsid w:val="00B5290D"/>
    <w:rsid w:val="00B529B0"/>
    <w:rsid w:val="00B536F7"/>
    <w:rsid w:val="00B54503"/>
    <w:rsid w:val="00B547DE"/>
    <w:rsid w:val="00B54B8F"/>
    <w:rsid w:val="00B54D19"/>
    <w:rsid w:val="00B551DF"/>
    <w:rsid w:val="00B567E6"/>
    <w:rsid w:val="00B61CE5"/>
    <w:rsid w:val="00B6260A"/>
    <w:rsid w:val="00B63217"/>
    <w:rsid w:val="00B63CD4"/>
    <w:rsid w:val="00B652C3"/>
    <w:rsid w:val="00B6768A"/>
    <w:rsid w:val="00B67872"/>
    <w:rsid w:val="00B67F82"/>
    <w:rsid w:val="00B702C6"/>
    <w:rsid w:val="00B708C0"/>
    <w:rsid w:val="00B7176B"/>
    <w:rsid w:val="00B71E77"/>
    <w:rsid w:val="00B72576"/>
    <w:rsid w:val="00B7305C"/>
    <w:rsid w:val="00B736D4"/>
    <w:rsid w:val="00B73BB4"/>
    <w:rsid w:val="00B7440F"/>
    <w:rsid w:val="00B8022B"/>
    <w:rsid w:val="00B8076D"/>
    <w:rsid w:val="00B808FA"/>
    <w:rsid w:val="00B80E0B"/>
    <w:rsid w:val="00B813D8"/>
    <w:rsid w:val="00B81CB0"/>
    <w:rsid w:val="00B82274"/>
    <w:rsid w:val="00B8248C"/>
    <w:rsid w:val="00B8404F"/>
    <w:rsid w:val="00B859FD"/>
    <w:rsid w:val="00B8660E"/>
    <w:rsid w:val="00B87CF3"/>
    <w:rsid w:val="00B92EF8"/>
    <w:rsid w:val="00B93AA8"/>
    <w:rsid w:val="00B94AD1"/>
    <w:rsid w:val="00B950D4"/>
    <w:rsid w:val="00B96E81"/>
    <w:rsid w:val="00BA044F"/>
    <w:rsid w:val="00BA1D84"/>
    <w:rsid w:val="00BA2A10"/>
    <w:rsid w:val="00BA43EF"/>
    <w:rsid w:val="00BA4585"/>
    <w:rsid w:val="00BA4643"/>
    <w:rsid w:val="00BA59DB"/>
    <w:rsid w:val="00BB0926"/>
    <w:rsid w:val="00BB0E73"/>
    <w:rsid w:val="00BB1203"/>
    <w:rsid w:val="00BB139C"/>
    <w:rsid w:val="00BB2811"/>
    <w:rsid w:val="00BB59F2"/>
    <w:rsid w:val="00BB5EEE"/>
    <w:rsid w:val="00BB72F0"/>
    <w:rsid w:val="00BC07FC"/>
    <w:rsid w:val="00BC12B2"/>
    <w:rsid w:val="00BC2D34"/>
    <w:rsid w:val="00BC3D52"/>
    <w:rsid w:val="00BC400A"/>
    <w:rsid w:val="00BC6422"/>
    <w:rsid w:val="00BC675B"/>
    <w:rsid w:val="00BC7658"/>
    <w:rsid w:val="00BC7AA4"/>
    <w:rsid w:val="00BD0211"/>
    <w:rsid w:val="00BD10A9"/>
    <w:rsid w:val="00BD2C11"/>
    <w:rsid w:val="00BD4B4B"/>
    <w:rsid w:val="00BD4C94"/>
    <w:rsid w:val="00BD5763"/>
    <w:rsid w:val="00BD6047"/>
    <w:rsid w:val="00BE067F"/>
    <w:rsid w:val="00BE181F"/>
    <w:rsid w:val="00BE29A6"/>
    <w:rsid w:val="00BE4C24"/>
    <w:rsid w:val="00BE57CD"/>
    <w:rsid w:val="00BE5C69"/>
    <w:rsid w:val="00BE7229"/>
    <w:rsid w:val="00BE7615"/>
    <w:rsid w:val="00BF044D"/>
    <w:rsid w:val="00BF064B"/>
    <w:rsid w:val="00BF0C49"/>
    <w:rsid w:val="00BF25F5"/>
    <w:rsid w:val="00BF3CCE"/>
    <w:rsid w:val="00BF47AF"/>
    <w:rsid w:val="00BF4848"/>
    <w:rsid w:val="00BF56A3"/>
    <w:rsid w:val="00BF59B9"/>
    <w:rsid w:val="00BF6CDE"/>
    <w:rsid w:val="00C00B70"/>
    <w:rsid w:val="00C0140D"/>
    <w:rsid w:val="00C014E2"/>
    <w:rsid w:val="00C0185A"/>
    <w:rsid w:val="00C02E10"/>
    <w:rsid w:val="00C033C4"/>
    <w:rsid w:val="00C03FD6"/>
    <w:rsid w:val="00C04D50"/>
    <w:rsid w:val="00C05665"/>
    <w:rsid w:val="00C06053"/>
    <w:rsid w:val="00C06347"/>
    <w:rsid w:val="00C070D3"/>
    <w:rsid w:val="00C07E43"/>
    <w:rsid w:val="00C07E89"/>
    <w:rsid w:val="00C10120"/>
    <w:rsid w:val="00C10212"/>
    <w:rsid w:val="00C10C10"/>
    <w:rsid w:val="00C1121A"/>
    <w:rsid w:val="00C12289"/>
    <w:rsid w:val="00C14578"/>
    <w:rsid w:val="00C1497C"/>
    <w:rsid w:val="00C14ECF"/>
    <w:rsid w:val="00C1669F"/>
    <w:rsid w:val="00C16E3F"/>
    <w:rsid w:val="00C17604"/>
    <w:rsid w:val="00C1768E"/>
    <w:rsid w:val="00C17CC4"/>
    <w:rsid w:val="00C2035C"/>
    <w:rsid w:val="00C20BA0"/>
    <w:rsid w:val="00C2285A"/>
    <w:rsid w:val="00C22E73"/>
    <w:rsid w:val="00C230A7"/>
    <w:rsid w:val="00C24253"/>
    <w:rsid w:val="00C2563A"/>
    <w:rsid w:val="00C2605C"/>
    <w:rsid w:val="00C27931"/>
    <w:rsid w:val="00C30353"/>
    <w:rsid w:val="00C303B5"/>
    <w:rsid w:val="00C3069D"/>
    <w:rsid w:val="00C3186E"/>
    <w:rsid w:val="00C32807"/>
    <w:rsid w:val="00C32A35"/>
    <w:rsid w:val="00C34D48"/>
    <w:rsid w:val="00C35D5D"/>
    <w:rsid w:val="00C429E1"/>
    <w:rsid w:val="00C42FA7"/>
    <w:rsid w:val="00C445A2"/>
    <w:rsid w:val="00C4487C"/>
    <w:rsid w:val="00C44EF0"/>
    <w:rsid w:val="00C4506E"/>
    <w:rsid w:val="00C45F39"/>
    <w:rsid w:val="00C4602B"/>
    <w:rsid w:val="00C46A42"/>
    <w:rsid w:val="00C47698"/>
    <w:rsid w:val="00C4772C"/>
    <w:rsid w:val="00C47AE9"/>
    <w:rsid w:val="00C50F7C"/>
    <w:rsid w:val="00C52FCB"/>
    <w:rsid w:val="00C530BB"/>
    <w:rsid w:val="00C54FF8"/>
    <w:rsid w:val="00C56364"/>
    <w:rsid w:val="00C60069"/>
    <w:rsid w:val="00C602CF"/>
    <w:rsid w:val="00C60EF7"/>
    <w:rsid w:val="00C62201"/>
    <w:rsid w:val="00C62E9A"/>
    <w:rsid w:val="00C63962"/>
    <w:rsid w:val="00C63A09"/>
    <w:rsid w:val="00C653A8"/>
    <w:rsid w:val="00C65E41"/>
    <w:rsid w:val="00C66B86"/>
    <w:rsid w:val="00C670CA"/>
    <w:rsid w:val="00C67F4D"/>
    <w:rsid w:val="00C71064"/>
    <w:rsid w:val="00C7156F"/>
    <w:rsid w:val="00C71F15"/>
    <w:rsid w:val="00C74824"/>
    <w:rsid w:val="00C74BDB"/>
    <w:rsid w:val="00C74CE6"/>
    <w:rsid w:val="00C75249"/>
    <w:rsid w:val="00C75E58"/>
    <w:rsid w:val="00C761B4"/>
    <w:rsid w:val="00C80C52"/>
    <w:rsid w:val="00C83187"/>
    <w:rsid w:val="00C85B20"/>
    <w:rsid w:val="00C85EB2"/>
    <w:rsid w:val="00C86071"/>
    <w:rsid w:val="00C87F9D"/>
    <w:rsid w:val="00C9083E"/>
    <w:rsid w:val="00C90B53"/>
    <w:rsid w:val="00C9138A"/>
    <w:rsid w:val="00C91610"/>
    <w:rsid w:val="00C91B41"/>
    <w:rsid w:val="00C927F3"/>
    <w:rsid w:val="00C95890"/>
    <w:rsid w:val="00C965CE"/>
    <w:rsid w:val="00C96724"/>
    <w:rsid w:val="00C970D7"/>
    <w:rsid w:val="00C9727A"/>
    <w:rsid w:val="00C972E4"/>
    <w:rsid w:val="00CA08C8"/>
    <w:rsid w:val="00CA28DD"/>
    <w:rsid w:val="00CA3283"/>
    <w:rsid w:val="00CA4761"/>
    <w:rsid w:val="00CA5BD9"/>
    <w:rsid w:val="00CA622E"/>
    <w:rsid w:val="00CA634A"/>
    <w:rsid w:val="00CA6C40"/>
    <w:rsid w:val="00CA6E81"/>
    <w:rsid w:val="00CA76E6"/>
    <w:rsid w:val="00CB1A2D"/>
    <w:rsid w:val="00CB4E8D"/>
    <w:rsid w:val="00CB60C8"/>
    <w:rsid w:val="00CC07A1"/>
    <w:rsid w:val="00CC321D"/>
    <w:rsid w:val="00CC333C"/>
    <w:rsid w:val="00CC412A"/>
    <w:rsid w:val="00CD1687"/>
    <w:rsid w:val="00CD3185"/>
    <w:rsid w:val="00CD3196"/>
    <w:rsid w:val="00CD32A4"/>
    <w:rsid w:val="00CD3F9D"/>
    <w:rsid w:val="00CD3FD0"/>
    <w:rsid w:val="00CD469E"/>
    <w:rsid w:val="00CD5016"/>
    <w:rsid w:val="00CD5648"/>
    <w:rsid w:val="00CD59DB"/>
    <w:rsid w:val="00CE13C2"/>
    <w:rsid w:val="00CE181A"/>
    <w:rsid w:val="00CE30EB"/>
    <w:rsid w:val="00CE3F72"/>
    <w:rsid w:val="00CE655C"/>
    <w:rsid w:val="00CE6B57"/>
    <w:rsid w:val="00CE6EF3"/>
    <w:rsid w:val="00CF09B7"/>
    <w:rsid w:val="00CF2F76"/>
    <w:rsid w:val="00CF31B3"/>
    <w:rsid w:val="00CF3406"/>
    <w:rsid w:val="00CF4BF4"/>
    <w:rsid w:val="00CF69BE"/>
    <w:rsid w:val="00CF70F0"/>
    <w:rsid w:val="00D01EB7"/>
    <w:rsid w:val="00D02413"/>
    <w:rsid w:val="00D02F5E"/>
    <w:rsid w:val="00D048E7"/>
    <w:rsid w:val="00D04D4B"/>
    <w:rsid w:val="00D04E74"/>
    <w:rsid w:val="00D05776"/>
    <w:rsid w:val="00D07653"/>
    <w:rsid w:val="00D07DC4"/>
    <w:rsid w:val="00D1059A"/>
    <w:rsid w:val="00D11108"/>
    <w:rsid w:val="00D12A46"/>
    <w:rsid w:val="00D13131"/>
    <w:rsid w:val="00D14A82"/>
    <w:rsid w:val="00D151D0"/>
    <w:rsid w:val="00D15417"/>
    <w:rsid w:val="00D16FF6"/>
    <w:rsid w:val="00D20B95"/>
    <w:rsid w:val="00D21836"/>
    <w:rsid w:val="00D229BE"/>
    <w:rsid w:val="00D22D91"/>
    <w:rsid w:val="00D243F4"/>
    <w:rsid w:val="00D245AB"/>
    <w:rsid w:val="00D25CB5"/>
    <w:rsid w:val="00D25D41"/>
    <w:rsid w:val="00D2670A"/>
    <w:rsid w:val="00D303E3"/>
    <w:rsid w:val="00D31494"/>
    <w:rsid w:val="00D3194C"/>
    <w:rsid w:val="00D32734"/>
    <w:rsid w:val="00D332CE"/>
    <w:rsid w:val="00D34163"/>
    <w:rsid w:val="00D34481"/>
    <w:rsid w:val="00D34E5D"/>
    <w:rsid w:val="00D35256"/>
    <w:rsid w:val="00D35F2E"/>
    <w:rsid w:val="00D3750C"/>
    <w:rsid w:val="00D3763F"/>
    <w:rsid w:val="00D376EA"/>
    <w:rsid w:val="00D40E5F"/>
    <w:rsid w:val="00D41FE5"/>
    <w:rsid w:val="00D42D35"/>
    <w:rsid w:val="00D44CAE"/>
    <w:rsid w:val="00D45556"/>
    <w:rsid w:val="00D45777"/>
    <w:rsid w:val="00D45A22"/>
    <w:rsid w:val="00D46DB9"/>
    <w:rsid w:val="00D47199"/>
    <w:rsid w:val="00D47329"/>
    <w:rsid w:val="00D47795"/>
    <w:rsid w:val="00D505DE"/>
    <w:rsid w:val="00D50BFC"/>
    <w:rsid w:val="00D52265"/>
    <w:rsid w:val="00D53596"/>
    <w:rsid w:val="00D54BB5"/>
    <w:rsid w:val="00D54EEC"/>
    <w:rsid w:val="00D572EC"/>
    <w:rsid w:val="00D573B5"/>
    <w:rsid w:val="00D60F9A"/>
    <w:rsid w:val="00D61296"/>
    <w:rsid w:val="00D62FE6"/>
    <w:rsid w:val="00D63EB5"/>
    <w:rsid w:val="00D660C5"/>
    <w:rsid w:val="00D66F22"/>
    <w:rsid w:val="00D70265"/>
    <w:rsid w:val="00D70B4C"/>
    <w:rsid w:val="00D71955"/>
    <w:rsid w:val="00D71D05"/>
    <w:rsid w:val="00D731E9"/>
    <w:rsid w:val="00D74B58"/>
    <w:rsid w:val="00D74E7B"/>
    <w:rsid w:val="00D76A1F"/>
    <w:rsid w:val="00D76B5C"/>
    <w:rsid w:val="00D8047A"/>
    <w:rsid w:val="00D8047C"/>
    <w:rsid w:val="00D80AAA"/>
    <w:rsid w:val="00D81660"/>
    <w:rsid w:val="00D819CC"/>
    <w:rsid w:val="00D82239"/>
    <w:rsid w:val="00D828B8"/>
    <w:rsid w:val="00D82B5D"/>
    <w:rsid w:val="00D82C20"/>
    <w:rsid w:val="00D83A8B"/>
    <w:rsid w:val="00D861E6"/>
    <w:rsid w:val="00D86E4C"/>
    <w:rsid w:val="00D86FD9"/>
    <w:rsid w:val="00D87A23"/>
    <w:rsid w:val="00D920EE"/>
    <w:rsid w:val="00D930AB"/>
    <w:rsid w:val="00D943BC"/>
    <w:rsid w:val="00D94C6A"/>
    <w:rsid w:val="00D96803"/>
    <w:rsid w:val="00D97DA6"/>
    <w:rsid w:val="00D97DAF"/>
    <w:rsid w:val="00DA0DA5"/>
    <w:rsid w:val="00DA0F36"/>
    <w:rsid w:val="00DA1D2E"/>
    <w:rsid w:val="00DA3558"/>
    <w:rsid w:val="00DA3C4A"/>
    <w:rsid w:val="00DA3EA9"/>
    <w:rsid w:val="00DA40F0"/>
    <w:rsid w:val="00DA4878"/>
    <w:rsid w:val="00DA553D"/>
    <w:rsid w:val="00DA6450"/>
    <w:rsid w:val="00DA753E"/>
    <w:rsid w:val="00DA76ED"/>
    <w:rsid w:val="00DB068F"/>
    <w:rsid w:val="00DB121C"/>
    <w:rsid w:val="00DB1A22"/>
    <w:rsid w:val="00DB1CF6"/>
    <w:rsid w:val="00DB2367"/>
    <w:rsid w:val="00DB3EBF"/>
    <w:rsid w:val="00DB48D9"/>
    <w:rsid w:val="00DB611B"/>
    <w:rsid w:val="00DB6198"/>
    <w:rsid w:val="00DB66FB"/>
    <w:rsid w:val="00DB74C0"/>
    <w:rsid w:val="00DC0550"/>
    <w:rsid w:val="00DC087E"/>
    <w:rsid w:val="00DC14D5"/>
    <w:rsid w:val="00DC18B9"/>
    <w:rsid w:val="00DC3A1F"/>
    <w:rsid w:val="00DC3E1B"/>
    <w:rsid w:val="00DC569E"/>
    <w:rsid w:val="00DD10EC"/>
    <w:rsid w:val="00DD129D"/>
    <w:rsid w:val="00DD13BE"/>
    <w:rsid w:val="00DD2260"/>
    <w:rsid w:val="00DD307E"/>
    <w:rsid w:val="00DD4131"/>
    <w:rsid w:val="00DD4756"/>
    <w:rsid w:val="00DD4EAE"/>
    <w:rsid w:val="00DD57C6"/>
    <w:rsid w:val="00DD6CBD"/>
    <w:rsid w:val="00DD750D"/>
    <w:rsid w:val="00DE0259"/>
    <w:rsid w:val="00DE160B"/>
    <w:rsid w:val="00DE2D3D"/>
    <w:rsid w:val="00DE3393"/>
    <w:rsid w:val="00DE34BD"/>
    <w:rsid w:val="00DE3F46"/>
    <w:rsid w:val="00DE42F1"/>
    <w:rsid w:val="00DE4BEA"/>
    <w:rsid w:val="00DE6028"/>
    <w:rsid w:val="00DE6513"/>
    <w:rsid w:val="00DF0733"/>
    <w:rsid w:val="00DF07B7"/>
    <w:rsid w:val="00DF0917"/>
    <w:rsid w:val="00DF14F1"/>
    <w:rsid w:val="00DF3141"/>
    <w:rsid w:val="00DF3536"/>
    <w:rsid w:val="00DF3626"/>
    <w:rsid w:val="00DF44F6"/>
    <w:rsid w:val="00DF4DA4"/>
    <w:rsid w:val="00DF5FDF"/>
    <w:rsid w:val="00DF6A3C"/>
    <w:rsid w:val="00E00409"/>
    <w:rsid w:val="00E0076E"/>
    <w:rsid w:val="00E05145"/>
    <w:rsid w:val="00E06212"/>
    <w:rsid w:val="00E0645A"/>
    <w:rsid w:val="00E06E19"/>
    <w:rsid w:val="00E07025"/>
    <w:rsid w:val="00E07519"/>
    <w:rsid w:val="00E10277"/>
    <w:rsid w:val="00E106B8"/>
    <w:rsid w:val="00E115A3"/>
    <w:rsid w:val="00E1431A"/>
    <w:rsid w:val="00E14FF8"/>
    <w:rsid w:val="00E1681B"/>
    <w:rsid w:val="00E206D3"/>
    <w:rsid w:val="00E21A91"/>
    <w:rsid w:val="00E21BF0"/>
    <w:rsid w:val="00E2267C"/>
    <w:rsid w:val="00E22B46"/>
    <w:rsid w:val="00E24D76"/>
    <w:rsid w:val="00E252CC"/>
    <w:rsid w:val="00E26115"/>
    <w:rsid w:val="00E26489"/>
    <w:rsid w:val="00E27269"/>
    <w:rsid w:val="00E32063"/>
    <w:rsid w:val="00E32861"/>
    <w:rsid w:val="00E3357D"/>
    <w:rsid w:val="00E343CD"/>
    <w:rsid w:val="00E34A36"/>
    <w:rsid w:val="00E35DE5"/>
    <w:rsid w:val="00E36381"/>
    <w:rsid w:val="00E366FE"/>
    <w:rsid w:val="00E40499"/>
    <w:rsid w:val="00E41CCD"/>
    <w:rsid w:val="00E430A5"/>
    <w:rsid w:val="00E43877"/>
    <w:rsid w:val="00E43F20"/>
    <w:rsid w:val="00E444C9"/>
    <w:rsid w:val="00E4457D"/>
    <w:rsid w:val="00E446FF"/>
    <w:rsid w:val="00E45879"/>
    <w:rsid w:val="00E467E2"/>
    <w:rsid w:val="00E47B72"/>
    <w:rsid w:val="00E50256"/>
    <w:rsid w:val="00E50259"/>
    <w:rsid w:val="00E51FA9"/>
    <w:rsid w:val="00E53D4E"/>
    <w:rsid w:val="00E54586"/>
    <w:rsid w:val="00E54959"/>
    <w:rsid w:val="00E5542C"/>
    <w:rsid w:val="00E56C36"/>
    <w:rsid w:val="00E5768E"/>
    <w:rsid w:val="00E57D04"/>
    <w:rsid w:val="00E60093"/>
    <w:rsid w:val="00E604F8"/>
    <w:rsid w:val="00E6236A"/>
    <w:rsid w:val="00E634E7"/>
    <w:rsid w:val="00E63888"/>
    <w:rsid w:val="00E63928"/>
    <w:rsid w:val="00E64ABE"/>
    <w:rsid w:val="00E667C9"/>
    <w:rsid w:val="00E671BB"/>
    <w:rsid w:val="00E674FB"/>
    <w:rsid w:val="00E67AF8"/>
    <w:rsid w:val="00E725E3"/>
    <w:rsid w:val="00E7326D"/>
    <w:rsid w:val="00E73493"/>
    <w:rsid w:val="00E76DB2"/>
    <w:rsid w:val="00E81B01"/>
    <w:rsid w:val="00E82462"/>
    <w:rsid w:val="00E84399"/>
    <w:rsid w:val="00E84B2A"/>
    <w:rsid w:val="00E851FF"/>
    <w:rsid w:val="00E8531A"/>
    <w:rsid w:val="00E855D8"/>
    <w:rsid w:val="00E86124"/>
    <w:rsid w:val="00E86AEA"/>
    <w:rsid w:val="00E86B2A"/>
    <w:rsid w:val="00E873E4"/>
    <w:rsid w:val="00E87B20"/>
    <w:rsid w:val="00E90372"/>
    <w:rsid w:val="00E912BB"/>
    <w:rsid w:val="00E91AD5"/>
    <w:rsid w:val="00E9219C"/>
    <w:rsid w:val="00E92D72"/>
    <w:rsid w:val="00E93D74"/>
    <w:rsid w:val="00E9554B"/>
    <w:rsid w:val="00E960C0"/>
    <w:rsid w:val="00E9642B"/>
    <w:rsid w:val="00E96812"/>
    <w:rsid w:val="00E96FB1"/>
    <w:rsid w:val="00E978B3"/>
    <w:rsid w:val="00E97DA1"/>
    <w:rsid w:val="00EA0EE9"/>
    <w:rsid w:val="00EA2B89"/>
    <w:rsid w:val="00EA4910"/>
    <w:rsid w:val="00EA51BA"/>
    <w:rsid w:val="00EB020F"/>
    <w:rsid w:val="00EB14BB"/>
    <w:rsid w:val="00EB36F2"/>
    <w:rsid w:val="00EB3FAE"/>
    <w:rsid w:val="00EB5D51"/>
    <w:rsid w:val="00EB6DDE"/>
    <w:rsid w:val="00EB6E3D"/>
    <w:rsid w:val="00EB71F7"/>
    <w:rsid w:val="00EC06BC"/>
    <w:rsid w:val="00EC1448"/>
    <w:rsid w:val="00EC150E"/>
    <w:rsid w:val="00EC2901"/>
    <w:rsid w:val="00EC4646"/>
    <w:rsid w:val="00EC466C"/>
    <w:rsid w:val="00EC4C19"/>
    <w:rsid w:val="00EC6DA4"/>
    <w:rsid w:val="00EC7001"/>
    <w:rsid w:val="00EC763A"/>
    <w:rsid w:val="00EC7BF5"/>
    <w:rsid w:val="00EC7D1E"/>
    <w:rsid w:val="00ED2A76"/>
    <w:rsid w:val="00ED40B4"/>
    <w:rsid w:val="00ED413E"/>
    <w:rsid w:val="00ED4D62"/>
    <w:rsid w:val="00ED6A4B"/>
    <w:rsid w:val="00ED7031"/>
    <w:rsid w:val="00ED745C"/>
    <w:rsid w:val="00EE19E2"/>
    <w:rsid w:val="00EE2249"/>
    <w:rsid w:val="00EE2986"/>
    <w:rsid w:val="00EE3392"/>
    <w:rsid w:val="00EE49C0"/>
    <w:rsid w:val="00EE5B21"/>
    <w:rsid w:val="00EF3EDF"/>
    <w:rsid w:val="00EF3EF5"/>
    <w:rsid w:val="00EF558C"/>
    <w:rsid w:val="00EF5A57"/>
    <w:rsid w:val="00EF6120"/>
    <w:rsid w:val="00EF63D0"/>
    <w:rsid w:val="00F02290"/>
    <w:rsid w:val="00F043BA"/>
    <w:rsid w:val="00F06797"/>
    <w:rsid w:val="00F073A8"/>
    <w:rsid w:val="00F07531"/>
    <w:rsid w:val="00F07554"/>
    <w:rsid w:val="00F07E4F"/>
    <w:rsid w:val="00F10246"/>
    <w:rsid w:val="00F1080D"/>
    <w:rsid w:val="00F11152"/>
    <w:rsid w:val="00F1167A"/>
    <w:rsid w:val="00F11F30"/>
    <w:rsid w:val="00F11FC8"/>
    <w:rsid w:val="00F120D9"/>
    <w:rsid w:val="00F12AD5"/>
    <w:rsid w:val="00F132F9"/>
    <w:rsid w:val="00F205EE"/>
    <w:rsid w:val="00F216B1"/>
    <w:rsid w:val="00F22C4B"/>
    <w:rsid w:val="00F255D7"/>
    <w:rsid w:val="00F2592F"/>
    <w:rsid w:val="00F25D62"/>
    <w:rsid w:val="00F2699B"/>
    <w:rsid w:val="00F26BAB"/>
    <w:rsid w:val="00F27940"/>
    <w:rsid w:val="00F304C0"/>
    <w:rsid w:val="00F30A70"/>
    <w:rsid w:val="00F33933"/>
    <w:rsid w:val="00F3440B"/>
    <w:rsid w:val="00F36118"/>
    <w:rsid w:val="00F403A3"/>
    <w:rsid w:val="00F40970"/>
    <w:rsid w:val="00F41618"/>
    <w:rsid w:val="00F42908"/>
    <w:rsid w:val="00F43050"/>
    <w:rsid w:val="00F4403E"/>
    <w:rsid w:val="00F441FB"/>
    <w:rsid w:val="00F44E51"/>
    <w:rsid w:val="00F457A5"/>
    <w:rsid w:val="00F45A1D"/>
    <w:rsid w:val="00F45FF3"/>
    <w:rsid w:val="00F46F7F"/>
    <w:rsid w:val="00F51102"/>
    <w:rsid w:val="00F5213E"/>
    <w:rsid w:val="00F54081"/>
    <w:rsid w:val="00F54849"/>
    <w:rsid w:val="00F54862"/>
    <w:rsid w:val="00F56CD8"/>
    <w:rsid w:val="00F56FF4"/>
    <w:rsid w:val="00F5701D"/>
    <w:rsid w:val="00F605A0"/>
    <w:rsid w:val="00F6326B"/>
    <w:rsid w:val="00F638EB"/>
    <w:rsid w:val="00F64B7F"/>
    <w:rsid w:val="00F65379"/>
    <w:rsid w:val="00F65D97"/>
    <w:rsid w:val="00F670BF"/>
    <w:rsid w:val="00F67EA2"/>
    <w:rsid w:val="00F7007F"/>
    <w:rsid w:val="00F706B2"/>
    <w:rsid w:val="00F71EFF"/>
    <w:rsid w:val="00F72A3D"/>
    <w:rsid w:val="00F7502E"/>
    <w:rsid w:val="00F7657B"/>
    <w:rsid w:val="00F7659E"/>
    <w:rsid w:val="00F80249"/>
    <w:rsid w:val="00F80CB0"/>
    <w:rsid w:val="00F81F3E"/>
    <w:rsid w:val="00F82956"/>
    <w:rsid w:val="00F83273"/>
    <w:rsid w:val="00F84204"/>
    <w:rsid w:val="00F84255"/>
    <w:rsid w:val="00F8464B"/>
    <w:rsid w:val="00F854E7"/>
    <w:rsid w:val="00F86FBA"/>
    <w:rsid w:val="00F87D69"/>
    <w:rsid w:val="00F87E71"/>
    <w:rsid w:val="00F91B68"/>
    <w:rsid w:val="00F91D40"/>
    <w:rsid w:val="00F92933"/>
    <w:rsid w:val="00F92AE0"/>
    <w:rsid w:val="00F9382F"/>
    <w:rsid w:val="00F93C14"/>
    <w:rsid w:val="00F93FC5"/>
    <w:rsid w:val="00F9415F"/>
    <w:rsid w:val="00F94811"/>
    <w:rsid w:val="00F95C2C"/>
    <w:rsid w:val="00F95D31"/>
    <w:rsid w:val="00F97A66"/>
    <w:rsid w:val="00FA07E9"/>
    <w:rsid w:val="00FA4002"/>
    <w:rsid w:val="00FA5434"/>
    <w:rsid w:val="00FA68A9"/>
    <w:rsid w:val="00FA73E6"/>
    <w:rsid w:val="00FA7482"/>
    <w:rsid w:val="00FA7AF2"/>
    <w:rsid w:val="00FB17B9"/>
    <w:rsid w:val="00FB1FCE"/>
    <w:rsid w:val="00FB2455"/>
    <w:rsid w:val="00FB3F52"/>
    <w:rsid w:val="00FB42F3"/>
    <w:rsid w:val="00FB4451"/>
    <w:rsid w:val="00FB4D18"/>
    <w:rsid w:val="00FB652A"/>
    <w:rsid w:val="00FB66A7"/>
    <w:rsid w:val="00FB7748"/>
    <w:rsid w:val="00FB7B64"/>
    <w:rsid w:val="00FC15C5"/>
    <w:rsid w:val="00FC1E8D"/>
    <w:rsid w:val="00FC1EF8"/>
    <w:rsid w:val="00FC4676"/>
    <w:rsid w:val="00FC5675"/>
    <w:rsid w:val="00FC6170"/>
    <w:rsid w:val="00FC6598"/>
    <w:rsid w:val="00FC6901"/>
    <w:rsid w:val="00FC6D63"/>
    <w:rsid w:val="00FC73EF"/>
    <w:rsid w:val="00FD202F"/>
    <w:rsid w:val="00FD22D2"/>
    <w:rsid w:val="00FD4060"/>
    <w:rsid w:val="00FD4E4D"/>
    <w:rsid w:val="00FD6189"/>
    <w:rsid w:val="00FD634D"/>
    <w:rsid w:val="00FD7021"/>
    <w:rsid w:val="00FE04A8"/>
    <w:rsid w:val="00FE1AAE"/>
    <w:rsid w:val="00FE3607"/>
    <w:rsid w:val="00FE3EBF"/>
    <w:rsid w:val="00FE4EFD"/>
    <w:rsid w:val="00FE5A8D"/>
    <w:rsid w:val="00FE6786"/>
    <w:rsid w:val="00FE6A9E"/>
    <w:rsid w:val="00FE7501"/>
    <w:rsid w:val="00FF05AD"/>
    <w:rsid w:val="00FF136E"/>
    <w:rsid w:val="00FF1CA1"/>
    <w:rsid w:val="00FF25E0"/>
    <w:rsid w:val="00FF3B43"/>
    <w:rsid w:val="00FF3D22"/>
    <w:rsid w:val="00FF3D31"/>
    <w:rsid w:val="00FF42C8"/>
    <w:rsid w:val="00FF42CD"/>
    <w:rsid w:val="00FF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08F"/>
    <w:pPr>
      <w:widowControl w:val="0"/>
      <w:suppressAutoHyphens/>
    </w:pPr>
    <w:rPr>
      <w:rFonts w:ascii="Arial" w:eastAsia="Lucida Sans Unicode" w:hAnsi="Arial"/>
      <w:kern w:val="1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2C608F"/>
    <w:pPr>
      <w:numPr>
        <w:numId w:val="1"/>
      </w:numPr>
      <w:autoSpaceDE w:val="0"/>
      <w:spacing w:before="108" w:after="108"/>
      <w:jc w:val="center"/>
      <w:outlineLvl w:val="0"/>
    </w:pPr>
    <w:rPr>
      <w:rFonts w:eastAsia="Times New Roman" w:cs="Arial"/>
      <w:b/>
      <w:bCs/>
      <w:color w:val="000080"/>
      <w:kern w:val="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702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608F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paragraph" w:customStyle="1" w:styleId="Aaf0oieeeieiioeooe">
    <w:name w:val="Aa±f0oiee eieiioeooe"/>
    <w:basedOn w:val="a"/>
    <w:rsid w:val="002C608F"/>
    <w:pPr>
      <w:tabs>
        <w:tab w:val="center" w:pos="4153"/>
        <w:tab w:val="right" w:pos="8306"/>
      </w:tabs>
      <w:overflowPunct w:val="0"/>
      <w:autoSpaceDE w:val="0"/>
      <w:spacing w:line="348" w:lineRule="auto"/>
      <w:ind w:firstLine="709"/>
      <w:jc w:val="both"/>
      <w:textAlignment w:val="baseline"/>
    </w:pPr>
    <w:rPr>
      <w:rFonts w:ascii="Times New Roman" w:eastAsia="Times New Roman" w:hAnsi="Times New Roman"/>
      <w:kern w:val="0"/>
      <w:sz w:val="28"/>
      <w:szCs w:val="20"/>
      <w:lang w:eastAsia="ar-SA"/>
    </w:rPr>
  </w:style>
  <w:style w:type="character" w:styleId="a3">
    <w:name w:val="Strong"/>
    <w:uiPriority w:val="22"/>
    <w:qFormat/>
    <w:rsid w:val="002C608F"/>
    <w:rPr>
      <w:b/>
      <w:bCs/>
    </w:rPr>
  </w:style>
  <w:style w:type="character" w:customStyle="1" w:styleId="a4">
    <w:name w:val="Цветовое выделение"/>
    <w:uiPriority w:val="99"/>
    <w:rsid w:val="002C608F"/>
    <w:rPr>
      <w:b/>
      <w:bCs/>
      <w:color w:val="26282F"/>
    </w:rPr>
  </w:style>
  <w:style w:type="paragraph" w:customStyle="1" w:styleId="a5">
    <w:name w:val="Информация об изменениях документа"/>
    <w:basedOn w:val="a"/>
    <w:next w:val="a"/>
    <w:uiPriority w:val="99"/>
    <w:rsid w:val="00F3440B"/>
    <w:pPr>
      <w:widowControl/>
      <w:suppressAutoHyphens w:val="0"/>
      <w:autoSpaceDE w:val="0"/>
      <w:autoSpaceDN w:val="0"/>
      <w:adjustRightInd w:val="0"/>
      <w:spacing w:before="75"/>
      <w:ind w:left="170"/>
      <w:jc w:val="both"/>
    </w:pPr>
    <w:rPr>
      <w:rFonts w:eastAsia="Times New Roman" w:cs="Arial"/>
      <w:i/>
      <w:iCs/>
      <w:color w:val="353842"/>
      <w:kern w:val="0"/>
      <w:sz w:val="24"/>
      <w:shd w:val="clear" w:color="auto" w:fill="F0F0F0"/>
      <w:lang w:eastAsia="ru-RU"/>
    </w:rPr>
  </w:style>
  <w:style w:type="character" w:styleId="a6">
    <w:name w:val="Hyperlink"/>
    <w:semiHidden/>
    <w:unhideWhenUsed/>
    <w:rsid w:val="00342646"/>
    <w:rPr>
      <w:color w:val="000080"/>
      <w:u w:val="single"/>
    </w:rPr>
  </w:style>
  <w:style w:type="paragraph" w:styleId="a7">
    <w:name w:val="Normal (Web)"/>
    <w:basedOn w:val="a"/>
    <w:uiPriority w:val="99"/>
    <w:unhideWhenUsed/>
    <w:rsid w:val="00342646"/>
    <w:pPr>
      <w:widowControl/>
      <w:suppressAutoHyphens w:val="0"/>
      <w:spacing w:before="30" w:after="30"/>
    </w:pPr>
    <w:rPr>
      <w:rFonts w:eastAsia="Times New Roman" w:cs="Arial"/>
      <w:color w:val="332E2D"/>
      <w:spacing w:val="2"/>
      <w:kern w:val="0"/>
      <w:sz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342646"/>
    <w:pPr>
      <w:spacing w:after="120"/>
    </w:pPr>
    <w:rPr>
      <w:rFonts w:eastAsia="Arial Unicode MS"/>
      <w:kern w:val="2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342646"/>
    <w:rPr>
      <w:rFonts w:ascii="Arial" w:eastAsia="Arial Unicode MS" w:hAnsi="Arial"/>
      <w:kern w:val="2"/>
      <w:szCs w:val="24"/>
    </w:rPr>
  </w:style>
  <w:style w:type="paragraph" w:customStyle="1" w:styleId="aa">
    <w:name w:val="Заголовок"/>
    <w:basedOn w:val="a"/>
    <w:next w:val="a8"/>
    <w:uiPriority w:val="99"/>
    <w:rsid w:val="00342646"/>
    <w:pPr>
      <w:keepNext/>
      <w:spacing w:before="240" w:after="120"/>
    </w:pPr>
    <w:rPr>
      <w:rFonts w:eastAsia="MS Mincho" w:cs="Tahoma"/>
      <w:kern w:val="2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342646"/>
    <w:pPr>
      <w:suppressAutoHyphens/>
      <w:autoSpaceDE w:val="0"/>
    </w:pPr>
    <w:rPr>
      <w:rFonts w:ascii="Courier New" w:eastAsia="Arial" w:hAnsi="Courier New" w:cs="Courier New"/>
      <w:kern w:val="2"/>
      <w:lang w:eastAsia="ar-SA"/>
    </w:rPr>
  </w:style>
  <w:style w:type="paragraph" w:customStyle="1" w:styleId="ab">
    <w:name w:val="Содержимое таблицы"/>
    <w:basedOn w:val="a"/>
    <w:uiPriority w:val="99"/>
    <w:rsid w:val="00342646"/>
    <w:pPr>
      <w:suppressLineNumbers/>
    </w:pPr>
    <w:rPr>
      <w:rFonts w:eastAsia="Arial Unicode MS"/>
      <w:kern w:val="2"/>
      <w:lang w:eastAsia="ru-RU"/>
    </w:rPr>
  </w:style>
  <w:style w:type="character" w:customStyle="1" w:styleId="ac">
    <w:name w:val="Гипертекстовая ссылка"/>
    <w:basedOn w:val="a4"/>
    <w:uiPriority w:val="99"/>
    <w:rsid w:val="002A2E43"/>
    <w:rPr>
      <w:b/>
      <w:bCs/>
      <w:color w:val="106BBE"/>
    </w:rPr>
  </w:style>
  <w:style w:type="paragraph" w:styleId="ad">
    <w:name w:val="Title"/>
    <w:basedOn w:val="a"/>
    <w:next w:val="ae"/>
    <w:link w:val="af"/>
    <w:qFormat/>
    <w:rsid w:val="001559CA"/>
    <w:pPr>
      <w:widowControl/>
      <w:overflowPunct w:val="0"/>
      <w:autoSpaceDE w:val="0"/>
      <w:ind w:firstLine="567"/>
      <w:jc w:val="center"/>
      <w:textAlignment w:val="baseline"/>
    </w:pPr>
    <w:rPr>
      <w:rFonts w:ascii="Times New Roman" w:eastAsia="Times New Roman" w:hAnsi="Times New Roman"/>
      <w:kern w:val="0"/>
      <w:sz w:val="28"/>
      <w:szCs w:val="26"/>
      <w:lang w:eastAsia="ar-SA"/>
    </w:rPr>
  </w:style>
  <w:style w:type="character" w:customStyle="1" w:styleId="af">
    <w:name w:val="Название Знак"/>
    <w:basedOn w:val="a0"/>
    <w:link w:val="ad"/>
    <w:rsid w:val="001559CA"/>
    <w:rPr>
      <w:rFonts w:ascii="Times New Roman" w:eastAsia="Times New Roman" w:hAnsi="Times New Roman"/>
      <w:sz w:val="28"/>
      <w:szCs w:val="26"/>
      <w:lang w:eastAsia="ar-SA"/>
    </w:rPr>
  </w:style>
  <w:style w:type="paragraph" w:styleId="ae">
    <w:name w:val="Subtitle"/>
    <w:basedOn w:val="a"/>
    <w:next w:val="a"/>
    <w:link w:val="af0"/>
    <w:uiPriority w:val="11"/>
    <w:qFormat/>
    <w:rsid w:val="001559CA"/>
    <w:pPr>
      <w:widowControl/>
      <w:suppressAutoHyphens w:val="0"/>
      <w:spacing w:after="60" w:line="276" w:lineRule="auto"/>
      <w:jc w:val="center"/>
      <w:outlineLvl w:val="1"/>
    </w:pPr>
    <w:rPr>
      <w:rFonts w:ascii="Cambria" w:eastAsia="Times New Roman" w:hAnsi="Cambria"/>
      <w:kern w:val="0"/>
      <w:sz w:val="24"/>
    </w:rPr>
  </w:style>
  <w:style w:type="character" w:customStyle="1" w:styleId="af0">
    <w:name w:val="Подзаголовок Знак"/>
    <w:basedOn w:val="a0"/>
    <w:link w:val="ae"/>
    <w:uiPriority w:val="11"/>
    <w:rsid w:val="001559CA"/>
    <w:rPr>
      <w:rFonts w:ascii="Cambria" w:eastAsia="Times New Roman" w:hAnsi="Cambria"/>
      <w:sz w:val="24"/>
      <w:szCs w:val="24"/>
      <w:lang w:eastAsia="en-US"/>
    </w:rPr>
  </w:style>
  <w:style w:type="paragraph" w:styleId="af1">
    <w:name w:val="header"/>
    <w:basedOn w:val="a"/>
    <w:link w:val="af2"/>
    <w:rsid w:val="003A2C18"/>
    <w:pPr>
      <w:widowControl/>
      <w:overflowPunct w:val="0"/>
      <w:autoSpaceDE w:val="0"/>
      <w:textAlignment w:val="baseline"/>
    </w:pPr>
    <w:rPr>
      <w:rFonts w:ascii="Times New Roman" w:eastAsia="Times New Roman" w:hAnsi="Times New Roman"/>
      <w:kern w:val="0"/>
      <w:sz w:val="26"/>
      <w:szCs w:val="26"/>
      <w:lang w:eastAsia="ar-SA"/>
    </w:rPr>
  </w:style>
  <w:style w:type="character" w:customStyle="1" w:styleId="af2">
    <w:name w:val="Верхний колонтитул Знак"/>
    <w:basedOn w:val="a0"/>
    <w:link w:val="af1"/>
    <w:rsid w:val="003A2C18"/>
    <w:rPr>
      <w:rFonts w:ascii="Times New Roman" w:eastAsia="Times New Roman" w:hAnsi="Times New Roman"/>
      <w:sz w:val="26"/>
      <w:szCs w:val="26"/>
      <w:lang w:eastAsia="ar-SA"/>
    </w:rPr>
  </w:style>
  <w:style w:type="paragraph" w:customStyle="1" w:styleId="af3">
    <w:name w:val="Комментарий"/>
    <w:basedOn w:val="a"/>
    <w:next w:val="a"/>
    <w:uiPriority w:val="99"/>
    <w:rsid w:val="00097477"/>
    <w:pPr>
      <w:widowControl/>
      <w:suppressAutoHyphens w:val="0"/>
      <w:autoSpaceDE w:val="0"/>
      <w:autoSpaceDN w:val="0"/>
      <w:adjustRightInd w:val="0"/>
      <w:spacing w:before="75"/>
      <w:ind w:left="170"/>
      <w:jc w:val="both"/>
    </w:pPr>
    <w:rPr>
      <w:rFonts w:eastAsia="Calibri" w:cs="Arial"/>
      <w:color w:val="353842"/>
      <w:kern w:val="0"/>
      <w:sz w:val="24"/>
      <w:shd w:val="clear" w:color="auto" w:fill="F0F0F0"/>
      <w:lang w:eastAsia="ru-RU"/>
    </w:rPr>
  </w:style>
  <w:style w:type="character" w:styleId="af4">
    <w:name w:val="Emphasis"/>
    <w:basedOn w:val="a0"/>
    <w:uiPriority w:val="20"/>
    <w:qFormat/>
    <w:rsid w:val="007F2F8B"/>
    <w:rPr>
      <w:i/>
      <w:iCs/>
    </w:rPr>
  </w:style>
  <w:style w:type="character" w:customStyle="1" w:styleId="ng-binding">
    <w:name w:val="ng-binding"/>
    <w:basedOn w:val="a0"/>
    <w:rsid w:val="00D21836"/>
  </w:style>
  <w:style w:type="paragraph" w:customStyle="1" w:styleId="af5">
    <w:name w:val="Информация об изменениях"/>
    <w:basedOn w:val="a"/>
    <w:next w:val="a"/>
    <w:uiPriority w:val="99"/>
    <w:rsid w:val="008C48A9"/>
    <w:pPr>
      <w:suppressAutoHyphens w:val="0"/>
      <w:autoSpaceDE w:val="0"/>
      <w:autoSpaceDN w:val="0"/>
      <w:adjustRightInd w:val="0"/>
      <w:spacing w:before="180"/>
      <w:ind w:left="360" w:right="360"/>
      <w:jc w:val="both"/>
    </w:pPr>
    <w:rPr>
      <w:rFonts w:eastAsia="Times New Roman" w:cs="Arial"/>
      <w:color w:val="353842"/>
      <w:kern w:val="0"/>
      <w:sz w:val="18"/>
      <w:szCs w:val="18"/>
      <w:shd w:val="clear" w:color="auto" w:fill="EAEFED"/>
      <w:lang w:eastAsia="ru-RU"/>
    </w:rPr>
  </w:style>
  <w:style w:type="paragraph" w:customStyle="1" w:styleId="af6">
    <w:name w:val="Подзаголовок для информации об изменениях"/>
    <w:basedOn w:val="a"/>
    <w:next w:val="a"/>
    <w:uiPriority w:val="99"/>
    <w:rsid w:val="008C48A9"/>
    <w:pPr>
      <w:suppressAutoHyphens w:val="0"/>
      <w:autoSpaceDE w:val="0"/>
      <w:autoSpaceDN w:val="0"/>
      <w:adjustRightInd w:val="0"/>
      <w:ind w:firstLine="720"/>
      <w:jc w:val="both"/>
    </w:pPr>
    <w:rPr>
      <w:rFonts w:eastAsia="Times New Roman" w:cs="Arial"/>
      <w:b/>
      <w:bCs/>
      <w:color w:val="353842"/>
      <w:kern w:val="0"/>
      <w:sz w:val="18"/>
      <w:szCs w:val="18"/>
      <w:lang w:eastAsia="ru-RU"/>
    </w:rPr>
  </w:style>
  <w:style w:type="paragraph" w:styleId="af7">
    <w:name w:val="No Spacing"/>
    <w:link w:val="af8"/>
    <w:uiPriority w:val="1"/>
    <w:qFormat/>
    <w:rsid w:val="008C78D0"/>
    <w:rPr>
      <w:rFonts w:eastAsia="Times New Roman"/>
      <w:sz w:val="22"/>
      <w:szCs w:val="22"/>
    </w:rPr>
  </w:style>
  <w:style w:type="paragraph" w:customStyle="1" w:styleId="af9">
    <w:name w:val="Заголовок статьи"/>
    <w:basedOn w:val="a"/>
    <w:next w:val="a"/>
    <w:uiPriority w:val="99"/>
    <w:rsid w:val="008F1D6D"/>
    <w:pPr>
      <w:widowControl/>
      <w:suppressAutoHyphens w:val="0"/>
      <w:autoSpaceDE w:val="0"/>
      <w:autoSpaceDN w:val="0"/>
      <w:adjustRightInd w:val="0"/>
      <w:ind w:left="1612" w:hanging="892"/>
      <w:jc w:val="both"/>
    </w:pPr>
    <w:rPr>
      <w:rFonts w:eastAsia="Calibri" w:cs="Arial"/>
      <w:kern w:val="0"/>
      <w:sz w:val="24"/>
      <w:lang w:eastAsia="ru-RU"/>
    </w:rPr>
  </w:style>
  <w:style w:type="paragraph" w:customStyle="1" w:styleId="afa">
    <w:name w:val="Внимание"/>
    <w:basedOn w:val="a"/>
    <w:next w:val="a"/>
    <w:uiPriority w:val="99"/>
    <w:rsid w:val="00E21BF0"/>
    <w:pPr>
      <w:widowControl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eastAsia="Calibri" w:cs="Arial"/>
      <w:kern w:val="0"/>
      <w:sz w:val="24"/>
      <w:shd w:val="clear" w:color="auto" w:fill="F5F3DA"/>
      <w:lang w:eastAsia="ru-RU"/>
    </w:rPr>
  </w:style>
  <w:style w:type="paragraph" w:customStyle="1" w:styleId="afb">
    <w:name w:val="Таблицы (моноширинный)"/>
    <w:basedOn w:val="a"/>
    <w:next w:val="a"/>
    <w:uiPriority w:val="99"/>
    <w:rsid w:val="000671A0"/>
    <w:pPr>
      <w:widowControl/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kern w:val="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F702D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en-US"/>
    </w:rPr>
  </w:style>
  <w:style w:type="character" w:customStyle="1" w:styleId="af8">
    <w:name w:val="Без интервала Знак"/>
    <w:link w:val="af7"/>
    <w:uiPriority w:val="1"/>
    <w:rsid w:val="00125CA7"/>
    <w:rPr>
      <w:rFonts w:eastAsia="Times New Roman"/>
      <w:sz w:val="22"/>
      <w:szCs w:val="22"/>
      <w:lang w:bidi="ar-SA"/>
    </w:rPr>
  </w:style>
  <w:style w:type="character" w:customStyle="1" w:styleId="blk">
    <w:name w:val="blk"/>
    <w:uiPriority w:val="99"/>
    <w:rsid w:val="00125CA7"/>
    <w:rPr>
      <w:rFonts w:cs="Times New Roman"/>
    </w:rPr>
  </w:style>
  <w:style w:type="paragraph" w:customStyle="1" w:styleId="afc">
    <w:name w:val="Прижатый влево"/>
    <w:basedOn w:val="a"/>
    <w:next w:val="a"/>
    <w:uiPriority w:val="99"/>
    <w:rsid w:val="00FC6D63"/>
    <w:pPr>
      <w:widowControl/>
      <w:suppressAutoHyphens w:val="0"/>
      <w:autoSpaceDE w:val="0"/>
      <w:autoSpaceDN w:val="0"/>
      <w:adjustRightInd w:val="0"/>
    </w:pPr>
    <w:rPr>
      <w:rFonts w:eastAsia="Calibri" w:cs="Arial"/>
      <w:kern w:val="0"/>
      <w:sz w:val="24"/>
      <w:lang w:eastAsia="ru-RU"/>
    </w:rPr>
  </w:style>
  <w:style w:type="paragraph" w:customStyle="1" w:styleId="ConsPlusNormal">
    <w:name w:val="ConsPlusNormal"/>
    <w:link w:val="ConsPlusNormal0"/>
    <w:rsid w:val="00DA6450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DA6450"/>
    <w:rPr>
      <w:rFonts w:ascii="Arial" w:eastAsia="Times New Roman" w:hAnsi="Arial" w:cs="Arial"/>
      <w:lang w:val="ru-RU" w:eastAsia="ru-RU" w:bidi="ar-SA"/>
    </w:rPr>
  </w:style>
  <w:style w:type="paragraph" w:customStyle="1" w:styleId="afd">
    <w:name w:val="Нормальный (таблица)"/>
    <w:basedOn w:val="a"/>
    <w:next w:val="a"/>
    <w:uiPriority w:val="99"/>
    <w:rsid w:val="00E86124"/>
    <w:pPr>
      <w:widowControl/>
      <w:suppressAutoHyphens w:val="0"/>
      <w:autoSpaceDE w:val="0"/>
      <w:autoSpaceDN w:val="0"/>
      <w:adjustRightInd w:val="0"/>
      <w:jc w:val="both"/>
    </w:pPr>
    <w:rPr>
      <w:rFonts w:eastAsia="Calibri" w:cs="Arial"/>
      <w:kern w:val="0"/>
      <w:sz w:val="24"/>
      <w:lang w:eastAsia="ru-RU"/>
    </w:rPr>
  </w:style>
  <w:style w:type="table" w:styleId="afe">
    <w:name w:val="Table Grid"/>
    <w:basedOn w:val="a1"/>
    <w:uiPriority w:val="59"/>
    <w:rsid w:val="0027548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9671A"/>
  </w:style>
  <w:style w:type="paragraph" w:customStyle="1" w:styleId="formattext">
    <w:name w:val="formattext"/>
    <w:basedOn w:val="a"/>
    <w:rsid w:val="0064065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character" w:styleId="aff">
    <w:name w:val="FollowedHyperlink"/>
    <w:basedOn w:val="a0"/>
    <w:uiPriority w:val="99"/>
    <w:semiHidden/>
    <w:unhideWhenUsed/>
    <w:rsid w:val="00030061"/>
    <w:rPr>
      <w:color w:val="800080" w:themeColor="followedHyperlink"/>
      <w:u w:val="single"/>
    </w:rPr>
  </w:style>
  <w:style w:type="character" w:customStyle="1" w:styleId="pinkbg">
    <w:name w:val="pinkbg"/>
    <w:basedOn w:val="a0"/>
    <w:rsid w:val="00313DB7"/>
  </w:style>
  <w:style w:type="paragraph" w:customStyle="1" w:styleId="s1">
    <w:name w:val="s_1"/>
    <w:basedOn w:val="a"/>
    <w:rsid w:val="0011101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paragraph" w:customStyle="1" w:styleId="hp">
    <w:name w:val="hp"/>
    <w:basedOn w:val="a"/>
    <w:rsid w:val="00552145"/>
    <w:pPr>
      <w:widowControl/>
      <w:suppressAutoHyphens w:val="0"/>
      <w:spacing w:after="257"/>
    </w:pPr>
    <w:rPr>
      <w:rFonts w:ascii="Times New Roman" w:eastAsia="Times New Roman" w:hAnsi="Times New Roman"/>
      <w:kern w:val="0"/>
      <w:sz w:val="24"/>
      <w:lang w:eastAsia="ru-RU"/>
    </w:rPr>
  </w:style>
  <w:style w:type="paragraph" w:styleId="aff0">
    <w:name w:val="List Paragraph"/>
    <w:basedOn w:val="a"/>
    <w:uiPriority w:val="34"/>
    <w:qFormat/>
    <w:rsid w:val="006D42B5"/>
    <w:pPr>
      <w:ind w:left="720"/>
      <w:contextualSpacing/>
    </w:pPr>
  </w:style>
  <w:style w:type="paragraph" w:styleId="aff1">
    <w:name w:val="Balloon Text"/>
    <w:basedOn w:val="a"/>
    <w:link w:val="aff2"/>
    <w:uiPriority w:val="99"/>
    <w:semiHidden/>
    <w:unhideWhenUsed/>
    <w:rsid w:val="003E7E95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3E7E95"/>
    <w:rPr>
      <w:rFonts w:ascii="Tahoma" w:eastAsia="Lucida Sans Unicode" w:hAnsi="Tahoma" w:cs="Tahoma"/>
      <w:kern w:val="1"/>
      <w:sz w:val="16"/>
      <w:szCs w:val="16"/>
      <w:lang w:eastAsia="en-US"/>
    </w:rPr>
  </w:style>
  <w:style w:type="character" w:customStyle="1" w:styleId="Absatz-Standardschriftart">
    <w:name w:val="Absatz-Standardschriftart"/>
    <w:rsid w:val="00B4524D"/>
  </w:style>
  <w:style w:type="paragraph" w:customStyle="1" w:styleId="6">
    <w:name w:val="Знак Знак6"/>
    <w:basedOn w:val="a"/>
    <w:rsid w:val="001F2F00"/>
    <w:pPr>
      <w:widowControl/>
      <w:suppressAutoHyphens w:val="0"/>
      <w:spacing w:after="160" w:line="240" w:lineRule="exact"/>
    </w:pPr>
    <w:rPr>
      <w:rFonts w:ascii="Verdana" w:eastAsia="Times New Roman" w:hAnsi="Verdana"/>
      <w:kern w:val="0"/>
      <w:sz w:val="24"/>
      <w:lang w:val="en-US"/>
    </w:rPr>
  </w:style>
  <w:style w:type="character" w:customStyle="1" w:styleId="21">
    <w:name w:val="Основной текст 2 Знак"/>
    <w:link w:val="22"/>
    <w:locked/>
    <w:rsid w:val="001F2F00"/>
    <w:rPr>
      <w:sz w:val="24"/>
      <w:szCs w:val="24"/>
    </w:rPr>
  </w:style>
  <w:style w:type="paragraph" w:styleId="22">
    <w:name w:val="Body Text 2"/>
    <w:basedOn w:val="a"/>
    <w:link w:val="21"/>
    <w:rsid w:val="001F2F00"/>
    <w:pPr>
      <w:widowControl/>
      <w:suppressAutoHyphens w:val="0"/>
      <w:spacing w:after="120" w:line="480" w:lineRule="auto"/>
    </w:pPr>
    <w:rPr>
      <w:rFonts w:ascii="Calibri" w:eastAsia="Calibri" w:hAnsi="Calibri"/>
      <w:kern w:val="0"/>
      <w:sz w:val="24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1F2F00"/>
    <w:rPr>
      <w:rFonts w:ascii="Arial" w:eastAsia="Lucida Sans Unicode" w:hAnsi="Arial"/>
      <w:kern w:val="1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08F"/>
    <w:pPr>
      <w:widowControl w:val="0"/>
      <w:suppressAutoHyphens/>
    </w:pPr>
    <w:rPr>
      <w:rFonts w:ascii="Arial" w:eastAsia="Lucida Sans Unicode" w:hAnsi="Arial"/>
      <w:kern w:val="1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2C608F"/>
    <w:pPr>
      <w:numPr>
        <w:numId w:val="1"/>
      </w:numPr>
      <w:autoSpaceDE w:val="0"/>
      <w:spacing w:before="108" w:after="108"/>
      <w:jc w:val="center"/>
      <w:outlineLvl w:val="0"/>
    </w:pPr>
    <w:rPr>
      <w:rFonts w:eastAsia="Times New Roman" w:cs="Arial"/>
      <w:b/>
      <w:bCs/>
      <w:color w:val="000080"/>
      <w:kern w:val="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702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608F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paragraph" w:customStyle="1" w:styleId="Aaf0oieeeieiioeooe">
    <w:name w:val="Aa±f0oiee eieiioeooe"/>
    <w:basedOn w:val="a"/>
    <w:rsid w:val="002C608F"/>
    <w:pPr>
      <w:tabs>
        <w:tab w:val="center" w:pos="4153"/>
        <w:tab w:val="right" w:pos="8306"/>
      </w:tabs>
      <w:overflowPunct w:val="0"/>
      <w:autoSpaceDE w:val="0"/>
      <w:spacing w:line="348" w:lineRule="auto"/>
      <w:ind w:firstLine="709"/>
      <w:jc w:val="both"/>
      <w:textAlignment w:val="baseline"/>
    </w:pPr>
    <w:rPr>
      <w:rFonts w:ascii="Times New Roman" w:eastAsia="Times New Roman" w:hAnsi="Times New Roman"/>
      <w:kern w:val="0"/>
      <w:sz w:val="28"/>
      <w:szCs w:val="20"/>
      <w:lang w:eastAsia="ar-SA"/>
    </w:rPr>
  </w:style>
  <w:style w:type="character" w:styleId="a3">
    <w:name w:val="Strong"/>
    <w:uiPriority w:val="22"/>
    <w:qFormat/>
    <w:rsid w:val="002C608F"/>
    <w:rPr>
      <w:b/>
      <w:bCs/>
    </w:rPr>
  </w:style>
  <w:style w:type="character" w:customStyle="1" w:styleId="a4">
    <w:name w:val="Цветовое выделение"/>
    <w:uiPriority w:val="99"/>
    <w:rsid w:val="002C608F"/>
    <w:rPr>
      <w:b/>
      <w:bCs/>
      <w:color w:val="26282F"/>
    </w:rPr>
  </w:style>
  <w:style w:type="paragraph" w:customStyle="1" w:styleId="a5">
    <w:name w:val="Информация об изменениях документа"/>
    <w:basedOn w:val="a"/>
    <w:next w:val="a"/>
    <w:uiPriority w:val="99"/>
    <w:rsid w:val="00F3440B"/>
    <w:pPr>
      <w:widowControl/>
      <w:suppressAutoHyphens w:val="0"/>
      <w:autoSpaceDE w:val="0"/>
      <w:autoSpaceDN w:val="0"/>
      <w:adjustRightInd w:val="0"/>
      <w:spacing w:before="75"/>
      <w:ind w:left="170"/>
      <w:jc w:val="both"/>
    </w:pPr>
    <w:rPr>
      <w:rFonts w:eastAsia="Times New Roman" w:cs="Arial"/>
      <w:i/>
      <w:iCs/>
      <w:color w:val="353842"/>
      <w:kern w:val="0"/>
      <w:sz w:val="24"/>
      <w:shd w:val="clear" w:color="auto" w:fill="F0F0F0"/>
      <w:lang w:eastAsia="ru-RU"/>
    </w:rPr>
  </w:style>
  <w:style w:type="character" w:styleId="a6">
    <w:name w:val="Hyperlink"/>
    <w:semiHidden/>
    <w:unhideWhenUsed/>
    <w:rsid w:val="00342646"/>
    <w:rPr>
      <w:color w:val="000080"/>
      <w:u w:val="single"/>
    </w:rPr>
  </w:style>
  <w:style w:type="paragraph" w:styleId="a7">
    <w:name w:val="Normal (Web)"/>
    <w:basedOn w:val="a"/>
    <w:uiPriority w:val="99"/>
    <w:unhideWhenUsed/>
    <w:rsid w:val="00342646"/>
    <w:pPr>
      <w:widowControl/>
      <w:suppressAutoHyphens w:val="0"/>
      <w:spacing w:before="30" w:after="30"/>
    </w:pPr>
    <w:rPr>
      <w:rFonts w:eastAsia="Times New Roman" w:cs="Arial"/>
      <w:color w:val="332E2D"/>
      <w:spacing w:val="2"/>
      <w:kern w:val="0"/>
      <w:sz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342646"/>
    <w:pPr>
      <w:spacing w:after="120"/>
    </w:pPr>
    <w:rPr>
      <w:rFonts w:eastAsia="Arial Unicode MS"/>
      <w:kern w:val="2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342646"/>
    <w:rPr>
      <w:rFonts w:ascii="Arial" w:eastAsia="Arial Unicode MS" w:hAnsi="Arial"/>
      <w:kern w:val="2"/>
      <w:szCs w:val="24"/>
    </w:rPr>
  </w:style>
  <w:style w:type="paragraph" w:customStyle="1" w:styleId="aa">
    <w:name w:val="Заголовок"/>
    <w:basedOn w:val="a"/>
    <w:next w:val="a8"/>
    <w:uiPriority w:val="99"/>
    <w:rsid w:val="00342646"/>
    <w:pPr>
      <w:keepNext/>
      <w:spacing w:before="240" w:after="120"/>
    </w:pPr>
    <w:rPr>
      <w:rFonts w:eastAsia="MS Mincho" w:cs="Tahoma"/>
      <w:kern w:val="2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342646"/>
    <w:pPr>
      <w:suppressAutoHyphens/>
      <w:autoSpaceDE w:val="0"/>
    </w:pPr>
    <w:rPr>
      <w:rFonts w:ascii="Courier New" w:eastAsia="Arial" w:hAnsi="Courier New" w:cs="Courier New"/>
      <w:kern w:val="2"/>
      <w:lang w:eastAsia="ar-SA"/>
    </w:rPr>
  </w:style>
  <w:style w:type="paragraph" w:customStyle="1" w:styleId="ab">
    <w:name w:val="Содержимое таблицы"/>
    <w:basedOn w:val="a"/>
    <w:uiPriority w:val="99"/>
    <w:rsid w:val="00342646"/>
    <w:pPr>
      <w:suppressLineNumbers/>
    </w:pPr>
    <w:rPr>
      <w:rFonts w:eastAsia="Arial Unicode MS"/>
      <w:kern w:val="2"/>
      <w:lang w:eastAsia="ru-RU"/>
    </w:rPr>
  </w:style>
  <w:style w:type="character" w:customStyle="1" w:styleId="ac">
    <w:name w:val="Гипертекстовая ссылка"/>
    <w:basedOn w:val="a4"/>
    <w:uiPriority w:val="99"/>
    <w:rsid w:val="002A2E43"/>
    <w:rPr>
      <w:b/>
      <w:bCs/>
      <w:color w:val="106BBE"/>
    </w:rPr>
  </w:style>
  <w:style w:type="paragraph" w:styleId="ad">
    <w:name w:val="Title"/>
    <w:basedOn w:val="a"/>
    <w:next w:val="ae"/>
    <w:link w:val="af"/>
    <w:qFormat/>
    <w:rsid w:val="001559CA"/>
    <w:pPr>
      <w:widowControl/>
      <w:overflowPunct w:val="0"/>
      <w:autoSpaceDE w:val="0"/>
      <w:ind w:firstLine="567"/>
      <w:jc w:val="center"/>
      <w:textAlignment w:val="baseline"/>
    </w:pPr>
    <w:rPr>
      <w:rFonts w:ascii="Times New Roman" w:eastAsia="Times New Roman" w:hAnsi="Times New Roman"/>
      <w:kern w:val="0"/>
      <w:sz w:val="28"/>
      <w:szCs w:val="26"/>
      <w:lang w:eastAsia="ar-SA"/>
    </w:rPr>
  </w:style>
  <w:style w:type="character" w:customStyle="1" w:styleId="af">
    <w:name w:val="Название Знак"/>
    <w:basedOn w:val="a0"/>
    <w:link w:val="ad"/>
    <w:rsid w:val="001559CA"/>
    <w:rPr>
      <w:rFonts w:ascii="Times New Roman" w:eastAsia="Times New Roman" w:hAnsi="Times New Roman"/>
      <w:sz w:val="28"/>
      <w:szCs w:val="26"/>
      <w:lang w:eastAsia="ar-SA"/>
    </w:rPr>
  </w:style>
  <w:style w:type="paragraph" w:styleId="ae">
    <w:name w:val="Subtitle"/>
    <w:basedOn w:val="a"/>
    <w:next w:val="a"/>
    <w:link w:val="af0"/>
    <w:uiPriority w:val="11"/>
    <w:qFormat/>
    <w:rsid w:val="001559CA"/>
    <w:pPr>
      <w:widowControl/>
      <w:suppressAutoHyphens w:val="0"/>
      <w:spacing w:after="60" w:line="276" w:lineRule="auto"/>
      <w:jc w:val="center"/>
      <w:outlineLvl w:val="1"/>
    </w:pPr>
    <w:rPr>
      <w:rFonts w:ascii="Cambria" w:eastAsia="Times New Roman" w:hAnsi="Cambria"/>
      <w:kern w:val="0"/>
      <w:sz w:val="24"/>
    </w:rPr>
  </w:style>
  <w:style w:type="character" w:customStyle="1" w:styleId="af0">
    <w:name w:val="Подзаголовок Знак"/>
    <w:basedOn w:val="a0"/>
    <w:link w:val="ae"/>
    <w:uiPriority w:val="11"/>
    <w:rsid w:val="001559CA"/>
    <w:rPr>
      <w:rFonts w:ascii="Cambria" w:eastAsia="Times New Roman" w:hAnsi="Cambria"/>
      <w:sz w:val="24"/>
      <w:szCs w:val="24"/>
      <w:lang w:eastAsia="en-US"/>
    </w:rPr>
  </w:style>
  <w:style w:type="paragraph" w:styleId="af1">
    <w:name w:val="header"/>
    <w:basedOn w:val="a"/>
    <w:link w:val="af2"/>
    <w:rsid w:val="003A2C18"/>
    <w:pPr>
      <w:widowControl/>
      <w:overflowPunct w:val="0"/>
      <w:autoSpaceDE w:val="0"/>
      <w:textAlignment w:val="baseline"/>
    </w:pPr>
    <w:rPr>
      <w:rFonts w:ascii="Times New Roman" w:eastAsia="Times New Roman" w:hAnsi="Times New Roman"/>
      <w:kern w:val="0"/>
      <w:sz w:val="26"/>
      <w:szCs w:val="26"/>
      <w:lang w:eastAsia="ar-SA"/>
    </w:rPr>
  </w:style>
  <w:style w:type="character" w:customStyle="1" w:styleId="af2">
    <w:name w:val="Верхний колонтитул Знак"/>
    <w:basedOn w:val="a0"/>
    <w:link w:val="af1"/>
    <w:rsid w:val="003A2C18"/>
    <w:rPr>
      <w:rFonts w:ascii="Times New Roman" w:eastAsia="Times New Roman" w:hAnsi="Times New Roman"/>
      <w:sz w:val="26"/>
      <w:szCs w:val="26"/>
      <w:lang w:eastAsia="ar-SA"/>
    </w:rPr>
  </w:style>
  <w:style w:type="paragraph" w:customStyle="1" w:styleId="af3">
    <w:name w:val="Комментарий"/>
    <w:basedOn w:val="a"/>
    <w:next w:val="a"/>
    <w:uiPriority w:val="99"/>
    <w:rsid w:val="00097477"/>
    <w:pPr>
      <w:widowControl/>
      <w:suppressAutoHyphens w:val="0"/>
      <w:autoSpaceDE w:val="0"/>
      <w:autoSpaceDN w:val="0"/>
      <w:adjustRightInd w:val="0"/>
      <w:spacing w:before="75"/>
      <w:ind w:left="170"/>
      <w:jc w:val="both"/>
    </w:pPr>
    <w:rPr>
      <w:rFonts w:eastAsia="Calibri" w:cs="Arial"/>
      <w:color w:val="353842"/>
      <w:kern w:val="0"/>
      <w:sz w:val="24"/>
      <w:shd w:val="clear" w:color="auto" w:fill="F0F0F0"/>
      <w:lang w:eastAsia="ru-RU"/>
    </w:rPr>
  </w:style>
  <w:style w:type="character" w:styleId="af4">
    <w:name w:val="Emphasis"/>
    <w:basedOn w:val="a0"/>
    <w:uiPriority w:val="20"/>
    <w:qFormat/>
    <w:rsid w:val="007F2F8B"/>
    <w:rPr>
      <w:i/>
      <w:iCs/>
    </w:rPr>
  </w:style>
  <w:style w:type="character" w:customStyle="1" w:styleId="ng-binding">
    <w:name w:val="ng-binding"/>
    <w:basedOn w:val="a0"/>
    <w:rsid w:val="00D21836"/>
  </w:style>
  <w:style w:type="paragraph" w:customStyle="1" w:styleId="af5">
    <w:name w:val="Информация об изменениях"/>
    <w:basedOn w:val="a"/>
    <w:next w:val="a"/>
    <w:uiPriority w:val="99"/>
    <w:rsid w:val="008C48A9"/>
    <w:pPr>
      <w:suppressAutoHyphens w:val="0"/>
      <w:autoSpaceDE w:val="0"/>
      <w:autoSpaceDN w:val="0"/>
      <w:adjustRightInd w:val="0"/>
      <w:spacing w:before="180"/>
      <w:ind w:left="360" w:right="360"/>
      <w:jc w:val="both"/>
    </w:pPr>
    <w:rPr>
      <w:rFonts w:eastAsia="Times New Roman" w:cs="Arial"/>
      <w:color w:val="353842"/>
      <w:kern w:val="0"/>
      <w:sz w:val="18"/>
      <w:szCs w:val="18"/>
      <w:shd w:val="clear" w:color="auto" w:fill="EAEFED"/>
      <w:lang w:eastAsia="ru-RU"/>
    </w:rPr>
  </w:style>
  <w:style w:type="paragraph" w:customStyle="1" w:styleId="af6">
    <w:name w:val="Подзаголовок для информации об изменениях"/>
    <w:basedOn w:val="a"/>
    <w:next w:val="a"/>
    <w:uiPriority w:val="99"/>
    <w:rsid w:val="008C48A9"/>
    <w:pPr>
      <w:suppressAutoHyphens w:val="0"/>
      <w:autoSpaceDE w:val="0"/>
      <w:autoSpaceDN w:val="0"/>
      <w:adjustRightInd w:val="0"/>
      <w:ind w:firstLine="720"/>
      <w:jc w:val="both"/>
    </w:pPr>
    <w:rPr>
      <w:rFonts w:eastAsia="Times New Roman" w:cs="Arial"/>
      <w:b/>
      <w:bCs/>
      <w:color w:val="353842"/>
      <w:kern w:val="0"/>
      <w:sz w:val="18"/>
      <w:szCs w:val="18"/>
      <w:lang w:eastAsia="ru-RU"/>
    </w:rPr>
  </w:style>
  <w:style w:type="paragraph" w:styleId="af7">
    <w:name w:val="No Spacing"/>
    <w:link w:val="af8"/>
    <w:uiPriority w:val="1"/>
    <w:qFormat/>
    <w:rsid w:val="008C78D0"/>
    <w:rPr>
      <w:rFonts w:eastAsia="Times New Roman"/>
      <w:sz w:val="22"/>
      <w:szCs w:val="22"/>
    </w:rPr>
  </w:style>
  <w:style w:type="paragraph" w:customStyle="1" w:styleId="af9">
    <w:name w:val="Заголовок статьи"/>
    <w:basedOn w:val="a"/>
    <w:next w:val="a"/>
    <w:uiPriority w:val="99"/>
    <w:rsid w:val="008F1D6D"/>
    <w:pPr>
      <w:widowControl/>
      <w:suppressAutoHyphens w:val="0"/>
      <w:autoSpaceDE w:val="0"/>
      <w:autoSpaceDN w:val="0"/>
      <w:adjustRightInd w:val="0"/>
      <w:ind w:left="1612" w:hanging="892"/>
      <w:jc w:val="both"/>
    </w:pPr>
    <w:rPr>
      <w:rFonts w:eastAsia="Calibri" w:cs="Arial"/>
      <w:kern w:val="0"/>
      <w:sz w:val="24"/>
      <w:lang w:eastAsia="ru-RU"/>
    </w:rPr>
  </w:style>
  <w:style w:type="paragraph" w:customStyle="1" w:styleId="afa">
    <w:name w:val="Внимание"/>
    <w:basedOn w:val="a"/>
    <w:next w:val="a"/>
    <w:uiPriority w:val="99"/>
    <w:rsid w:val="00E21BF0"/>
    <w:pPr>
      <w:widowControl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eastAsia="Calibri" w:cs="Arial"/>
      <w:kern w:val="0"/>
      <w:sz w:val="24"/>
      <w:shd w:val="clear" w:color="auto" w:fill="F5F3DA"/>
      <w:lang w:eastAsia="ru-RU"/>
    </w:rPr>
  </w:style>
  <w:style w:type="paragraph" w:customStyle="1" w:styleId="afb">
    <w:name w:val="Таблицы (моноширинный)"/>
    <w:basedOn w:val="a"/>
    <w:next w:val="a"/>
    <w:uiPriority w:val="99"/>
    <w:rsid w:val="000671A0"/>
    <w:pPr>
      <w:widowControl/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kern w:val="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F702D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en-US"/>
    </w:rPr>
  </w:style>
  <w:style w:type="character" w:customStyle="1" w:styleId="af8">
    <w:name w:val="Без интервала Знак"/>
    <w:link w:val="af7"/>
    <w:uiPriority w:val="1"/>
    <w:rsid w:val="00125CA7"/>
    <w:rPr>
      <w:rFonts w:eastAsia="Times New Roman"/>
      <w:sz w:val="22"/>
      <w:szCs w:val="22"/>
      <w:lang w:bidi="ar-SA"/>
    </w:rPr>
  </w:style>
  <w:style w:type="character" w:customStyle="1" w:styleId="blk">
    <w:name w:val="blk"/>
    <w:uiPriority w:val="99"/>
    <w:rsid w:val="00125CA7"/>
    <w:rPr>
      <w:rFonts w:cs="Times New Roman"/>
    </w:rPr>
  </w:style>
  <w:style w:type="paragraph" w:customStyle="1" w:styleId="afc">
    <w:name w:val="Прижатый влево"/>
    <w:basedOn w:val="a"/>
    <w:next w:val="a"/>
    <w:uiPriority w:val="99"/>
    <w:rsid w:val="00FC6D63"/>
    <w:pPr>
      <w:widowControl/>
      <w:suppressAutoHyphens w:val="0"/>
      <w:autoSpaceDE w:val="0"/>
      <w:autoSpaceDN w:val="0"/>
      <w:adjustRightInd w:val="0"/>
    </w:pPr>
    <w:rPr>
      <w:rFonts w:eastAsia="Calibri" w:cs="Arial"/>
      <w:kern w:val="0"/>
      <w:sz w:val="24"/>
      <w:lang w:eastAsia="ru-RU"/>
    </w:rPr>
  </w:style>
  <w:style w:type="paragraph" w:customStyle="1" w:styleId="ConsPlusNormal">
    <w:name w:val="ConsPlusNormal"/>
    <w:link w:val="ConsPlusNormal0"/>
    <w:rsid w:val="00DA6450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DA6450"/>
    <w:rPr>
      <w:rFonts w:ascii="Arial" w:eastAsia="Times New Roman" w:hAnsi="Arial" w:cs="Arial"/>
      <w:lang w:val="ru-RU" w:eastAsia="ru-RU" w:bidi="ar-SA"/>
    </w:rPr>
  </w:style>
  <w:style w:type="paragraph" w:customStyle="1" w:styleId="afd">
    <w:name w:val="Нормальный (таблица)"/>
    <w:basedOn w:val="a"/>
    <w:next w:val="a"/>
    <w:uiPriority w:val="99"/>
    <w:rsid w:val="00E86124"/>
    <w:pPr>
      <w:widowControl/>
      <w:suppressAutoHyphens w:val="0"/>
      <w:autoSpaceDE w:val="0"/>
      <w:autoSpaceDN w:val="0"/>
      <w:adjustRightInd w:val="0"/>
      <w:jc w:val="both"/>
    </w:pPr>
    <w:rPr>
      <w:rFonts w:eastAsia="Calibri" w:cs="Arial"/>
      <w:kern w:val="0"/>
      <w:sz w:val="24"/>
      <w:lang w:eastAsia="ru-RU"/>
    </w:rPr>
  </w:style>
  <w:style w:type="table" w:styleId="afe">
    <w:name w:val="Table Grid"/>
    <w:basedOn w:val="a1"/>
    <w:uiPriority w:val="59"/>
    <w:rsid w:val="0027548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9671A"/>
  </w:style>
  <w:style w:type="paragraph" w:customStyle="1" w:styleId="formattext">
    <w:name w:val="formattext"/>
    <w:basedOn w:val="a"/>
    <w:rsid w:val="0064065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character" w:styleId="aff">
    <w:name w:val="FollowedHyperlink"/>
    <w:basedOn w:val="a0"/>
    <w:uiPriority w:val="99"/>
    <w:semiHidden/>
    <w:unhideWhenUsed/>
    <w:rsid w:val="00030061"/>
    <w:rPr>
      <w:color w:val="800080" w:themeColor="followedHyperlink"/>
      <w:u w:val="single"/>
    </w:rPr>
  </w:style>
  <w:style w:type="character" w:customStyle="1" w:styleId="pinkbg">
    <w:name w:val="pinkbg"/>
    <w:basedOn w:val="a0"/>
    <w:rsid w:val="00313DB7"/>
  </w:style>
  <w:style w:type="paragraph" w:customStyle="1" w:styleId="s1">
    <w:name w:val="s_1"/>
    <w:basedOn w:val="a"/>
    <w:rsid w:val="0011101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paragraph" w:customStyle="1" w:styleId="hp">
    <w:name w:val="hp"/>
    <w:basedOn w:val="a"/>
    <w:rsid w:val="00552145"/>
    <w:pPr>
      <w:widowControl/>
      <w:suppressAutoHyphens w:val="0"/>
      <w:spacing w:after="257"/>
    </w:pPr>
    <w:rPr>
      <w:rFonts w:ascii="Times New Roman" w:eastAsia="Times New Roman" w:hAnsi="Times New Roman"/>
      <w:kern w:val="0"/>
      <w:sz w:val="24"/>
      <w:lang w:eastAsia="ru-RU"/>
    </w:rPr>
  </w:style>
  <w:style w:type="paragraph" w:styleId="aff0">
    <w:name w:val="List Paragraph"/>
    <w:basedOn w:val="a"/>
    <w:uiPriority w:val="34"/>
    <w:qFormat/>
    <w:rsid w:val="006D42B5"/>
    <w:pPr>
      <w:ind w:left="720"/>
      <w:contextualSpacing/>
    </w:pPr>
  </w:style>
  <w:style w:type="paragraph" w:styleId="aff1">
    <w:name w:val="Balloon Text"/>
    <w:basedOn w:val="a"/>
    <w:link w:val="aff2"/>
    <w:uiPriority w:val="99"/>
    <w:semiHidden/>
    <w:unhideWhenUsed/>
    <w:rsid w:val="003E7E95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3E7E95"/>
    <w:rPr>
      <w:rFonts w:ascii="Tahoma" w:eastAsia="Lucida Sans Unicode" w:hAnsi="Tahoma" w:cs="Tahoma"/>
      <w:kern w:val="1"/>
      <w:sz w:val="16"/>
      <w:szCs w:val="16"/>
      <w:lang w:eastAsia="en-US"/>
    </w:rPr>
  </w:style>
  <w:style w:type="character" w:customStyle="1" w:styleId="Absatz-Standardschriftart">
    <w:name w:val="Absatz-Standardschriftart"/>
    <w:rsid w:val="00B4524D"/>
  </w:style>
  <w:style w:type="paragraph" w:customStyle="1" w:styleId="6">
    <w:name w:val="Знак Знак6"/>
    <w:basedOn w:val="a"/>
    <w:rsid w:val="001F2F00"/>
    <w:pPr>
      <w:widowControl/>
      <w:suppressAutoHyphens w:val="0"/>
      <w:spacing w:after="160" w:line="240" w:lineRule="exact"/>
    </w:pPr>
    <w:rPr>
      <w:rFonts w:ascii="Verdana" w:eastAsia="Times New Roman" w:hAnsi="Verdana"/>
      <w:kern w:val="0"/>
      <w:sz w:val="24"/>
      <w:lang w:val="en-US"/>
    </w:rPr>
  </w:style>
  <w:style w:type="character" w:customStyle="1" w:styleId="21">
    <w:name w:val="Основной текст 2 Знак"/>
    <w:link w:val="22"/>
    <w:locked/>
    <w:rsid w:val="001F2F00"/>
    <w:rPr>
      <w:sz w:val="24"/>
      <w:szCs w:val="24"/>
    </w:rPr>
  </w:style>
  <w:style w:type="paragraph" w:styleId="22">
    <w:name w:val="Body Text 2"/>
    <w:basedOn w:val="a"/>
    <w:link w:val="21"/>
    <w:rsid w:val="001F2F00"/>
    <w:pPr>
      <w:widowControl/>
      <w:suppressAutoHyphens w:val="0"/>
      <w:spacing w:after="120" w:line="480" w:lineRule="auto"/>
    </w:pPr>
    <w:rPr>
      <w:rFonts w:ascii="Calibri" w:eastAsia="Calibri" w:hAnsi="Calibri"/>
      <w:kern w:val="0"/>
      <w:sz w:val="24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1F2F00"/>
    <w:rPr>
      <w:rFonts w:ascii="Arial" w:eastAsia="Lucida Sans Unicode" w:hAnsi="Arial"/>
      <w:kern w:val="1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9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8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71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1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4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95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1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950615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3748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30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7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46146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228494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94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8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268450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664323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03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6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82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07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44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2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916699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21936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92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73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68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7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7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50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21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17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57554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326402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97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46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21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10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79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42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06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6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5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855219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3799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44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86462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2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3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5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27342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283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3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65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7942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1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98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77996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9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681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246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87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74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4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23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54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8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0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0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8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3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1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2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9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34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6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10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2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1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74996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963657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1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50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82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80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4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0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7671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111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4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0746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12227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68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8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11533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77338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3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584293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962481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2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1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18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82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8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7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8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2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8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0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263730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21977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62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0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401012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76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7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66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2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27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800264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938215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88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5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92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7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72;&#1096;&#1072;\&#1056;&#1072;&#1073;&#1086;&#1095;&#1080;&#1081;%20&#1089;&#1090;&#1086;&#1083;\&#1084;&#1072;&#1093;&#1088;&#1086;&#1074;&#1072;\&#1053;&#1086;&#1074;&#1072;&#1103;%20&#1087;&#1072;&#1087;&#1082;&#1072;\&#1086;&#1090;&#1095;&#1077;&#1090;%20&#1093;&#1074;&#1072;&#108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FBC10-7E2A-4156-AB93-8E23755F6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отчет хвал</Template>
  <TotalTime>93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Links>
    <vt:vector size="54" baseType="variant">
      <vt:variant>
        <vt:i4>2752529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7602238</vt:i4>
      </vt:variant>
      <vt:variant>
        <vt:i4>21</vt:i4>
      </vt:variant>
      <vt:variant>
        <vt:i4>0</vt:i4>
      </vt:variant>
      <vt:variant>
        <vt:i4>5</vt:i4>
      </vt:variant>
      <vt:variant>
        <vt:lpwstr>garantf1://70253464.30/</vt:lpwstr>
      </vt:variant>
      <vt:variant>
        <vt:lpwstr/>
      </vt:variant>
      <vt:variant>
        <vt:i4>8192063</vt:i4>
      </vt:variant>
      <vt:variant>
        <vt:i4>18</vt:i4>
      </vt:variant>
      <vt:variant>
        <vt:i4>0</vt:i4>
      </vt:variant>
      <vt:variant>
        <vt:i4>5</vt:i4>
      </vt:variant>
      <vt:variant>
        <vt:lpwstr>garantf1://70253464.29/</vt:lpwstr>
      </vt:variant>
      <vt:variant>
        <vt:lpwstr/>
      </vt:variant>
      <vt:variant>
        <vt:i4>8126527</vt:i4>
      </vt:variant>
      <vt:variant>
        <vt:i4>15</vt:i4>
      </vt:variant>
      <vt:variant>
        <vt:i4>0</vt:i4>
      </vt:variant>
      <vt:variant>
        <vt:i4>5</vt:i4>
      </vt:variant>
      <vt:variant>
        <vt:lpwstr>garantf1://70253464.28/</vt:lpwstr>
      </vt:variant>
      <vt:variant>
        <vt:lpwstr/>
      </vt:variant>
      <vt:variant>
        <vt:i4>7798846</vt:i4>
      </vt:variant>
      <vt:variant>
        <vt:i4>12</vt:i4>
      </vt:variant>
      <vt:variant>
        <vt:i4>0</vt:i4>
      </vt:variant>
      <vt:variant>
        <vt:i4>5</vt:i4>
      </vt:variant>
      <vt:variant>
        <vt:lpwstr>garantf1://70253464.33/</vt:lpwstr>
      </vt:variant>
      <vt:variant>
        <vt:lpwstr/>
      </vt:variant>
      <vt:variant>
        <vt:i4>5111808</vt:i4>
      </vt:variant>
      <vt:variant>
        <vt:i4>9</vt:i4>
      </vt:variant>
      <vt:variant>
        <vt:i4>0</vt:i4>
      </vt:variant>
      <vt:variant>
        <vt:i4>5</vt:i4>
      </vt:variant>
      <vt:variant>
        <vt:lpwstr>garantf1://70039158.2001/</vt:lpwstr>
      </vt:variant>
      <vt:variant>
        <vt:lpwstr/>
      </vt:variant>
      <vt:variant>
        <vt:i4>7340092</vt:i4>
      </vt:variant>
      <vt:variant>
        <vt:i4>6</vt:i4>
      </vt:variant>
      <vt:variant>
        <vt:i4>0</vt:i4>
      </vt:variant>
      <vt:variant>
        <vt:i4>5</vt:i4>
      </vt:variant>
      <vt:variant>
        <vt:lpwstr>garantf1://70253464.14/</vt:lpwstr>
      </vt:variant>
      <vt:variant>
        <vt:lpwstr/>
      </vt:variant>
      <vt:variant>
        <vt:i4>5111808</vt:i4>
      </vt:variant>
      <vt:variant>
        <vt:i4>3</vt:i4>
      </vt:variant>
      <vt:variant>
        <vt:i4>0</vt:i4>
      </vt:variant>
      <vt:variant>
        <vt:i4>5</vt:i4>
      </vt:variant>
      <vt:variant>
        <vt:lpwstr>garantf1://70039158.2001/</vt:lpwstr>
      </vt:variant>
      <vt:variant>
        <vt:lpwstr/>
      </vt:variant>
      <vt:variant>
        <vt:i4>5242890</vt:i4>
      </vt:variant>
      <vt:variant>
        <vt:i4>0</vt:i4>
      </vt:variant>
      <vt:variant>
        <vt:i4>0</vt:i4>
      </vt:variant>
      <vt:variant>
        <vt:i4>5</vt:i4>
      </vt:variant>
      <vt:variant>
        <vt:lpwstr>garantf1://70569660.163/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Антонова Дарья Михайловна</dc:creator>
  <cp:lastModifiedBy>Зубков Артем Сергеевич</cp:lastModifiedBy>
  <cp:revision>16</cp:revision>
  <cp:lastPrinted>2019-04-09T07:31:00Z</cp:lastPrinted>
  <dcterms:created xsi:type="dcterms:W3CDTF">2019-04-08T08:24:00Z</dcterms:created>
  <dcterms:modified xsi:type="dcterms:W3CDTF">2019-04-09T13:18:00Z</dcterms:modified>
</cp:coreProperties>
</file>