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07D" w:rsidRDefault="004E607D" w:rsidP="00B67872">
      <w:pPr>
        <w:tabs>
          <w:tab w:val="left" w:pos="900"/>
        </w:tabs>
        <w:jc w:val="both"/>
        <w:rPr>
          <w:rFonts w:ascii="Times New Roman" w:hAnsi="Times New Roman"/>
          <w:color w:val="1F497D" w:themeColor="text2"/>
          <w:sz w:val="24"/>
        </w:rPr>
      </w:pPr>
      <w:bookmarkStart w:id="0" w:name="_GoBack"/>
      <w:bookmarkEnd w:id="0"/>
    </w:p>
    <w:p w:rsidR="0002626B" w:rsidRPr="0002626B" w:rsidRDefault="0002626B" w:rsidP="0002626B">
      <w:pPr>
        <w:tabs>
          <w:tab w:val="left" w:pos="900"/>
        </w:tabs>
        <w:jc w:val="center"/>
        <w:rPr>
          <w:rFonts w:ascii="Times New Roman" w:hAnsi="Times New Roman"/>
          <w:color w:val="1F497D" w:themeColor="text2"/>
          <w:sz w:val="24"/>
        </w:rPr>
      </w:pPr>
      <w:r w:rsidRPr="0002626B">
        <w:rPr>
          <w:rFonts w:ascii="Times New Roman" w:hAnsi="Times New Roman"/>
          <w:b/>
          <w:bCs/>
          <w:color w:val="1F497D" w:themeColor="text2"/>
          <w:sz w:val="24"/>
        </w:rPr>
        <w:t>Информация</w:t>
      </w:r>
    </w:p>
    <w:p w:rsidR="0002626B" w:rsidRPr="0002626B" w:rsidRDefault="0002626B" w:rsidP="0002626B">
      <w:pPr>
        <w:tabs>
          <w:tab w:val="left" w:pos="900"/>
        </w:tabs>
        <w:jc w:val="both"/>
        <w:rPr>
          <w:rFonts w:ascii="Times New Roman" w:hAnsi="Times New Roman"/>
          <w:color w:val="1F497D" w:themeColor="text2"/>
          <w:sz w:val="24"/>
        </w:rPr>
      </w:pPr>
      <w:r w:rsidRPr="0002626B">
        <w:rPr>
          <w:rFonts w:ascii="Times New Roman" w:hAnsi="Times New Roman"/>
          <w:b/>
          <w:bCs/>
          <w:color w:val="1F497D" w:themeColor="text2"/>
          <w:sz w:val="24"/>
        </w:rPr>
        <w:t xml:space="preserve">о результатах плановой проверки соблюдения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нужд за </w:t>
      </w:r>
      <w:r w:rsidR="003D2C7F">
        <w:rPr>
          <w:rFonts w:ascii="Times New Roman" w:hAnsi="Times New Roman"/>
          <w:b/>
          <w:bCs/>
          <w:color w:val="1F497D" w:themeColor="text2"/>
          <w:sz w:val="24"/>
        </w:rPr>
        <w:t xml:space="preserve">определенный период </w:t>
      </w:r>
      <w:r w:rsidRPr="0002626B">
        <w:rPr>
          <w:rFonts w:ascii="Times New Roman" w:hAnsi="Times New Roman"/>
          <w:b/>
          <w:bCs/>
          <w:color w:val="1F497D" w:themeColor="text2"/>
          <w:sz w:val="24"/>
        </w:rPr>
        <w:t>2-</w:t>
      </w:r>
      <w:r w:rsidR="003D2C7F">
        <w:rPr>
          <w:rFonts w:ascii="Times New Roman" w:hAnsi="Times New Roman"/>
          <w:b/>
          <w:bCs/>
          <w:color w:val="1F497D" w:themeColor="text2"/>
          <w:sz w:val="24"/>
        </w:rPr>
        <w:t>го</w:t>
      </w:r>
      <w:r w:rsidRPr="0002626B">
        <w:rPr>
          <w:rFonts w:ascii="Times New Roman" w:hAnsi="Times New Roman"/>
          <w:b/>
          <w:bCs/>
          <w:color w:val="1F497D" w:themeColor="text2"/>
          <w:sz w:val="24"/>
        </w:rPr>
        <w:t xml:space="preserve"> полугоди</w:t>
      </w:r>
      <w:r w:rsidR="003D2C7F">
        <w:rPr>
          <w:rFonts w:ascii="Times New Roman" w:hAnsi="Times New Roman"/>
          <w:b/>
          <w:bCs/>
          <w:color w:val="1F497D" w:themeColor="text2"/>
          <w:sz w:val="24"/>
        </w:rPr>
        <w:t>я</w:t>
      </w:r>
      <w:r w:rsidRPr="0002626B">
        <w:rPr>
          <w:rFonts w:ascii="Times New Roman" w:hAnsi="Times New Roman"/>
          <w:b/>
          <w:bCs/>
          <w:color w:val="1F497D" w:themeColor="text2"/>
          <w:sz w:val="24"/>
        </w:rPr>
        <w:t xml:space="preserve"> 201</w:t>
      </w:r>
      <w:r w:rsidR="00C2605C" w:rsidRPr="00C2605C">
        <w:rPr>
          <w:rFonts w:ascii="Times New Roman" w:hAnsi="Times New Roman"/>
          <w:b/>
          <w:bCs/>
          <w:color w:val="1F497D" w:themeColor="text2"/>
          <w:sz w:val="24"/>
        </w:rPr>
        <w:t>8</w:t>
      </w:r>
      <w:r w:rsidRPr="0002626B">
        <w:rPr>
          <w:rFonts w:ascii="Times New Roman" w:hAnsi="Times New Roman"/>
          <w:b/>
          <w:bCs/>
          <w:color w:val="1F497D" w:themeColor="text2"/>
          <w:sz w:val="24"/>
        </w:rPr>
        <w:t xml:space="preserve"> года</w:t>
      </w:r>
      <w:r w:rsidR="003D2C7F">
        <w:rPr>
          <w:rFonts w:ascii="Times New Roman" w:hAnsi="Times New Roman"/>
          <w:b/>
          <w:bCs/>
          <w:color w:val="1F497D" w:themeColor="text2"/>
          <w:sz w:val="24"/>
        </w:rPr>
        <w:t xml:space="preserve"> (с </w:t>
      </w:r>
      <w:r w:rsidR="003D2C7F" w:rsidRPr="003D2C7F">
        <w:rPr>
          <w:rFonts w:ascii="Times New Roman" w:hAnsi="Times New Roman"/>
          <w:b/>
          <w:bCs/>
          <w:color w:val="1F497D" w:themeColor="text2"/>
          <w:sz w:val="24"/>
        </w:rPr>
        <w:t>25.10.2018 года по 31.12.2018 года</w:t>
      </w:r>
      <w:r w:rsidR="003D2C7F">
        <w:rPr>
          <w:rFonts w:ascii="Times New Roman" w:hAnsi="Times New Roman"/>
          <w:b/>
          <w:bCs/>
          <w:color w:val="1F497D" w:themeColor="text2"/>
          <w:sz w:val="24"/>
        </w:rPr>
        <w:t xml:space="preserve">) </w:t>
      </w:r>
      <w:r w:rsidRPr="0002626B">
        <w:rPr>
          <w:rFonts w:ascii="Times New Roman" w:hAnsi="Times New Roman"/>
          <w:color w:val="1F497D" w:themeColor="text2"/>
          <w:sz w:val="24"/>
        </w:rPr>
        <w:t xml:space="preserve"> </w:t>
      </w:r>
    </w:p>
    <w:p w:rsidR="0002626B" w:rsidRPr="0002626B" w:rsidRDefault="0002626B" w:rsidP="0002626B">
      <w:pPr>
        <w:tabs>
          <w:tab w:val="left" w:pos="900"/>
        </w:tabs>
        <w:jc w:val="both"/>
        <w:rPr>
          <w:rFonts w:ascii="Times New Roman" w:hAnsi="Times New Roman"/>
          <w:color w:val="1F497D" w:themeColor="text2"/>
          <w:sz w:val="24"/>
        </w:rPr>
      </w:pPr>
      <w:r w:rsidRPr="0002626B">
        <w:rPr>
          <w:rFonts w:ascii="Times New Roman" w:hAnsi="Times New Roman"/>
          <w:color w:val="1F497D" w:themeColor="text2"/>
          <w:sz w:val="24"/>
        </w:rPr>
        <w:t xml:space="preserve">  </w:t>
      </w:r>
    </w:p>
    <w:p w:rsidR="0002626B" w:rsidRPr="0002626B" w:rsidRDefault="0002626B" w:rsidP="0002626B">
      <w:pPr>
        <w:tabs>
          <w:tab w:val="left" w:pos="900"/>
        </w:tabs>
        <w:jc w:val="both"/>
        <w:rPr>
          <w:rFonts w:ascii="Times New Roman" w:hAnsi="Times New Roman"/>
          <w:color w:val="1F497D" w:themeColor="text2"/>
          <w:sz w:val="24"/>
        </w:rPr>
      </w:pPr>
      <w:r w:rsidRPr="0002626B">
        <w:rPr>
          <w:rFonts w:ascii="Times New Roman" w:hAnsi="Times New Roman"/>
          <w:b/>
          <w:bCs/>
          <w:color w:val="1F497D" w:themeColor="text2"/>
          <w:sz w:val="24"/>
        </w:rPr>
        <w:t>Наименование органа ведомственного контроля в сфере закупок</w:t>
      </w:r>
      <w:r w:rsidRPr="0002626B">
        <w:rPr>
          <w:rFonts w:ascii="Times New Roman" w:hAnsi="Times New Roman"/>
          <w:color w:val="1F497D" w:themeColor="text2"/>
          <w:sz w:val="24"/>
        </w:rPr>
        <w:t>:</w:t>
      </w:r>
      <w:r w:rsidR="00C2605C" w:rsidRPr="00C2605C">
        <w:t xml:space="preserve"> </w:t>
      </w:r>
      <w:r w:rsidR="00C2605C" w:rsidRPr="00C2605C">
        <w:rPr>
          <w:rFonts w:ascii="Times New Roman" w:hAnsi="Times New Roman"/>
          <w:color w:val="1F497D" w:themeColor="text2"/>
          <w:sz w:val="24"/>
        </w:rPr>
        <w:t>министерство финансов Саратовской области, г. Саратов, ул. Московская, 72.</w:t>
      </w:r>
      <w:r w:rsidR="00C2605C">
        <w:rPr>
          <w:rFonts w:ascii="Times New Roman" w:hAnsi="Times New Roman"/>
          <w:color w:val="1F497D" w:themeColor="text2"/>
          <w:sz w:val="24"/>
        </w:rPr>
        <w:t xml:space="preserve"> </w:t>
      </w:r>
    </w:p>
    <w:p w:rsidR="00C2605C" w:rsidRPr="00C2605C" w:rsidRDefault="0002626B" w:rsidP="0002626B">
      <w:pPr>
        <w:tabs>
          <w:tab w:val="left" w:pos="900"/>
        </w:tabs>
        <w:jc w:val="both"/>
        <w:rPr>
          <w:rFonts w:ascii="Times New Roman" w:hAnsi="Times New Roman"/>
          <w:color w:val="1F497D" w:themeColor="text2"/>
          <w:sz w:val="24"/>
        </w:rPr>
      </w:pPr>
      <w:r w:rsidRPr="0002626B">
        <w:rPr>
          <w:rFonts w:ascii="Times New Roman" w:hAnsi="Times New Roman"/>
          <w:b/>
          <w:bCs/>
          <w:color w:val="1F497D" w:themeColor="text2"/>
          <w:sz w:val="24"/>
        </w:rPr>
        <w:t>Наименование, адрес местонахождения субъекта проверки:</w:t>
      </w:r>
      <w:r w:rsidRPr="0002626B">
        <w:rPr>
          <w:rFonts w:ascii="Times New Roman" w:hAnsi="Times New Roman"/>
          <w:color w:val="1F497D" w:themeColor="text2"/>
          <w:sz w:val="24"/>
        </w:rPr>
        <w:t xml:space="preserve"> </w:t>
      </w:r>
      <w:r w:rsidR="00C2605C" w:rsidRPr="00C2605C">
        <w:rPr>
          <w:rFonts w:ascii="Times New Roman" w:hAnsi="Times New Roman"/>
          <w:color w:val="1F497D" w:themeColor="text2"/>
          <w:sz w:val="24"/>
        </w:rPr>
        <w:t xml:space="preserve">государственное казенное учреждение Саратовской области «Государственное агентство по централизации закупок», ИНН  6454140585 , 410056, Саратов г, ул. Шевченко, 3 </w:t>
      </w:r>
    </w:p>
    <w:p w:rsidR="0002626B" w:rsidRPr="0002626B" w:rsidRDefault="0002626B" w:rsidP="0002626B">
      <w:pPr>
        <w:tabs>
          <w:tab w:val="left" w:pos="900"/>
        </w:tabs>
        <w:jc w:val="both"/>
        <w:rPr>
          <w:rFonts w:ascii="Times New Roman" w:hAnsi="Times New Roman"/>
          <w:color w:val="1F497D" w:themeColor="text2"/>
          <w:sz w:val="24"/>
        </w:rPr>
      </w:pPr>
      <w:r w:rsidRPr="0002626B">
        <w:rPr>
          <w:rFonts w:ascii="Times New Roman" w:hAnsi="Times New Roman"/>
          <w:b/>
          <w:bCs/>
          <w:color w:val="1F497D" w:themeColor="text2"/>
          <w:sz w:val="24"/>
        </w:rPr>
        <w:t>Дата и номер приказа о проведении проверки:</w:t>
      </w:r>
      <w:r w:rsidRPr="0002626B">
        <w:rPr>
          <w:rFonts w:ascii="Times New Roman" w:hAnsi="Times New Roman"/>
          <w:color w:val="1F497D" w:themeColor="text2"/>
          <w:sz w:val="24"/>
        </w:rPr>
        <w:t xml:space="preserve"> </w:t>
      </w:r>
    </w:p>
    <w:p w:rsidR="00C2605C" w:rsidRPr="00C2605C" w:rsidRDefault="00C2605C" w:rsidP="0002626B">
      <w:pPr>
        <w:tabs>
          <w:tab w:val="left" w:pos="900"/>
        </w:tabs>
        <w:jc w:val="both"/>
        <w:rPr>
          <w:rFonts w:ascii="Times New Roman" w:hAnsi="Times New Roman"/>
          <w:color w:val="1F497D" w:themeColor="text2"/>
          <w:sz w:val="24"/>
        </w:rPr>
      </w:pPr>
      <w:r w:rsidRPr="00C2605C">
        <w:rPr>
          <w:rFonts w:ascii="Times New Roman" w:hAnsi="Times New Roman"/>
          <w:color w:val="1F497D" w:themeColor="text2"/>
          <w:sz w:val="24"/>
        </w:rPr>
        <w:t>приказ министерства финансов Саратовской области от 14.02.2019 года № 95-П «О проведении мероприятия по ведомственному контролю за соблюдением законодательства Российской Федерации и иных нормативных правовых актов о контрактной системе в сфере закупок».</w:t>
      </w:r>
    </w:p>
    <w:p w:rsidR="0002626B" w:rsidRPr="0002626B" w:rsidRDefault="0002626B" w:rsidP="0002626B">
      <w:pPr>
        <w:tabs>
          <w:tab w:val="left" w:pos="900"/>
        </w:tabs>
        <w:jc w:val="both"/>
        <w:rPr>
          <w:rFonts w:ascii="Times New Roman" w:hAnsi="Times New Roman"/>
          <w:color w:val="1F497D" w:themeColor="text2"/>
          <w:sz w:val="24"/>
        </w:rPr>
      </w:pPr>
      <w:r w:rsidRPr="0002626B">
        <w:rPr>
          <w:rFonts w:ascii="Times New Roman" w:hAnsi="Times New Roman"/>
          <w:b/>
          <w:bCs/>
          <w:color w:val="1F497D" w:themeColor="text2"/>
          <w:sz w:val="24"/>
        </w:rPr>
        <w:t xml:space="preserve">Номер, дата и место составления акта: </w:t>
      </w:r>
      <w:r w:rsidRPr="0002626B">
        <w:rPr>
          <w:rFonts w:ascii="Times New Roman" w:hAnsi="Times New Roman"/>
          <w:color w:val="1F497D" w:themeColor="text2"/>
          <w:sz w:val="24"/>
        </w:rPr>
        <w:t xml:space="preserve">№ </w:t>
      </w:r>
      <w:r w:rsidR="00C2605C" w:rsidRPr="00C2605C">
        <w:rPr>
          <w:rFonts w:ascii="Times New Roman" w:hAnsi="Times New Roman"/>
          <w:color w:val="1F497D" w:themeColor="text2"/>
          <w:sz w:val="24"/>
        </w:rPr>
        <w:t>1</w:t>
      </w:r>
      <w:r w:rsidRPr="0002626B">
        <w:rPr>
          <w:rFonts w:ascii="Times New Roman" w:hAnsi="Times New Roman"/>
          <w:color w:val="1F497D" w:themeColor="text2"/>
          <w:sz w:val="24"/>
        </w:rPr>
        <w:t xml:space="preserve">, составлен </w:t>
      </w:r>
      <w:r w:rsidR="00C2605C" w:rsidRPr="00C2605C">
        <w:rPr>
          <w:rFonts w:ascii="Times New Roman" w:hAnsi="Times New Roman"/>
          <w:color w:val="1F497D" w:themeColor="text2"/>
          <w:sz w:val="24"/>
        </w:rPr>
        <w:t>19</w:t>
      </w:r>
      <w:r w:rsidRPr="0002626B">
        <w:rPr>
          <w:rFonts w:ascii="Times New Roman" w:hAnsi="Times New Roman"/>
          <w:color w:val="1F497D" w:themeColor="text2"/>
          <w:sz w:val="24"/>
        </w:rPr>
        <w:t>.0</w:t>
      </w:r>
      <w:r w:rsidR="00C2605C" w:rsidRPr="00C2605C">
        <w:rPr>
          <w:rFonts w:ascii="Times New Roman" w:hAnsi="Times New Roman"/>
          <w:color w:val="1F497D" w:themeColor="text2"/>
          <w:sz w:val="24"/>
        </w:rPr>
        <w:t>3</w:t>
      </w:r>
      <w:r w:rsidR="00C2605C">
        <w:rPr>
          <w:rFonts w:ascii="Times New Roman" w:hAnsi="Times New Roman"/>
          <w:color w:val="1F497D" w:themeColor="text2"/>
          <w:sz w:val="24"/>
        </w:rPr>
        <w:t>.201</w:t>
      </w:r>
      <w:r w:rsidR="00C2605C" w:rsidRPr="00C2605C">
        <w:rPr>
          <w:rFonts w:ascii="Times New Roman" w:hAnsi="Times New Roman"/>
          <w:color w:val="1F497D" w:themeColor="text2"/>
          <w:sz w:val="24"/>
        </w:rPr>
        <w:t>9</w:t>
      </w:r>
      <w:r w:rsidR="00C2605C">
        <w:rPr>
          <w:rFonts w:ascii="Times New Roman" w:hAnsi="Times New Roman"/>
          <w:color w:val="1F497D" w:themeColor="text2"/>
          <w:sz w:val="24"/>
        </w:rPr>
        <w:t xml:space="preserve"> года, </w:t>
      </w:r>
      <w:r w:rsidR="003D2C7F" w:rsidRPr="003D2C7F">
        <w:rPr>
          <w:rFonts w:ascii="Times New Roman" w:hAnsi="Times New Roman"/>
          <w:color w:val="1F497D" w:themeColor="text2"/>
          <w:sz w:val="24"/>
        </w:rPr>
        <w:t>министерство финансов Саратовской области</w:t>
      </w:r>
      <w:r w:rsidR="003D2C7F">
        <w:rPr>
          <w:rFonts w:ascii="Times New Roman" w:hAnsi="Times New Roman"/>
          <w:color w:val="1F497D" w:themeColor="text2"/>
          <w:sz w:val="24"/>
        </w:rPr>
        <w:t>,</w:t>
      </w:r>
      <w:r w:rsidR="003D2C7F" w:rsidRPr="003D2C7F">
        <w:rPr>
          <w:rFonts w:ascii="Times New Roman" w:hAnsi="Times New Roman"/>
          <w:color w:val="1F497D" w:themeColor="text2"/>
          <w:sz w:val="24"/>
        </w:rPr>
        <w:t xml:space="preserve"> </w:t>
      </w:r>
      <w:r w:rsidR="00C2605C">
        <w:rPr>
          <w:rFonts w:ascii="Times New Roman" w:hAnsi="Times New Roman"/>
          <w:color w:val="1F497D" w:themeColor="text2"/>
          <w:sz w:val="24"/>
        </w:rPr>
        <w:t>г. Саратов, ул. Московская,  72</w:t>
      </w:r>
      <w:r w:rsidRPr="0002626B">
        <w:rPr>
          <w:rFonts w:ascii="Times New Roman" w:hAnsi="Times New Roman"/>
          <w:color w:val="1F497D" w:themeColor="text2"/>
          <w:sz w:val="24"/>
        </w:rPr>
        <w:t xml:space="preserve">. </w:t>
      </w:r>
    </w:p>
    <w:p w:rsidR="0002626B" w:rsidRPr="0002626B" w:rsidRDefault="0002626B" w:rsidP="0002626B">
      <w:pPr>
        <w:tabs>
          <w:tab w:val="left" w:pos="900"/>
        </w:tabs>
        <w:jc w:val="both"/>
        <w:rPr>
          <w:rFonts w:ascii="Times New Roman" w:hAnsi="Times New Roman"/>
          <w:color w:val="1F497D" w:themeColor="text2"/>
          <w:sz w:val="24"/>
        </w:rPr>
      </w:pPr>
      <w:r w:rsidRPr="0002626B">
        <w:rPr>
          <w:rFonts w:ascii="Times New Roman" w:hAnsi="Times New Roman"/>
          <w:b/>
          <w:bCs/>
          <w:color w:val="1F497D" w:themeColor="text2"/>
          <w:sz w:val="24"/>
        </w:rPr>
        <w:t>Цель проведения проверки:</w:t>
      </w:r>
      <w:r w:rsidRPr="0002626B">
        <w:rPr>
          <w:rFonts w:ascii="Times New Roman" w:hAnsi="Times New Roman"/>
          <w:color w:val="1F497D" w:themeColor="text2"/>
          <w:sz w:val="24"/>
        </w:rPr>
        <w:t xml:space="preserve"> </w:t>
      </w:r>
    </w:p>
    <w:p w:rsidR="00C2605C" w:rsidRDefault="00C2605C" w:rsidP="0002626B">
      <w:pPr>
        <w:tabs>
          <w:tab w:val="left" w:pos="900"/>
        </w:tabs>
        <w:jc w:val="both"/>
        <w:rPr>
          <w:rFonts w:ascii="Times New Roman" w:hAnsi="Times New Roman"/>
          <w:color w:val="1F497D" w:themeColor="text2"/>
          <w:sz w:val="24"/>
        </w:rPr>
      </w:pPr>
      <w:r w:rsidRPr="00C2605C">
        <w:rPr>
          <w:rFonts w:ascii="Times New Roman" w:hAnsi="Times New Roman"/>
          <w:color w:val="1F497D" w:themeColor="text2"/>
          <w:sz w:val="24"/>
        </w:rPr>
        <w:t xml:space="preserve">проверка </w:t>
      </w:r>
      <w:r>
        <w:rPr>
          <w:rFonts w:ascii="Times New Roman" w:hAnsi="Times New Roman"/>
          <w:color w:val="1F497D" w:themeColor="text2"/>
          <w:sz w:val="24"/>
        </w:rPr>
        <w:t xml:space="preserve">соблюдения </w:t>
      </w:r>
      <w:r w:rsidR="003D2C7F" w:rsidRPr="003D2C7F">
        <w:rPr>
          <w:rFonts w:ascii="Times New Roman" w:hAnsi="Times New Roman"/>
          <w:color w:val="1F497D" w:themeColor="text2"/>
          <w:sz w:val="24"/>
        </w:rPr>
        <w:t>государственн</w:t>
      </w:r>
      <w:r w:rsidR="003D2C7F">
        <w:rPr>
          <w:rFonts w:ascii="Times New Roman" w:hAnsi="Times New Roman"/>
          <w:color w:val="1F497D" w:themeColor="text2"/>
          <w:sz w:val="24"/>
        </w:rPr>
        <w:t>ым</w:t>
      </w:r>
      <w:r w:rsidR="003D2C7F" w:rsidRPr="003D2C7F">
        <w:rPr>
          <w:rFonts w:ascii="Times New Roman" w:hAnsi="Times New Roman"/>
          <w:color w:val="1F497D" w:themeColor="text2"/>
          <w:sz w:val="24"/>
        </w:rPr>
        <w:t xml:space="preserve"> казенн</w:t>
      </w:r>
      <w:r w:rsidR="003D2C7F">
        <w:rPr>
          <w:rFonts w:ascii="Times New Roman" w:hAnsi="Times New Roman"/>
          <w:color w:val="1F497D" w:themeColor="text2"/>
          <w:sz w:val="24"/>
        </w:rPr>
        <w:t>ым</w:t>
      </w:r>
      <w:r w:rsidR="003D2C7F" w:rsidRPr="003D2C7F">
        <w:rPr>
          <w:rFonts w:ascii="Times New Roman" w:hAnsi="Times New Roman"/>
          <w:color w:val="1F497D" w:themeColor="text2"/>
          <w:sz w:val="24"/>
        </w:rPr>
        <w:t xml:space="preserve"> учреждение</w:t>
      </w:r>
      <w:r w:rsidR="003D2C7F">
        <w:rPr>
          <w:rFonts w:ascii="Times New Roman" w:hAnsi="Times New Roman"/>
          <w:color w:val="1F497D" w:themeColor="text2"/>
          <w:sz w:val="24"/>
        </w:rPr>
        <w:t>м</w:t>
      </w:r>
      <w:r w:rsidR="003D2C7F" w:rsidRPr="003D2C7F">
        <w:rPr>
          <w:rFonts w:ascii="Times New Roman" w:hAnsi="Times New Roman"/>
          <w:color w:val="1F497D" w:themeColor="text2"/>
          <w:sz w:val="24"/>
        </w:rPr>
        <w:t xml:space="preserve"> Саратовской области «Государственное агентство по централизации закупок»</w:t>
      </w:r>
      <w:r w:rsidR="003D2C7F">
        <w:rPr>
          <w:rFonts w:ascii="Times New Roman" w:hAnsi="Times New Roman"/>
          <w:color w:val="1F497D" w:themeColor="text2"/>
          <w:sz w:val="24"/>
        </w:rPr>
        <w:t xml:space="preserve"> </w:t>
      </w:r>
      <w:r w:rsidRPr="00C2605C">
        <w:rPr>
          <w:rFonts w:ascii="Times New Roman" w:hAnsi="Times New Roman"/>
          <w:color w:val="1F497D" w:themeColor="text2"/>
          <w:sz w:val="24"/>
        </w:rPr>
        <w:t xml:space="preserve">требований </w:t>
      </w:r>
      <w:r w:rsidR="003D2C7F">
        <w:rPr>
          <w:rFonts w:ascii="Times New Roman" w:hAnsi="Times New Roman"/>
          <w:color w:val="1F497D" w:themeColor="text2"/>
          <w:sz w:val="24"/>
        </w:rPr>
        <w:t xml:space="preserve"> </w:t>
      </w:r>
      <w:r w:rsidRPr="00C2605C">
        <w:rPr>
          <w:rFonts w:ascii="Times New Roman" w:hAnsi="Times New Roman"/>
          <w:color w:val="1F497D" w:themeColor="text2"/>
          <w:sz w:val="24"/>
        </w:rPr>
        <w:t xml:space="preserve">законодательства Российской Федерации о контрактной системе в сфере закупок </w:t>
      </w:r>
      <w:r w:rsidR="003D2C7F">
        <w:rPr>
          <w:rFonts w:ascii="Times New Roman" w:hAnsi="Times New Roman"/>
          <w:color w:val="1F497D" w:themeColor="text2"/>
          <w:sz w:val="24"/>
        </w:rPr>
        <w:t xml:space="preserve">и выявление возможных нарушений </w:t>
      </w:r>
      <w:r w:rsidRPr="00C2605C">
        <w:rPr>
          <w:rFonts w:ascii="Times New Roman" w:hAnsi="Times New Roman"/>
          <w:color w:val="1F497D" w:themeColor="text2"/>
          <w:sz w:val="24"/>
        </w:rPr>
        <w:t>в проверяемом периоде.</w:t>
      </w:r>
    </w:p>
    <w:p w:rsidR="0002626B" w:rsidRPr="0002626B" w:rsidRDefault="0002626B" w:rsidP="0002626B">
      <w:pPr>
        <w:tabs>
          <w:tab w:val="left" w:pos="900"/>
        </w:tabs>
        <w:jc w:val="both"/>
        <w:rPr>
          <w:rFonts w:ascii="Times New Roman" w:hAnsi="Times New Roman"/>
          <w:color w:val="1F497D" w:themeColor="text2"/>
          <w:sz w:val="24"/>
        </w:rPr>
      </w:pPr>
      <w:r w:rsidRPr="0002626B">
        <w:rPr>
          <w:rFonts w:ascii="Times New Roman" w:hAnsi="Times New Roman"/>
          <w:b/>
          <w:bCs/>
          <w:color w:val="1F497D" w:themeColor="text2"/>
          <w:sz w:val="24"/>
        </w:rPr>
        <w:t xml:space="preserve">Срок проведения проверки: </w:t>
      </w:r>
      <w:r w:rsidR="00C2605C">
        <w:rPr>
          <w:rFonts w:ascii="Times New Roman" w:hAnsi="Times New Roman"/>
          <w:color w:val="1F497D" w:themeColor="text2"/>
          <w:sz w:val="24"/>
        </w:rPr>
        <w:t>с 15.02.2019 года</w:t>
      </w:r>
      <w:r w:rsidRPr="0002626B">
        <w:rPr>
          <w:rFonts w:ascii="Times New Roman" w:hAnsi="Times New Roman"/>
          <w:color w:val="1F497D" w:themeColor="text2"/>
          <w:sz w:val="24"/>
        </w:rPr>
        <w:t xml:space="preserve"> по </w:t>
      </w:r>
      <w:r w:rsidR="00C2605C">
        <w:rPr>
          <w:rFonts w:ascii="Times New Roman" w:hAnsi="Times New Roman"/>
          <w:color w:val="1F497D" w:themeColor="text2"/>
          <w:sz w:val="24"/>
        </w:rPr>
        <w:t>22</w:t>
      </w:r>
      <w:r w:rsidRPr="0002626B">
        <w:rPr>
          <w:rFonts w:ascii="Times New Roman" w:hAnsi="Times New Roman"/>
          <w:color w:val="1F497D" w:themeColor="text2"/>
          <w:sz w:val="24"/>
        </w:rPr>
        <w:t>.0</w:t>
      </w:r>
      <w:r w:rsidR="00C2605C">
        <w:rPr>
          <w:rFonts w:ascii="Times New Roman" w:hAnsi="Times New Roman"/>
          <w:color w:val="1F497D" w:themeColor="text2"/>
          <w:sz w:val="24"/>
        </w:rPr>
        <w:t>2</w:t>
      </w:r>
      <w:r w:rsidRPr="0002626B">
        <w:rPr>
          <w:rFonts w:ascii="Times New Roman" w:hAnsi="Times New Roman"/>
          <w:color w:val="1F497D" w:themeColor="text2"/>
          <w:sz w:val="24"/>
        </w:rPr>
        <w:t>.201</w:t>
      </w:r>
      <w:r w:rsidR="00814DCB" w:rsidRPr="00814DCB">
        <w:rPr>
          <w:rFonts w:ascii="Times New Roman" w:hAnsi="Times New Roman"/>
          <w:color w:val="1F497D" w:themeColor="text2"/>
          <w:sz w:val="24"/>
        </w:rPr>
        <w:t>9</w:t>
      </w:r>
      <w:r w:rsidR="00C2605C">
        <w:rPr>
          <w:rFonts w:ascii="Times New Roman" w:hAnsi="Times New Roman"/>
          <w:color w:val="1F497D" w:themeColor="text2"/>
          <w:sz w:val="24"/>
        </w:rPr>
        <w:t xml:space="preserve"> года</w:t>
      </w:r>
      <w:r w:rsidRPr="0002626B">
        <w:rPr>
          <w:rFonts w:ascii="Times New Roman" w:hAnsi="Times New Roman"/>
          <w:color w:val="1F497D" w:themeColor="text2"/>
          <w:sz w:val="24"/>
        </w:rPr>
        <w:t xml:space="preserve">. </w:t>
      </w:r>
    </w:p>
    <w:p w:rsidR="0002626B" w:rsidRPr="003D2C7F" w:rsidRDefault="0002626B" w:rsidP="0002626B">
      <w:pPr>
        <w:tabs>
          <w:tab w:val="left" w:pos="900"/>
        </w:tabs>
        <w:jc w:val="both"/>
        <w:rPr>
          <w:rFonts w:ascii="Times New Roman" w:hAnsi="Times New Roman"/>
          <w:color w:val="1F497D" w:themeColor="text2"/>
          <w:sz w:val="24"/>
        </w:rPr>
      </w:pPr>
      <w:r w:rsidRPr="0002626B">
        <w:rPr>
          <w:rFonts w:ascii="Times New Roman" w:hAnsi="Times New Roman"/>
          <w:b/>
          <w:bCs/>
          <w:color w:val="1F497D" w:themeColor="text2"/>
          <w:sz w:val="24"/>
        </w:rPr>
        <w:t>Проверяемый период:</w:t>
      </w:r>
      <w:r w:rsidR="00C2605C" w:rsidRPr="00C2605C">
        <w:t xml:space="preserve"> </w:t>
      </w:r>
      <w:r w:rsidR="00C2605C" w:rsidRPr="003D2C7F">
        <w:rPr>
          <w:rFonts w:ascii="Times New Roman" w:hAnsi="Times New Roman"/>
          <w:bCs/>
          <w:color w:val="1F497D" w:themeColor="text2"/>
          <w:sz w:val="24"/>
        </w:rPr>
        <w:t>с 25.10.2018 года по 31.12.2018 года</w:t>
      </w:r>
      <w:r w:rsidRPr="003D2C7F">
        <w:rPr>
          <w:rFonts w:ascii="Times New Roman" w:hAnsi="Times New Roman"/>
          <w:color w:val="1F497D" w:themeColor="text2"/>
          <w:sz w:val="24"/>
        </w:rPr>
        <w:t xml:space="preserve">. </w:t>
      </w:r>
    </w:p>
    <w:p w:rsidR="0002626B" w:rsidRPr="0002626B" w:rsidRDefault="0002626B" w:rsidP="0002626B">
      <w:pPr>
        <w:tabs>
          <w:tab w:val="left" w:pos="900"/>
        </w:tabs>
        <w:jc w:val="both"/>
        <w:rPr>
          <w:rFonts w:ascii="Times New Roman" w:hAnsi="Times New Roman"/>
          <w:color w:val="1F497D" w:themeColor="text2"/>
          <w:sz w:val="24"/>
        </w:rPr>
      </w:pPr>
      <w:r w:rsidRPr="0002626B">
        <w:rPr>
          <w:rFonts w:ascii="Times New Roman" w:hAnsi="Times New Roman"/>
          <w:color w:val="1F497D" w:themeColor="text2"/>
          <w:sz w:val="24"/>
        </w:rPr>
        <w:t xml:space="preserve">  </w:t>
      </w:r>
    </w:p>
    <w:p w:rsidR="0002626B" w:rsidRPr="0002626B" w:rsidRDefault="0002626B" w:rsidP="0002626B">
      <w:pPr>
        <w:tabs>
          <w:tab w:val="left" w:pos="900"/>
        </w:tabs>
        <w:jc w:val="both"/>
        <w:rPr>
          <w:rFonts w:ascii="Times New Roman" w:hAnsi="Times New Roman"/>
          <w:color w:val="1F497D" w:themeColor="text2"/>
          <w:sz w:val="24"/>
        </w:rPr>
      </w:pPr>
      <w:r w:rsidRPr="0002626B">
        <w:rPr>
          <w:rFonts w:ascii="Times New Roman" w:hAnsi="Times New Roman"/>
          <w:color w:val="1F497D" w:themeColor="text2"/>
          <w:sz w:val="24"/>
        </w:rPr>
        <w:t>Проверка</w:t>
      </w:r>
      <w:r w:rsidR="00C2605C" w:rsidRPr="00C2605C">
        <w:t xml:space="preserve"> </w:t>
      </w:r>
      <w:r w:rsidR="00C2605C" w:rsidRPr="00C2605C">
        <w:rPr>
          <w:rFonts w:ascii="Times New Roman" w:hAnsi="Times New Roman"/>
          <w:color w:val="1F497D" w:themeColor="text2"/>
          <w:sz w:val="24"/>
        </w:rPr>
        <w:t>государственно</w:t>
      </w:r>
      <w:r w:rsidR="00C2605C">
        <w:rPr>
          <w:rFonts w:ascii="Times New Roman" w:hAnsi="Times New Roman"/>
          <w:color w:val="1F497D" w:themeColor="text2"/>
          <w:sz w:val="24"/>
        </w:rPr>
        <w:t>го</w:t>
      </w:r>
      <w:r w:rsidR="00C2605C" w:rsidRPr="00C2605C">
        <w:rPr>
          <w:rFonts w:ascii="Times New Roman" w:hAnsi="Times New Roman"/>
          <w:color w:val="1F497D" w:themeColor="text2"/>
          <w:sz w:val="24"/>
        </w:rPr>
        <w:t xml:space="preserve"> казенно</w:t>
      </w:r>
      <w:r w:rsidR="00C2605C">
        <w:rPr>
          <w:rFonts w:ascii="Times New Roman" w:hAnsi="Times New Roman"/>
          <w:color w:val="1F497D" w:themeColor="text2"/>
          <w:sz w:val="24"/>
        </w:rPr>
        <w:t>го</w:t>
      </w:r>
      <w:r w:rsidR="00C2605C" w:rsidRPr="00C2605C">
        <w:rPr>
          <w:rFonts w:ascii="Times New Roman" w:hAnsi="Times New Roman"/>
          <w:color w:val="1F497D" w:themeColor="text2"/>
          <w:sz w:val="24"/>
        </w:rPr>
        <w:t xml:space="preserve"> учреждени</w:t>
      </w:r>
      <w:r w:rsidR="00C2605C">
        <w:rPr>
          <w:rFonts w:ascii="Times New Roman" w:hAnsi="Times New Roman"/>
          <w:color w:val="1F497D" w:themeColor="text2"/>
          <w:sz w:val="24"/>
        </w:rPr>
        <w:t>я</w:t>
      </w:r>
      <w:r w:rsidR="00C2605C" w:rsidRPr="00C2605C">
        <w:rPr>
          <w:rFonts w:ascii="Times New Roman" w:hAnsi="Times New Roman"/>
          <w:color w:val="1F497D" w:themeColor="text2"/>
          <w:sz w:val="24"/>
        </w:rPr>
        <w:t xml:space="preserve"> Саратовской области «Государственное агентство по централизации закупок»</w:t>
      </w:r>
      <w:r w:rsidRPr="0002626B">
        <w:rPr>
          <w:rFonts w:ascii="Times New Roman" w:hAnsi="Times New Roman"/>
          <w:color w:val="1F497D" w:themeColor="text2"/>
          <w:sz w:val="24"/>
        </w:rPr>
        <w:t xml:space="preserve"> проведена выборочным методом по документам, предоставленным предприятием. </w:t>
      </w:r>
    </w:p>
    <w:p w:rsidR="0002626B" w:rsidRPr="0002626B" w:rsidRDefault="0002626B" w:rsidP="0002626B">
      <w:pPr>
        <w:tabs>
          <w:tab w:val="left" w:pos="900"/>
        </w:tabs>
        <w:jc w:val="both"/>
        <w:rPr>
          <w:rFonts w:ascii="Times New Roman" w:hAnsi="Times New Roman"/>
          <w:color w:val="1F497D" w:themeColor="text2"/>
          <w:sz w:val="24"/>
        </w:rPr>
      </w:pPr>
      <w:r w:rsidRPr="0002626B">
        <w:rPr>
          <w:rFonts w:ascii="Times New Roman" w:hAnsi="Times New Roman"/>
          <w:color w:val="1F497D" w:themeColor="text2"/>
          <w:sz w:val="24"/>
        </w:rPr>
        <w:t>Контрольной группой в ходе проверки установлено, что в результате действий ответственных должностных лиц предприятия допущен</w:t>
      </w:r>
      <w:r w:rsidR="00C2605C">
        <w:rPr>
          <w:rFonts w:ascii="Times New Roman" w:hAnsi="Times New Roman"/>
          <w:color w:val="1F497D" w:themeColor="text2"/>
          <w:sz w:val="24"/>
        </w:rPr>
        <w:t>о</w:t>
      </w:r>
      <w:r w:rsidRPr="0002626B">
        <w:rPr>
          <w:rFonts w:ascii="Times New Roman" w:hAnsi="Times New Roman"/>
          <w:color w:val="1F497D" w:themeColor="text2"/>
          <w:sz w:val="24"/>
        </w:rPr>
        <w:t xml:space="preserve"> отдельн</w:t>
      </w:r>
      <w:r w:rsidR="00C2605C">
        <w:rPr>
          <w:rFonts w:ascii="Times New Roman" w:hAnsi="Times New Roman"/>
          <w:color w:val="1F497D" w:themeColor="text2"/>
          <w:sz w:val="24"/>
        </w:rPr>
        <w:t>ое</w:t>
      </w:r>
      <w:r w:rsidRPr="0002626B">
        <w:rPr>
          <w:rFonts w:ascii="Times New Roman" w:hAnsi="Times New Roman"/>
          <w:color w:val="1F497D" w:themeColor="text2"/>
          <w:sz w:val="24"/>
        </w:rPr>
        <w:t xml:space="preserve"> нарушени</w:t>
      </w:r>
      <w:r w:rsidR="00C2605C">
        <w:rPr>
          <w:rFonts w:ascii="Times New Roman" w:hAnsi="Times New Roman"/>
          <w:color w:val="1F497D" w:themeColor="text2"/>
          <w:sz w:val="24"/>
        </w:rPr>
        <w:t>е</w:t>
      </w:r>
      <w:r w:rsidRPr="0002626B">
        <w:rPr>
          <w:rFonts w:ascii="Times New Roman" w:hAnsi="Times New Roman"/>
          <w:color w:val="1F497D" w:themeColor="text2"/>
          <w:sz w:val="24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содержащ</w:t>
      </w:r>
      <w:r w:rsidR="003D2C7F">
        <w:rPr>
          <w:rFonts w:ascii="Times New Roman" w:hAnsi="Times New Roman"/>
          <w:color w:val="1F497D" w:themeColor="text2"/>
          <w:sz w:val="24"/>
        </w:rPr>
        <w:t>ее</w:t>
      </w:r>
      <w:r w:rsidRPr="0002626B">
        <w:rPr>
          <w:rFonts w:ascii="Times New Roman" w:hAnsi="Times New Roman"/>
          <w:color w:val="1F497D" w:themeColor="text2"/>
          <w:sz w:val="24"/>
        </w:rPr>
        <w:t xml:space="preserve"> </w:t>
      </w:r>
      <w:r w:rsidR="00C2605C">
        <w:rPr>
          <w:rFonts w:ascii="Times New Roman" w:hAnsi="Times New Roman"/>
          <w:color w:val="1F497D" w:themeColor="text2"/>
          <w:sz w:val="24"/>
        </w:rPr>
        <w:t xml:space="preserve">вероятные </w:t>
      </w:r>
      <w:r w:rsidRPr="0002626B">
        <w:rPr>
          <w:rFonts w:ascii="Times New Roman" w:hAnsi="Times New Roman"/>
          <w:color w:val="1F497D" w:themeColor="text2"/>
          <w:sz w:val="24"/>
        </w:rPr>
        <w:t xml:space="preserve">признаки административного правонарушения. </w:t>
      </w:r>
    </w:p>
    <w:p w:rsidR="004E607D" w:rsidRPr="00595CFB" w:rsidRDefault="004E607D" w:rsidP="00B67872">
      <w:pPr>
        <w:tabs>
          <w:tab w:val="left" w:pos="900"/>
        </w:tabs>
        <w:jc w:val="both"/>
        <w:rPr>
          <w:rFonts w:ascii="Times New Roman" w:hAnsi="Times New Roman"/>
          <w:color w:val="1F497D" w:themeColor="text2"/>
          <w:sz w:val="24"/>
        </w:rPr>
      </w:pPr>
    </w:p>
    <w:sectPr w:rsidR="004E607D" w:rsidRPr="00595CFB" w:rsidSect="007F5030">
      <w:pgSz w:w="11906" w:h="16838"/>
      <w:pgMar w:top="993" w:right="566" w:bottom="1135" w:left="123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</w:abstractNum>
  <w:abstractNum w:abstractNumId="2">
    <w:nsid w:val="06977264"/>
    <w:multiLevelType w:val="hybridMultilevel"/>
    <w:tmpl w:val="4F9473B8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094E3297"/>
    <w:multiLevelType w:val="hybridMultilevel"/>
    <w:tmpl w:val="9B9C399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4">
    <w:nsid w:val="0FD8141F"/>
    <w:multiLevelType w:val="multilevel"/>
    <w:tmpl w:val="38822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B47C86"/>
    <w:multiLevelType w:val="hybridMultilevel"/>
    <w:tmpl w:val="9B9C399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6">
    <w:nsid w:val="194A66AD"/>
    <w:multiLevelType w:val="multilevel"/>
    <w:tmpl w:val="7758C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6147D6"/>
    <w:multiLevelType w:val="hybridMultilevel"/>
    <w:tmpl w:val="9B9C399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8">
    <w:nsid w:val="1DC308F7"/>
    <w:multiLevelType w:val="multilevel"/>
    <w:tmpl w:val="59B4E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772EF6"/>
    <w:multiLevelType w:val="multilevel"/>
    <w:tmpl w:val="9DECD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B84786"/>
    <w:multiLevelType w:val="multilevel"/>
    <w:tmpl w:val="49FA7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D62EB3"/>
    <w:multiLevelType w:val="hybridMultilevel"/>
    <w:tmpl w:val="9B9C3992"/>
    <w:lvl w:ilvl="0" w:tplc="0419000F">
      <w:start w:val="1"/>
      <w:numFmt w:val="decimal"/>
      <w:pStyle w:val="1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2">
    <w:nsid w:val="27040BDE"/>
    <w:multiLevelType w:val="singleLevel"/>
    <w:tmpl w:val="1158BD44"/>
    <w:lvl w:ilvl="0">
      <w:start w:val="1"/>
      <w:numFmt w:val="decimal"/>
      <w:lvlText w:val="1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13">
    <w:nsid w:val="291676DE"/>
    <w:multiLevelType w:val="multilevel"/>
    <w:tmpl w:val="FA344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B115DBC"/>
    <w:multiLevelType w:val="multilevel"/>
    <w:tmpl w:val="6EA88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574A52"/>
    <w:multiLevelType w:val="multilevel"/>
    <w:tmpl w:val="D4206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9E0D5F"/>
    <w:multiLevelType w:val="multilevel"/>
    <w:tmpl w:val="58F2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9AD572C"/>
    <w:multiLevelType w:val="multilevel"/>
    <w:tmpl w:val="DE98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98101DD"/>
    <w:multiLevelType w:val="multilevel"/>
    <w:tmpl w:val="2E7E2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2825A3F"/>
    <w:multiLevelType w:val="multilevel"/>
    <w:tmpl w:val="DE6A4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752B58"/>
    <w:multiLevelType w:val="multilevel"/>
    <w:tmpl w:val="F7447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8D21776"/>
    <w:multiLevelType w:val="multilevel"/>
    <w:tmpl w:val="9BD6D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BA84F3C"/>
    <w:multiLevelType w:val="hybridMultilevel"/>
    <w:tmpl w:val="9B9C399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3">
    <w:nsid w:val="6DB21DAD"/>
    <w:multiLevelType w:val="multilevel"/>
    <w:tmpl w:val="45228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3320782"/>
    <w:multiLevelType w:val="multilevel"/>
    <w:tmpl w:val="60ACF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5E76BC3"/>
    <w:multiLevelType w:val="hybridMultilevel"/>
    <w:tmpl w:val="BEB4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AC27F9"/>
    <w:multiLevelType w:val="hybridMultilevel"/>
    <w:tmpl w:val="9B9C399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num w:numId="1">
    <w:abstractNumId w:val="1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0"/>
  </w:num>
  <w:num w:numId="5">
    <w:abstractNumId w:val="17"/>
  </w:num>
  <w:num w:numId="6">
    <w:abstractNumId w:val="4"/>
  </w:num>
  <w:num w:numId="7">
    <w:abstractNumId w:val="21"/>
  </w:num>
  <w:num w:numId="8">
    <w:abstractNumId w:val="8"/>
  </w:num>
  <w:num w:numId="9">
    <w:abstractNumId w:val="9"/>
  </w:num>
  <w:num w:numId="10">
    <w:abstractNumId w:val="20"/>
  </w:num>
  <w:num w:numId="11">
    <w:abstractNumId w:val="15"/>
  </w:num>
  <w:num w:numId="12">
    <w:abstractNumId w:val="12"/>
  </w:num>
  <w:num w:numId="13">
    <w:abstractNumId w:val="0"/>
  </w:num>
  <w:num w:numId="14">
    <w:abstractNumId w:val="14"/>
  </w:num>
  <w:num w:numId="15">
    <w:abstractNumId w:val="7"/>
  </w:num>
  <w:num w:numId="16">
    <w:abstractNumId w:val="5"/>
  </w:num>
  <w:num w:numId="17">
    <w:abstractNumId w:val="18"/>
  </w:num>
  <w:num w:numId="18">
    <w:abstractNumId w:val="3"/>
  </w:num>
  <w:num w:numId="19">
    <w:abstractNumId w:val="26"/>
  </w:num>
  <w:num w:numId="20">
    <w:abstractNumId w:val="22"/>
  </w:num>
  <w:num w:numId="21">
    <w:abstractNumId w:val="23"/>
  </w:num>
  <w:num w:numId="22">
    <w:abstractNumId w:val="19"/>
  </w:num>
  <w:num w:numId="23">
    <w:abstractNumId w:val="24"/>
  </w:num>
  <w:num w:numId="24">
    <w:abstractNumId w:val="6"/>
  </w:num>
  <w:num w:numId="25">
    <w:abstractNumId w:val="13"/>
  </w:num>
  <w:num w:numId="26">
    <w:abstractNumId w:val="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8D9"/>
    <w:rsid w:val="00000003"/>
    <w:rsid w:val="00000546"/>
    <w:rsid w:val="000026EA"/>
    <w:rsid w:val="00003081"/>
    <w:rsid w:val="0000322E"/>
    <w:rsid w:val="0000396B"/>
    <w:rsid w:val="00003C2B"/>
    <w:rsid w:val="00006054"/>
    <w:rsid w:val="00006889"/>
    <w:rsid w:val="00006A6C"/>
    <w:rsid w:val="00011405"/>
    <w:rsid w:val="0001188E"/>
    <w:rsid w:val="00011F3F"/>
    <w:rsid w:val="00012FAB"/>
    <w:rsid w:val="000134A2"/>
    <w:rsid w:val="00015F5B"/>
    <w:rsid w:val="000209B3"/>
    <w:rsid w:val="000231DE"/>
    <w:rsid w:val="00023648"/>
    <w:rsid w:val="00023E14"/>
    <w:rsid w:val="00024BAB"/>
    <w:rsid w:val="000260D5"/>
    <w:rsid w:val="0002626B"/>
    <w:rsid w:val="0002666C"/>
    <w:rsid w:val="0002682E"/>
    <w:rsid w:val="00026F29"/>
    <w:rsid w:val="00030061"/>
    <w:rsid w:val="0003217D"/>
    <w:rsid w:val="00032B12"/>
    <w:rsid w:val="00032D71"/>
    <w:rsid w:val="00032DC1"/>
    <w:rsid w:val="0003698C"/>
    <w:rsid w:val="00037264"/>
    <w:rsid w:val="000410D5"/>
    <w:rsid w:val="0004228A"/>
    <w:rsid w:val="00043B40"/>
    <w:rsid w:val="00045CC0"/>
    <w:rsid w:val="000477FD"/>
    <w:rsid w:val="00050335"/>
    <w:rsid w:val="000510C5"/>
    <w:rsid w:val="000512A2"/>
    <w:rsid w:val="000513D1"/>
    <w:rsid w:val="00052432"/>
    <w:rsid w:val="000539C6"/>
    <w:rsid w:val="00054108"/>
    <w:rsid w:val="0005498C"/>
    <w:rsid w:val="00055153"/>
    <w:rsid w:val="00057506"/>
    <w:rsid w:val="000606ED"/>
    <w:rsid w:val="0006096C"/>
    <w:rsid w:val="000625BB"/>
    <w:rsid w:val="00064D51"/>
    <w:rsid w:val="00065D2C"/>
    <w:rsid w:val="00066552"/>
    <w:rsid w:val="00066698"/>
    <w:rsid w:val="00066B1A"/>
    <w:rsid w:val="000671A0"/>
    <w:rsid w:val="000671D2"/>
    <w:rsid w:val="000701F9"/>
    <w:rsid w:val="00070252"/>
    <w:rsid w:val="000716A2"/>
    <w:rsid w:val="00071E9A"/>
    <w:rsid w:val="00072052"/>
    <w:rsid w:val="00072B40"/>
    <w:rsid w:val="00074A82"/>
    <w:rsid w:val="000759A3"/>
    <w:rsid w:val="00076E37"/>
    <w:rsid w:val="00076F62"/>
    <w:rsid w:val="0008115F"/>
    <w:rsid w:val="00081351"/>
    <w:rsid w:val="00082A9E"/>
    <w:rsid w:val="00083D66"/>
    <w:rsid w:val="00084804"/>
    <w:rsid w:val="00084B5F"/>
    <w:rsid w:val="00085FDC"/>
    <w:rsid w:val="0008761C"/>
    <w:rsid w:val="000919BF"/>
    <w:rsid w:val="00093229"/>
    <w:rsid w:val="000945E9"/>
    <w:rsid w:val="00094B2F"/>
    <w:rsid w:val="000959D5"/>
    <w:rsid w:val="00097477"/>
    <w:rsid w:val="000A01DC"/>
    <w:rsid w:val="000A13C1"/>
    <w:rsid w:val="000A1E24"/>
    <w:rsid w:val="000A3660"/>
    <w:rsid w:val="000A3F90"/>
    <w:rsid w:val="000A4633"/>
    <w:rsid w:val="000A483B"/>
    <w:rsid w:val="000A4B1F"/>
    <w:rsid w:val="000A58C6"/>
    <w:rsid w:val="000A5E18"/>
    <w:rsid w:val="000A6C98"/>
    <w:rsid w:val="000B0161"/>
    <w:rsid w:val="000B0FA6"/>
    <w:rsid w:val="000B327A"/>
    <w:rsid w:val="000B3392"/>
    <w:rsid w:val="000B3EF8"/>
    <w:rsid w:val="000B5DFE"/>
    <w:rsid w:val="000B63E1"/>
    <w:rsid w:val="000B6724"/>
    <w:rsid w:val="000C18D4"/>
    <w:rsid w:val="000C2469"/>
    <w:rsid w:val="000C428F"/>
    <w:rsid w:val="000C464D"/>
    <w:rsid w:val="000C484B"/>
    <w:rsid w:val="000C4FDC"/>
    <w:rsid w:val="000C75A3"/>
    <w:rsid w:val="000C76AC"/>
    <w:rsid w:val="000C7AFC"/>
    <w:rsid w:val="000C7EC8"/>
    <w:rsid w:val="000D0880"/>
    <w:rsid w:val="000D126B"/>
    <w:rsid w:val="000D181E"/>
    <w:rsid w:val="000D255E"/>
    <w:rsid w:val="000D338D"/>
    <w:rsid w:val="000D34AE"/>
    <w:rsid w:val="000D4F4C"/>
    <w:rsid w:val="000D7D30"/>
    <w:rsid w:val="000E0D77"/>
    <w:rsid w:val="000E10C3"/>
    <w:rsid w:val="000E2245"/>
    <w:rsid w:val="000E2BF9"/>
    <w:rsid w:val="000E48AB"/>
    <w:rsid w:val="000E5C12"/>
    <w:rsid w:val="000E6AF5"/>
    <w:rsid w:val="000E6C17"/>
    <w:rsid w:val="000F0EFB"/>
    <w:rsid w:val="000F1638"/>
    <w:rsid w:val="000F26CC"/>
    <w:rsid w:val="000F2952"/>
    <w:rsid w:val="000F508D"/>
    <w:rsid w:val="000F57EE"/>
    <w:rsid w:val="000F5F7B"/>
    <w:rsid w:val="00100AD3"/>
    <w:rsid w:val="00100F55"/>
    <w:rsid w:val="00100FF2"/>
    <w:rsid w:val="0010324B"/>
    <w:rsid w:val="001037BB"/>
    <w:rsid w:val="00103D42"/>
    <w:rsid w:val="00111019"/>
    <w:rsid w:val="001127D2"/>
    <w:rsid w:val="00112D5D"/>
    <w:rsid w:val="00112F35"/>
    <w:rsid w:val="00115073"/>
    <w:rsid w:val="00115629"/>
    <w:rsid w:val="00120BAC"/>
    <w:rsid w:val="001218EC"/>
    <w:rsid w:val="00122866"/>
    <w:rsid w:val="00122F10"/>
    <w:rsid w:val="001243F2"/>
    <w:rsid w:val="001251A6"/>
    <w:rsid w:val="00125CA7"/>
    <w:rsid w:val="00127561"/>
    <w:rsid w:val="001276BD"/>
    <w:rsid w:val="00127A63"/>
    <w:rsid w:val="0013092E"/>
    <w:rsid w:val="00131101"/>
    <w:rsid w:val="00131465"/>
    <w:rsid w:val="0013303D"/>
    <w:rsid w:val="00133305"/>
    <w:rsid w:val="00133FF6"/>
    <w:rsid w:val="00135B80"/>
    <w:rsid w:val="0014049D"/>
    <w:rsid w:val="00141061"/>
    <w:rsid w:val="00144527"/>
    <w:rsid w:val="00145265"/>
    <w:rsid w:val="001465AA"/>
    <w:rsid w:val="00147288"/>
    <w:rsid w:val="00150838"/>
    <w:rsid w:val="00150A0E"/>
    <w:rsid w:val="00150C24"/>
    <w:rsid w:val="0015250E"/>
    <w:rsid w:val="00153009"/>
    <w:rsid w:val="00154022"/>
    <w:rsid w:val="00154331"/>
    <w:rsid w:val="001559CA"/>
    <w:rsid w:val="00155E5F"/>
    <w:rsid w:val="0015614E"/>
    <w:rsid w:val="0015658E"/>
    <w:rsid w:val="00156C6E"/>
    <w:rsid w:val="00156D16"/>
    <w:rsid w:val="00156EAB"/>
    <w:rsid w:val="00157AFD"/>
    <w:rsid w:val="00161814"/>
    <w:rsid w:val="00161B8E"/>
    <w:rsid w:val="0016285B"/>
    <w:rsid w:val="001630E8"/>
    <w:rsid w:val="0016335D"/>
    <w:rsid w:val="00163E8A"/>
    <w:rsid w:val="00166C20"/>
    <w:rsid w:val="001677F6"/>
    <w:rsid w:val="00167845"/>
    <w:rsid w:val="00167C6B"/>
    <w:rsid w:val="00167DCD"/>
    <w:rsid w:val="00171B04"/>
    <w:rsid w:val="001748E2"/>
    <w:rsid w:val="00175398"/>
    <w:rsid w:val="00177F34"/>
    <w:rsid w:val="00181A95"/>
    <w:rsid w:val="001827A7"/>
    <w:rsid w:val="00184BA4"/>
    <w:rsid w:val="00184F23"/>
    <w:rsid w:val="00185C4D"/>
    <w:rsid w:val="0018704D"/>
    <w:rsid w:val="001903A3"/>
    <w:rsid w:val="00194551"/>
    <w:rsid w:val="0019554D"/>
    <w:rsid w:val="00196653"/>
    <w:rsid w:val="001969DB"/>
    <w:rsid w:val="00197B61"/>
    <w:rsid w:val="001A033B"/>
    <w:rsid w:val="001A2E48"/>
    <w:rsid w:val="001A35AB"/>
    <w:rsid w:val="001A3F43"/>
    <w:rsid w:val="001A50C1"/>
    <w:rsid w:val="001A5626"/>
    <w:rsid w:val="001A5F6F"/>
    <w:rsid w:val="001A695A"/>
    <w:rsid w:val="001A7224"/>
    <w:rsid w:val="001A72FD"/>
    <w:rsid w:val="001A74C3"/>
    <w:rsid w:val="001A7CAF"/>
    <w:rsid w:val="001B0B54"/>
    <w:rsid w:val="001B1369"/>
    <w:rsid w:val="001B207A"/>
    <w:rsid w:val="001B25F1"/>
    <w:rsid w:val="001B26D7"/>
    <w:rsid w:val="001B31B2"/>
    <w:rsid w:val="001B409D"/>
    <w:rsid w:val="001B6907"/>
    <w:rsid w:val="001B7154"/>
    <w:rsid w:val="001C00C7"/>
    <w:rsid w:val="001C02D1"/>
    <w:rsid w:val="001C0983"/>
    <w:rsid w:val="001C333D"/>
    <w:rsid w:val="001C5202"/>
    <w:rsid w:val="001C5B3D"/>
    <w:rsid w:val="001C6E83"/>
    <w:rsid w:val="001D012D"/>
    <w:rsid w:val="001D0542"/>
    <w:rsid w:val="001D06E2"/>
    <w:rsid w:val="001D0820"/>
    <w:rsid w:val="001D0BA6"/>
    <w:rsid w:val="001D16CA"/>
    <w:rsid w:val="001D1C55"/>
    <w:rsid w:val="001D2869"/>
    <w:rsid w:val="001D3E2E"/>
    <w:rsid w:val="001D4571"/>
    <w:rsid w:val="001D49A7"/>
    <w:rsid w:val="001D7CE7"/>
    <w:rsid w:val="001E066A"/>
    <w:rsid w:val="001E2032"/>
    <w:rsid w:val="001E449E"/>
    <w:rsid w:val="001E4552"/>
    <w:rsid w:val="001E5020"/>
    <w:rsid w:val="001E5CBB"/>
    <w:rsid w:val="001E7414"/>
    <w:rsid w:val="001E75C2"/>
    <w:rsid w:val="001E77C3"/>
    <w:rsid w:val="001F1A9F"/>
    <w:rsid w:val="001F2F00"/>
    <w:rsid w:val="001F33FE"/>
    <w:rsid w:val="001F4B3E"/>
    <w:rsid w:val="001F5205"/>
    <w:rsid w:val="001F57B6"/>
    <w:rsid w:val="001F727E"/>
    <w:rsid w:val="00201603"/>
    <w:rsid w:val="00202AE1"/>
    <w:rsid w:val="00203D44"/>
    <w:rsid w:val="00203DDF"/>
    <w:rsid w:val="002054F3"/>
    <w:rsid w:val="002057A1"/>
    <w:rsid w:val="00205ACE"/>
    <w:rsid w:val="00206A38"/>
    <w:rsid w:val="002070CD"/>
    <w:rsid w:val="002079BB"/>
    <w:rsid w:val="00207DBA"/>
    <w:rsid w:val="00210733"/>
    <w:rsid w:val="00210BA0"/>
    <w:rsid w:val="00210CA4"/>
    <w:rsid w:val="00211B1F"/>
    <w:rsid w:val="00211BF0"/>
    <w:rsid w:val="002120D7"/>
    <w:rsid w:val="00212AD1"/>
    <w:rsid w:val="00212B63"/>
    <w:rsid w:val="00212FB0"/>
    <w:rsid w:val="00213B04"/>
    <w:rsid w:val="00217F79"/>
    <w:rsid w:val="00222597"/>
    <w:rsid w:val="0022292B"/>
    <w:rsid w:val="002266D2"/>
    <w:rsid w:val="00227EB8"/>
    <w:rsid w:val="0023075B"/>
    <w:rsid w:val="002312C2"/>
    <w:rsid w:val="00232858"/>
    <w:rsid w:val="00234331"/>
    <w:rsid w:val="00235862"/>
    <w:rsid w:val="00235E83"/>
    <w:rsid w:val="00236820"/>
    <w:rsid w:val="00237E07"/>
    <w:rsid w:val="00240EBD"/>
    <w:rsid w:val="00242506"/>
    <w:rsid w:val="00243BA0"/>
    <w:rsid w:val="0024405B"/>
    <w:rsid w:val="00245A3E"/>
    <w:rsid w:val="0024634F"/>
    <w:rsid w:val="0024636D"/>
    <w:rsid w:val="002475F8"/>
    <w:rsid w:val="00247817"/>
    <w:rsid w:val="00250657"/>
    <w:rsid w:val="00251A79"/>
    <w:rsid w:val="00251D57"/>
    <w:rsid w:val="002524D6"/>
    <w:rsid w:val="00252898"/>
    <w:rsid w:val="002534DA"/>
    <w:rsid w:val="002537F2"/>
    <w:rsid w:val="00253C5A"/>
    <w:rsid w:val="00253FF1"/>
    <w:rsid w:val="002545D6"/>
    <w:rsid w:val="00256168"/>
    <w:rsid w:val="0025620A"/>
    <w:rsid w:val="002572C3"/>
    <w:rsid w:val="0025786B"/>
    <w:rsid w:val="00257BD2"/>
    <w:rsid w:val="002601B4"/>
    <w:rsid w:val="00260A41"/>
    <w:rsid w:val="00260BD0"/>
    <w:rsid w:val="00260BDD"/>
    <w:rsid w:val="00261117"/>
    <w:rsid w:val="0026119E"/>
    <w:rsid w:val="00261B98"/>
    <w:rsid w:val="00261EDB"/>
    <w:rsid w:val="002629D2"/>
    <w:rsid w:val="00265CBA"/>
    <w:rsid w:val="00266189"/>
    <w:rsid w:val="00266737"/>
    <w:rsid w:val="00266CED"/>
    <w:rsid w:val="002675C5"/>
    <w:rsid w:val="002706E3"/>
    <w:rsid w:val="00271759"/>
    <w:rsid w:val="002727DA"/>
    <w:rsid w:val="00275484"/>
    <w:rsid w:val="002754BA"/>
    <w:rsid w:val="0027722D"/>
    <w:rsid w:val="00281EE6"/>
    <w:rsid w:val="00281F6E"/>
    <w:rsid w:val="002823E1"/>
    <w:rsid w:val="0028266E"/>
    <w:rsid w:val="0028269F"/>
    <w:rsid w:val="0028273D"/>
    <w:rsid w:val="002836CA"/>
    <w:rsid w:val="00286AA0"/>
    <w:rsid w:val="00290C02"/>
    <w:rsid w:val="00290FC1"/>
    <w:rsid w:val="00291133"/>
    <w:rsid w:val="00291E3A"/>
    <w:rsid w:val="00293D3B"/>
    <w:rsid w:val="00295EDB"/>
    <w:rsid w:val="00296394"/>
    <w:rsid w:val="00296D2E"/>
    <w:rsid w:val="00296EE2"/>
    <w:rsid w:val="00297882"/>
    <w:rsid w:val="00297AC6"/>
    <w:rsid w:val="002A15E9"/>
    <w:rsid w:val="002A2E43"/>
    <w:rsid w:val="002A2EE0"/>
    <w:rsid w:val="002A3DD9"/>
    <w:rsid w:val="002A424A"/>
    <w:rsid w:val="002A460B"/>
    <w:rsid w:val="002A4DC4"/>
    <w:rsid w:val="002A59C5"/>
    <w:rsid w:val="002A5AE8"/>
    <w:rsid w:val="002A704F"/>
    <w:rsid w:val="002A7229"/>
    <w:rsid w:val="002B3765"/>
    <w:rsid w:val="002B3938"/>
    <w:rsid w:val="002B5513"/>
    <w:rsid w:val="002B5514"/>
    <w:rsid w:val="002B5AEF"/>
    <w:rsid w:val="002B676D"/>
    <w:rsid w:val="002C1C3B"/>
    <w:rsid w:val="002C2561"/>
    <w:rsid w:val="002C2A0F"/>
    <w:rsid w:val="002C519C"/>
    <w:rsid w:val="002C608F"/>
    <w:rsid w:val="002C6731"/>
    <w:rsid w:val="002D19C9"/>
    <w:rsid w:val="002D1F60"/>
    <w:rsid w:val="002D29A2"/>
    <w:rsid w:val="002D2EB9"/>
    <w:rsid w:val="002D37CE"/>
    <w:rsid w:val="002D4473"/>
    <w:rsid w:val="002D4918"/>
    <w:rsid w:val="002D5583"/>
    <w:rsid w:val="002D5CDF"/>
    <w:rsid w:val="002D6E6A"/>
    <w:rsid w:val="002D6EC3"/>
    <w:rsid w:val="002D722B"/>
    <w:rsid w:val="002E457F"/>
    <w:rsid w:val="002E58ED"/>
    <w:rsid w:val="002E5D33"/>
    <w:rsid w:val="002F134F"/>
    <w:rsid w:val="002F3817"/>
    <w:rsid w:val="002F4658"/>
    <w:rsid w:val="002F5184"/>
    <w:rsid w:val="002F594F"/>
    <w:rsid w:val="002F5E05"/>
    <w:rsid w:val="002F64F2"/>
    <w:rsid w:val="002F702D"/>
    <w:rsid w:val="00300815"/>
    <w:rsid w:val="0030088D"/>
    <w:rsid w:val="003008C2"/>
    <w:rsid w:val="00300E6B"/>
    <w:rsid w:val="00300E8C"/>
    <w:rsid w:val="003029F1"/>
    <w:rsid w:val="00305C92"/>
    <w:rsid w:val="00306E8C"/>
    <w:rsid w:val="0030735A"/>
    <w:rsid w:val="0031007D"/>
    <w:rsid w:val="00310841"/>
    <w:rsid w:val="003109C1"/>
    <w:rsid w:val="00311E12"/>
    <w:rsid w:val="00313DB7"/>
    <w:rsid w:val="00314565"/>
    <w:rsid w:val="003146DB"/>
    <w:rsid w:val="00314A2A"/>
    <w:rsid w:val="00314F17"/>
    <w:rsid w:val="003154C0"/>
    <w:rsid w:val="003163FA"/>
    <w:rsid w:val="00316C77"/>
    <w:rsid w:val="0032021D"/>
    <w:rsid w:val="00322F64"/>
    <w:rsid w:val="003233A5"/>
    <w:rsid w:val="00325042"/>
    <w:rsid w:val="00326117"/>
    <w:rsid w:val="00327611"/>
    <w:rsid w:val="00331589"/>
    <w:rsid w:val="00331A97"/>
    <w:rsid w:val="003324C5"/>
    <w:rsid w:val="003339EC"/>
    <w:rsid w:val="00333B59"/>
    <w:rsid w:val="00335233"/>
    <w:rsid w:val="00336DC6"/>
    <w:rsid w:val="00337260"/>
    <w:rsid w:val="00337B83"/>
    <w:rsid w:val="003402C6"/>
    <w:rsid w:val="00341399"/>
    <w:rsid w:val="00342646"/>
    <w:rsid w:val="003435EF"/>
    <w:rsid w:val="00344DD3"/>
    <w:rsid w:val="00345FB3"/>
    <w:rsid w:val="0034643D"/>
    <w:rsid w:val="00346479"/>
    <w:rsid w:val="00347F5B"/>
    <w:rsid w:val="003507CB"/>
    <w:rsid w:val="00350900"/>
    <w:rsid w:val="003521EB"/>
    <w:rsid w:val="0035227D"/>
    <w:rsid w:val="00352849"/>
    <w:rsid w:val="0035306E"/>
    <w:rsid w:val="00353D37"/>
    <w:rsid w:val="0035537A"/>
    <w:rsid w:val="00357D8F"/>
    <w:rsid w:val="00361265"/>
    <w:rsid w:val="00361ABF"/>
    <w:rsid w:val="00361B64"/>
    <w:rsid w:val="0036200C"/>
    <w:rsid w:val="00362209"/>
    <w:rsid w:val="003622AE"/>
    <w:rsid w:val="003622F8"/>
    <w:rsid w:val="00362444"/>
    <w:rsid w:val="0036275A"/>
    <w:rsid w:val="00364395"/>
    <w:rsid w:val="00365490"/>
    <w:rsid w:val="003668F4"/>
    <w:rsid w:val="00366C1B"/>
    <w:rsid w:val="003672F2"/>
    <w:rsid w:val="00370B57"/>
    <w:rsid w:val="00371492"/>
    <w:rsid w:val="003733BA"/>
    <w:rsid w:val="003733BD"/>
    <w:rsid w:val="00374468"/>
    <w:rsid w:val="00374AFE"/>
    <w:rsid w:val="00375018"/>
    <w:rsid w:val="00375061"/>
    <w:rsid w:val="0037581A"/>
    <w:rsid w:val="00375908"/>
    <w:rsid w:val="00375D65"/>
    <w:rsid w:val="00375E93"/>
    <w:rsid w:val="00375FB0"/>
    <w:rsid w:val="0037737A"/>
    <w:rsid w:val="003779A2"/>
    <w:rsid w:val="0038002E"/>
    <w:rsid w:val="00383871"/>
    <w:rsid w:val="0038455A"/>
    <w:rsid w:val="00386066"/>
    <w:rsid w:val="00386C14"/>
    <w:rsid w:val="00387C4F"/>
    <w:rsid w:val="00392E37"/>
    <w:rsid w:val="00394801"/>
    <w:rsid w:val="00394921"/>
    <w:rsid w:val="00394CD9"/>
    <w:rsid w:val="00394E2B"/>
    <w:rsid w:val="00394FB9"/>
    <w:rsid w:val="00397008"/>
    <w:rsid w:val="0039741E"/>
    <w:rsid w:val="00397F84"/>
    <w:rsid w:val="003A0DA5"/>
    <w:rsid w:val="003A2788"/>
    <w:rsid w:val="003A2C18"/>
    <w:rsid w:val="003A3E81"/>
    <w:rsid w:val="003A415D"/>
    <w:rsid w:val="003A5933"/>
    <w:rsid w:val="003A60DE"/>
    <w:rsid w:val="003A6364"/>
    <w:rsid w:val="003A6CE2"/>
    <w:rsid w:val="003B02A0"/>
    <w:rsid w:val="003B0F7C"/>
    <w:rsid w:val="003B17A4"/>
    <w:rsid w:val="003B24E1"/>
    <w:rsid w:val="003B3801"/>
    <w:rsid w:val="003B39B8"/>
    <w:rsid w:val="003B467E"/>
    <w:rsid w:val="003B4ED1"/>
    <w:rsid w:val="003B57AA"/>
    <w:rsid w:val="003B5891"/>
    <w:rsid w:val="003B66EC"/>
    <w:rsid w:val="003B6CBE"/>
    <w:rsid w:val="003B7EB2"/>
    <w:rsid w:val="003C01B0"/>
    <w:rsid w:val="003C2025"/>
    <w:rsid w:val="003C2A24"/>
    <w:rsid w:val="003C33DC"/>
    <w:rsid w:val="003C34E7"/>
    <w:rsid w:val="003C3CED"/>
    <w:rsid w:val="003C442C"/>
    <w:rsid w:val="003C535A"/>
    <w:rsid w:val="003C602E"/>
    <w:rsid w:val="003C6BE6"/>
    <w:rsid w:val="003C78C2"/>
    <w:rsid w:val="003C79AF"/>
    <w:rsid w:val="003C7A5E"/>
    <w:rsid w:val="003C7AA0"/>
    <w:rsid w:val="003D0C1C"/>
    <w:rsid w:val="003D0CAD"/>
    <w:rsid w:val="003D102E"/>
    <w:rsid w:val="003D10E3"/>
    <w:rsid w:val="003D150C"/>
    <w:rsid w:val="003D284E"/>
    <w:rsid w:val="003D2C7F"/>
    <w:rsid w:val="003D374C"/>
    <w:rsid w:val="003D38A8"/>
    <w:rsid w:val="003D742F"/>
    <w:rsid w:val="003D7F7B"/>
    <w:rsid w:val="003E018A"/>
    <w:rsid w:val="003E03B1"/>
    <w:rsid w:val="003E1DCE"/>
    <w:rsid w:val="003E2376"/>
    <w:rsid w:val="003E253C"/>
    <w:rsid w:val="003E2945"/>
    <w:rsid w:val="003E3BD8"/>
    <w:rsid w:val="003E4CC6"/>
    <w:rsid w:val="003E7300"/>
    <w:rsid w:val="003E73EF"/>
    <w:rsid w:val="003E7E95"/>
    <w:rsid w:val="003F097C"/>
    <w:rsid w:val="003F1C24"/>
    <w:rsid w:val="003F308E"/>
    <w:rsid w:val="003F3C43"/>
    <w:rsid w:val="003F4FB8"/>
    <w:rsid w:val="003F63FF"/>
    <w:rsid w:val="003F762C"/>
    <w:rsid w:val="004012B1"/>
    <w:rsid w:val="00403229"/>
    <w:rsid w:val="00405514"/>
    <w:rsid w:val="00405F5D"/>
    <w:rsid w:val="00406CE3"/>
    <w:rsid w:val="00410180"/>
    <w:rsid w:val="00410460"/>
    <w:rsid w:val="00411261"/>
    <w:rsid w:val="00411352"/>
    <w:rsid w:val="00412178"/>
    <w:rsid w:val="0041220B"/>
    <w:rsid w:val="00414AFB"/>
    <w:rsid w:val="004154EE"/>
    <w:rsid w:val="00415ADA"/>
    <w:rsid w:val="00415BB5"/>
    <w:rsid w:val="00420774"/>
    <w:rsid w:val="004216F8"/>
    <w:rsid w:val="00423600"/>
    <w:rsid w:val="00424381"/>
    <w:rsid w:val="00425EDA"/>
    <w:rsid w:val="00426BF5"/>
    <w:rsid w:val="00427464"/>
    <w:rsid w:val="004300D6"/>
    <w:rsid w:val="004302BC"/>
    <w:rsid w:val="00432C0F"/>
    <w:rsid w:val="00433A14"/>
    <w:rsid w:val="004401C8"/>
    <w:rsid w:val="00440C8B"/>
    <w:rsid w:val="0044197B"/>
    <w:rsid w:val="00441B02"/>
    <w:rsid w:val="0044219E"/>
    <w:rsid w:val="00443C45"/>
    <w:rsid w:val="00445389"/>
    <w:rsid w:val="0044648B"/>
    <w:rsid w:val="004479E9"/>
    <w:rsid w:val="00447BF6"/>
    <w:rsid w:val="00447EF5"/>
    <w:rsid w:val="00451638"/>
    <w:rsid w:val="00451A68"/>
    <w:rsid w:val="00452B10"/>
    <w:rsid w:val="00454314"/>
    <w:rsid w:val="004606D4"/>
    <w:rsid w:val="004613F1"/>
    <w:rsid w:val="00461DFC"/>
    <w:rsid w:val="004624D2"/>
    <w:rsid w:val="004627C0"/>
    <w:rsid w:val="0046326F"/>
    <w:rsid w:val="004638CB"/>
    <w:rsid w:val="00463C9E"/>
    <w:rsid w:val="0046423B"/>
    <w:rsid w:val="00464470"/>
    <w:rsid w:val="004647CE"/>
    <w:rsid w:val="00465BD7"/>
    <w:rsid w:val="004661DF"/>
    <w:rsid w:val="004703E8"/>
    <w:rsid w:val="00470C53"/>
    <w:rsid w:val="00472C6D"/>
    <w:rsid w:val="00474070"/>
    <w:rsid w:val="00474171"/>
    <w:rsid w:val="00474C71"/>
    <w:rsid w:val="004759D7"/>
    <w:rsid w:val="0048030B"/>
    <w:rsid w:val="00484867"/>
    <w:rsid w:val="00490A1C"/>
    <w:rsid w:val="00490C57"/>
    <w:rsid w:val="00491B75"/>
    <w:rsid w:val="00492181"/>
    <w:rsid w:val="00493616"/>
    <w:rsid w:val="004948C4"/>
    <w:rsid w:val="004951EB"/>
    <w:rsid w:val="00495205"/>
    <w:rsid w:val="0049545F"/>
    <w:rsid w:val="00496166"/>
    <w:rsid w:val="00496634"/>
    <w:rsid w:val="0049671A"/>
    <w:rsid w:val="00496A0E"/>
    <w:rsid w:val="004A03E8"/>
    <w:rsid w:val="004A1362"/>
    <w:rsid w:val="004A20FB"/>
    <w:rsid w:val="004A245F"/>
    <w:rsid w:val="004A52FF"/>
    <w:rsid w:val="004A5532"/>
    <w:rsid w:val="004A55CE"/>
    <w:rsid w:val="004A5DB7"/>
    <w:rsid w:val="004A6962"/>
    <w:rsid w:val="004A6AC0"/>
    <w:rsid w:val="004A728D"/>
    <w:rsid w:val="004B0322"/>
    <w:rsid w:val="004B10C6"/>
    <w:rsid w:val="004B161F"/>
    <w:rsid w:val="004B26BC"/>
    <w:rsid w:val="004B2905"/>
    <w:rsid w:val="004B3126"/>
    <w:rsid w:val="004B4F7E"/>
    <w:rsid w:val="004B5104"/>
    <w:rsid w:val="004B5ACB"/>
    <w:rsid w:val="004C07C4"/>
    <w:rsid w:val="004C275A"/>
    <w:rsid w:val="004C35C5"/>
    <w:rsid w:val="004C45C7"/>
    <w:rsid w:val="004C4A2B"/>
    <w:rsid w:val="004C4A7C"/>
    <w:rsid w:val="004C5EBF"/>
    <w:rsid w:val="004C68B3"/>
    <w:rsid w:val="004C720E"/>
    <w:rsid w:val="004C7300"/>
    <w:rsid w:val="004C754D"/>
    <w:rsid w:val="004C7E25"/>
    <w:rsid w:val="004D00E9"/>
    <w:rsid w:val="004D054A"/>
    <w:rsid w:val="004D1459"/>
    <w:rsid w:val="004D1B1B"/>
    <w:rsid w:val="004D219F"/>
    <w:rsid w:val="004D2CB0"/>
    <w:rsid w:val="004D3150"/>
    <w:rsid w:val="004D5E5B"/>
    <w:rsid w:val="004D6472"/>
    <w:rsid w:val="004D681A"/>
    <w:rsid w:val="004E2704"/>
    <w:rsid w:val="004E3243"/>
    <w:rsid w:val="004E4616"/>
    <w:rsid w:val="004E4BCE"/>
    <w:rsid w:val="004E52E4"/>
    <w:rsid w:val="004E5E2D"/>
    <w:rsid w:val="004E607D"/>
    <w:rsid w:val="004E67AD"/>
    <w:rsid w:val="004F04AF"/>
    <w:rsid w:val="004F07CE"/>
    <w:rsid w:val="004F0F0B"/>
    <w:rsid w:val="004F19A4"/>
    <w:rsid w:val="004F24E6"/>
    <w:rsid w:val="004F48DA"/>
    <w:rsid w:val="004F5C73"/>
    <w:rsid w:val="004F6FBB"/>
    <w:rsid w:val="00500052"/>
    <w:rsid w:val="0050033B"/>
    <w:rsid w:val="00501FDB"/>
    <w:rsid w:val="00504F0A"/>
    <w:rsid w:val="0050548E"/>
    <w:rsid w:val="0050597A"/>
    <w:rsid w:val="00505BBF"/>
    <w:rsid w:val="00506AFE"/>
    <w:rsid w:val="00507487"/>
    <w:rsid w:val="00510ACF"/>
    <w:rsid w:val="00510EC4"/>
    <w:rsid w:val="00510EDF"/>
    <w:rsid w:val="00511020"/>
    <w:rsid w:val="00511FAA"/>
    <w:rsid w:val="0051293E"/>
    <w:rsid w:val="00514147"/>
    <w:rsid w:val="00515B68"/>
    <w:rsid w:val="005161F6"/>
    <w:rsid w:val="005166C2"/>
    <w:rsid w:val="005178D7"/>
    <w:rsid w:val="005209B1"/>
    <w:rsid w:val="00521463"/>
    <w:rsid w:val="005214C5"/>
    <w:rsid w:val="00521704"/>
    <w:rsid w:val="00522BC7"/>
    <w:rsid w:val="00523937"/>
    <w:rsid w:val="00523D13"/>
    <w:rsid w:val="0052423B"/>
    <w:rsid w:val="00524ACF"/>
    <w:rsid w:val="005252CF"/>
    <w:rsid w:val="00531113"/>
    <w:rsid w:val="0053146E"/>
    <w:rsid w:val="00531DE1"/>
    <w:rsid w:val="00531E3D"/>
    <w:rsid w:val="00533248"/>
    <w:rsid w:val="005340AC"/>
    <w:rsid w:val="00534672"/>
    <w:rsid w:val="00534754"/>
    <w:rsid w:val="005354B5"/>
    <w:rsid w:val="00535F60"/>
    <w:rsid w:val="00537464"/>
    <w:rsid w:val="00537AF2"/>
    <w:rsid w:val="00540D64"/>
    <w:rsid w:val="005423E9"/>
    <w:rsid w:val="00543F80"/>
    <w:rsid w:val="005441CB"/>
    <w:rsid w:val="00544F9A"/>
    <w:rsid w:val="005463A0"/>
    <w:rsid w:val="00547195"/>
    <w:rsid w:val="00547774"/>
    <w:rsid w:val="00550788"/>
    <w:rsid w:val="00551906"/>
    <w:rsid w:val="00552145"/>
    <w:rsid w:val="00552EF6"/>
    <w:rsid w:val="00553014"/>
    <w:rsid w:val="00553E38"/>
    <w:rsid w:val="00553F06"/>
    <w:rsid w:val="0055405F"/>
    <w:rsid w:val="00554504"/>
    <w:rsid w:val="0055472D"/>
    <w:rsid w:val="00554A9C"/>
    <w:rsid w:val="00554CAE"/>
    <w:rsid w:val="00555892"/>
    <w:rsid w:val="00562804"/>
    <w:rsid w:val="00562BAD"/>
    <w:rsid w:val="005654C3"/>
    <w:rsid w:val="005661DA"/>
    <w:rsid w:val="0056622D"/>
    <w:rsid w:val="005669F6"/>
    <w:rsid w:val="00567027"/>
    <w:rsid w:val="0056788D"/>
    <w:rsid w:val="0057009A"/>
    <w:rsid w:val="00572A8A"/>
    <w:rsid w:val="00573227"/>
    <w:rsid w:val="00574187"/>
    <w:rsid w:val="0057562E"/>
    <w:rsid w:val="00575AD7"/>
    <w:rsid w:val="005771F5"/>
    <w:rsid w:val="00580D53"/>
    <w:rsid w:val="00580F0A"/>
    <w:rsid w:val="00582E70"/>
    <w:rsid w:val="00584D73"/>
    <w:rsid w:val="00585922"/>
    <w:rsid w:val="005869E9"/>
    <w:rsid w:val="00586B23"/>
    <w:rsid w:val="00587B77"/>
    <w:rsid w:val="00590B59"/>
    <w:rsid w:val="00591895"/>
    <w:rsid w:val="0059213A"/>
    <w:rsid w:val="00592AF9"/>
    <w:rsid w:val="00594CEE"/>
    <w:rsid w:val="00595228"/>
    <w:rsid w:val="0059554B"/>
    <w:rsid w:val="00595B4B"/>
    <w:rsid w:val="00595CFB"/>
    <w:rsid w:val="0059612E"/>
    <w:rsid w:val="00596265"/>
    <w:rsid w:val="00596ACD"/>
    <w:rsid w:val="0059715F"/>
    <w:rsid w:val="005975F5"/>
    <w:rsid w:val="00597FE0"/>
    <w:rsid w:val="005A203F"/>
    <w:rsid w:val="005A26E6"/>
    <w:rsid w:val="005A42C7"/>
    <w:rsid w:val="005A4763"/>
    <w:rsid w:val="005A4FDE"/>
    <w:rsid w:val="005A6471"/>
    <w:rsid w:val="005B0759"/>
    <w:rsid w:val="005B17BD"/>
    <w:rsid w:val="005B4F50"/>
    <w:rsid w:val="005B52F2"/>
    <w:rsid w:val="005B55A7"/>
    <w:rsid w:val="005B55F3"/>
    <w:rsid w:val="005B67C6"/>
    <w:rsid w:val="005B68A4"/>
    <w:rsid w:val="005C0697"/>
    <w:rsid w:val="005C09B2"/>
    <w:rsid w:val="005C2440"/>
    <w:rsid w:val="005C24E1"/>
    <w:rsid w:val="005C2611"/>
    <w:rsid w:val="005C28F3"/>
    <w:rsid w:val="005C458B"/>
    <w:rsid w:val="005C6EF1"/>
    <w:rsid w:val="005C78FC"/>
    <w:rsid w:val="005C7D5E"/>
    <w:rsid w:val="005D1014"/>
    <w:rsid w:val="005D2B00"/>
    <w:rsid w:val="005D2F9A"/>
    <w:rsid w:val="005D31AA"/>
    <w:rsid w:val="005D3BA8"/>
    <w:rsid w:val="005D438D"/>
    <w:rsid w:val="005D4A9E"/>
    <w:rsid w:val="005D5144"/>
    <w:rsid w:val="005D52B3"/>
    <w:rsid w:val="005D56D0"/>
    <w:rsid w:val="005D65CF"/>
    <w:rsid w:val="005D7C3B"/>
    <w:rsid w:val="005D7CE3"/>
    <w:rsid w:val="005E0668"/>
    <w:rsid w:val="005E10EA"/>
    <w:rsid w:val="005E1927"/>
    <w:rsid w:val="005E64CF"/>
    <w:rsid w:val="005E71E0"/>
    <w:rsid w:val="005E7305"/>
    <w:rsid w:val="005F01C2"/>
    <w:rsid w:val="005F020E"/>
    <w:rsid w:val="005F0A05"/>
    <w:rsid w:val="005F144C"/>
    <w:rsid w:val="005F1C51"/>
    <w:rsid w:val="005F4A5E"/>
    <w:rsid w:val="005F4ED1"/>
    <w:rsid w:val="005F66B0"/>
    <w:rsid w:val="005F6805"/>
    <w:rsid w:val="006023F0"/>
    <w:rsid w:val="0060374B"/>
    <w:rsid w:val="00603F52"/>
    <w:rsid w:val="00604EB3"/>
    <w:rsid w:val="0060749F"/>
    <w:rsid w:val="006076E9"/>
    <w:rsid w:val="00607A57"/>
    <w:rsid w:val="00610268"/>
    <w:rsid w:val="00611338"/>
    <w:rsid w:val="0061138E"/>
    <w:rsid w:val="006113B3"/>
    <w:rsid w:val="00612275"/>
    <w:rsid w:val="0061256F"/>
    <w:rsid w:val="006131FF"/>
    <w:rsid w:val="00613C81"/>
    <w:rsid w:val="00613D85"/>
    <w:rsid w:val="00614BFA"/>
    <w:rsid w:val="00615C14"/>
    <w:rsid w:val="00616357"/>
    <w:rsid w:val="006168D3"/>
    <w:rsid w:val="00617746"/>
    <w:rsid w:val="00617BE2"/>
    <w:rsid w:val="00622236"/>
    <w:rsid w:val="00622349"/>
    <w:rsid w:val="00623FCC"/>
    <w:rsid w:val="0062412F"/>
    <w:rsid w:val="0062425E"/>
    <w:rsid w:val="00624ED0"/>
    <w:rsid w:val="0062661E"/>
    <w:rsid w:val="00626A3C"/>
    <w:rsid w:val="006303F1"/>
    <w:rsid w:val="0063050D"/>
    <w:rsid w:val="00630D0A"/>
    <w:rsid w:val="00631B82"/>
    <w:rsid w:val="00632185"/>
    <w:rsid w:val="0063323F"/>
    <w:rsid w:val="00633A6D"/>
    <w:rsid w:val="006344AB"/>
    <w:rsid w:val="0063519E"/>
    <w:rsid w:val="00635C29"/>
    <w:rsid w:val="0063647A"/>
    <w:rsid w:val="006371DD"/>
    <w:rsid w:val="006375D3"/>
    <w:rsid w:val="0064065E"/>
    <w:rsid w:val="00641505"/>
    <w:rsid w:val="0064173E"/>
    <w:rsid w:val="00643638"/>
    <w:rsid w:val="00643C53"/>
    <w:rsid w:val="00644B5E"/>
    <w:rsid w:val="00647DCB"/>
    <w:rsid w:val="00647ECF"/>
    <w:rsid w:val="00650D23"/>
    <w:rsid w:val="0065148E"/>
    <w:rsid w:val="00651AFA"/>
    <w:rsid w:val="00652856"/>
    <w:rsid w:val="00652F41"/>
    <w:rsid w:val="00653347"/>
    <w:rsid w:val="006552DD"/>
    <w:rsid w:val="006556F9"/>
    <w:rsid w:val="00655D51"/>
    <w:rsid w:val="006560A0"/>
    <w:rsid w:val="006568AF"/>
    <w:rsid w:val="00656A8B"/>
    <w:rsid w:val="00656EFC"/>
    <w:rsid w:val="0066002F"/>
    <w:rsid w:val="006611B5"/>
    <w:rsid w:val="0066208C"/>
    <w:rsid w:val="00662247"/>
    <w:rsid w:val="00662D3F"/>
    <w:rsid w:val="006639F9"/>
    <w:rsid w:val="00663FCA"/>
    <w:rsid w:val="006640E6"/>
    <w:rsid w:val="00664FB0"/>
    <w:rsid w:val="00665DF8"/>
    <w:rsid w:val="00667216"/>
    <w:rsid w:val="00667290"/>
    <w:rsid w:val="00667B9A"/>
    <w:rsid w:val="00673558"/>
    <w:rsid w:val="006735ED"/>
    <w:rsid w:val="00673A68"/>
    <w:rsid w:val="00673F6B"/>
    <w:rsid w:val="00674662"/>
    <w:rsid w:val="0067493F"/>
    <w:rsid w:val="00674F79"/>
    <w:rsid w:val="006767C8"/>
    <w:rsid w:val="00677A11"/>
    <w:rsid w:val="00677E64"/>
    <w:rsid w:val="00680B60"/>
    <w:rsid w:val="00681EDD"/>
    <w:rsid w:val="006828CE"/>
    <w:rsid w:val="006836C2"/>
    <w:rsid w:val="006858EF"/>
    <w:rsid w:val="00685950"/>
    <w:rsid w:val="006870F1"/>
    <w:rsid w:val="006873AE"/>
    <w:rsid w:val="006877F3"/>
    <w:rsid w:val="00690958"/>
    <w:rsid w:val="00691205"/>
    <w:rsid w:val="006912F5"/>
    <w:rsid w:val="006913CA"/>
    <w:rsid w:val="00691B81"/>
    <w:rsid w:val="00692552"/>
    <w:rsid w:val="006936CE"/>
    <w:rsid w:val="00693DBD"/>
    <w:rsid w:val="00694081"/>
    <w:rsid w:val="0069439D"/>
    <w:rsid w:val="00695003"/>
    <w:rsid w:val="00695629"/>
    <w:rsid w:val="00695980"/>
    <w:rsid w:val="00696E07"/>
    <w:rsid w:val="00696E81"/>
    <w:rsid w:val="00697DC3"/>
    <w:rsid w:val="006A3F51"/>
    <w:rsid w:val="006A4E65"/>
    <w:rsid w:val="006A6383"/>
    <w:rsid w:val="006B03AB"/>
    <w:rsid w:val="006B0C96"/>
    <w:rsid w:val="006B5395"/>
    <w:rsid w:val="006B5424"/>
    <w:rsid w:val="006B6E9D"/>
    <w:rsid w:val="006B6EC4"/>
    <w:rsid w:val="006B7082"/>
    <w:rsid w:val="006B7340"/>
    <w:rsid w:val="006B7A2F"/>
    <w:rsid w:val="006C01F0"/>
    <w:rsid w:val="006C0991"/>
    <w:rsid w:val="006C0DCA"/>
    <w:rsid w:val="006C34C7"/>
    <w:rsid w:val="006C42CB"/>
    <w:rsid w:val="006C5425"/>
    <w:rsid w:val="006C579A"/>
    <w:rsid w:val="006C5F01"/>
    <w:rsid w:val="006C6C25"/>
    <w:rsid w:val="006D00CF"/>
    <w:rsid w:val="006D0130"/>
    <w:rsid w:val="006D0178"/>
    <w:rsid w:val="006D0FC5"/>
    <w:rsid w:val="006D16AA"/>
    <w:rsid w:val="006D2B5D"/>
    <w:rsid w:val="006D2BEF"/>
    <w:rsid w:val="006D335A"/>
    <w:rsid w:val="006D42B5"/>
    <w:rsid w:val="006D5702"/>
    <w:rsid w:val="006D5B84"/>
    <w:rsid w:val="006D6B04"/>
    <w:rsid w:val="006E0BED"/>
    <w:rsid w:val="006E366C"/>
    <w:rsid w:val="006E38BF"/>
    <w:rsid w:val="006E560A"/>
    <w:rsid w:val="006E5F0D"/>
    <w:rsid w:val="006E638A"/>
    <w:rsid w:val="006E658C"/>
    <w:rsid w:val="006E6B10"/>
    <w:rsid w:val="006E76E0"/>
    <w:rsid w:val="006F0E6A"/>
    <w:rsid w:val="006F180A"/>
    <w:rsid w:val="006F180F"/>
    <w:rsid w:val="006F2009"/>
    <w:rsid w:val="006F3AC2"/>
    <w:rsid w:val="006F46B9"/>
    <w:rsid w:val="006F4FEF"/>
    <w:rsid w:val="006F5111"/>
    <w:rsid w:val="007028CD"/>
    <w:rsid w:val="00703566"/>
    <w:rsid w:val="00703900"/>
    <w:rsid w:val="00703E17"/>
    <w:rsid w:val="00704B17"/>
    <w:rsid w:val="00705306"/>
    <w:rsid w:val="007066F7"/>
    <w:rsid w:val="0071167E"/>
    <w:rsid w:val="00712347"/>
    <w:rsid w:val="00713366"/>
    <w:rsid w:val="00715210"/>
    <w:rsid w:val="00717D10"/>
    <w:rsid w:val="00717D7C"/>
    <w:rsid w:val="00720B64"/>
    <w:rsid w:val="0072219E"/>
    <w:rsid w:val="00722B3B"/>
    <w:rsid w:val="00724251"/>
    <w:rsid w:val="0072425B"/>
    <w:rsid w:val="00725888"/>
    <w:rsid w:val="00727448"/>
    <w:rsid w:val="007279D1"/>
    <w:rsid w:val="00727AFC"/>
    <w:rsid w:val="00731001"/>
    <w:rsid w:val="0073106F"/>
    <w:rsid w:val="00734229"/>
    <w:rsid w:val="007348C9"/>
    <w:rsid w:val="00735D4D"/>
    <w:rsid w:val="00735DB2"/>
    <w:rsid w:val="00736788"/>
    <w:rsid w:val="00737227"/>
    <w:rsid w:val="00740A9C"/>
    <w:rsid w:val="0074203B"/>
    <w:rsid w:val="00742EB9"/>
    <w:rsid w:val="00744D1A"/>
    <w:rsid w:val="007461AF"/>
    <w:rsid w:val="007472BE"/>
    <w:rsid w:val="00747694"/>
    <w:rsid w:val="00747B4A"/>
    <w:rsid w:val="0075023B"/>
    <w:rsid w:val="007513AC"/>
    <w:rsid w:val="007520F0"/>
    <w:rsid w:val="00753E66"/>
    <w:rsid w:val="007550B5"/>
    <w:rsid w:val="0075586B"/>
    <w:rsid w:val="0075603E"/>
    <w:rsid w:val="00756C51"/>
    <w:rsid w:val="00756FC5"/>
    <w:rsid w:val="007607D0"/>
    <w:rsid w:val="00763AE3"/>
    <w:rsid w:val="00765466"/>
    <w:rsid w:val="00766648"/>
    <w:rsid w:val="00767C3F"/>
    <w:rsid w:val="0077020C"/>
    <w:rsid w:val="00770A77"/>
    <w:rsid w:val="007724A0"/>
    <w:rsid w:val="0077526E"/>
    <w:rsid w:val="007753C2"/>
    <w:rsid w:val="00776B21"/>
    <w:rsid w:val="007803E6"/>
    <w:rsid w:val="007819FA"/>
    <w:rsid w:val="0078598A"/>
    <w:rsid w:val="00786E3A"/>
    <w:rsid w:val="00787B61"/>
    <w:rsid w:val="00791586"/>
    <w:rsid w:val="007925B0"/>
    <w:rsid w:val="0079269A"/>
    <w:rsid w:val="007935EF"/>
    <w:rsid w:val="00793D7D"/>
    <w:rsid w:val="00795405"/>
    <w:rsid w:val="007959C7"/>
    <w:rsid w:val="007959EB"/>
    <w:rsid w:val="007960BE"/>
    <w:rsid w:val="00796E2C"/>
    <w:rsid w:val="00797EE7"/>
    <w:rsid w:val="007A175A"/>
    <w:rsid w:val="007A6385"/>
    <w:rsid w:val="007A7E28"/>
    <w:rsid w:val="007B2EE5"/>
    <w:rsid w:val="007B4828"/>
    <w:rsid w:val="007B4BF1"/>
    <w:rsid w:val="007B518F"/>
    <w:rsid w:val="007B68CB"/>
    <w:rsid w:val="007B6A63"/>
    <w:rsid w:val="007B7D9A"/>
    <w:rsid w:val="007C00BC"/>
    <w:rsid w:val="007C032E"/>
    <w:rsid w:val="007C0FE4"/>
    <w:rsid w:val="007C2971"/>
    <w:rsid w:val="007C2C91"/>
    <w:rsid w:val="007C3577"/>
    <w:rsid w:val="007C43D0"/>
    <w:rsid w:val="007C5A99"/>
    <w:rsid w:val="007C6C77"/>
    <w:rsid w:val="007C77CE"/>
    <w:rsid w:val="007C7E95"/>
    <w:rsid w:val="007D0CEE"/>
    <w:rsid w:val="007D1E39"/>
    <w:rsid w:val="007D26B1"/>
    <w:rsid w:val="007D3143"/>
    <w:rsid w:val="007D4076"/>
    <w:rsid w:val="007D4155"/>
    <w:rsid w:val="007D4924"/>
    <w:rsid w:val="007D5E69"/>
    <w:rsid w:val="007D6088"/>
    <w:rsid w:val="007D613D"/>
    <w:rsid w:val="007D627E"/>
    <w:rsid w:val="007D65A2"/>
    <w:rsid w:val="007D6DE2"/>
    <w:rsid w:val="007D72D8"/>
    <w:rsid w:val="007D7DBF"/>
    <w:rsid w:val="007E1389"/>
    <w:rsid w:val="007E4E30"/>
    <w:rsid w:val="007E5ADA"/>
    <w:rsid w:val="007F0684"/>
    <w:rsid w:val="007F15A5"/>
    <w:rsid w:val="007F1725"/>
    <w:rsid w:val="007F1B0B"/>
    <w:rsid w:val="007F2518"/>
    <w:rsid w:val="007F2F8B"/>
    <w:rsid w:val="007F487D"/>
    <w:rsid w:val="007F5030"/>
    <w:rsid w:val="008016CC"/>
    <w:rsid w:val="008027B7"/>
    <w:rsid w:val="00802C3A"/>
    <w:rsid w:val="00803E6A"/>
    <w:rsid w:val="008041BC"/>
    <w:rsid w:val="008044AD"/>
    <w:rsid w:val="008049EE"/>
    <w:rsid w:val="008063D5"/>
    <w:rsid w:val="00806BA0"/>
    <w:rsid w:val="008109DC"/>
    <w:rsid w:val="00810C2B"/>
    <w:rsid w:val="00811066"/>
    <w:rsid w:val="0081439A"/>
    <w:rsid w:val="0081469F"/>
    <w:rsid w:val="00814DCB"/>
    <w:rsid w:val="00815DE6"/>
    <w:rsid w:val="00816E6C"/>
    <w:rsid w:val="00817E17"/>
    <w:rsid w:val="00817F34"/>
    <w:rsid w:val="008203F7"/>
    <w:rsid w:val="00823544"/>
    <w:rsid w:val="00823BFF"/>
    <w:rsid w:val="0082454A"/>
    <w:rsid w:val="008246CB"/>
    <w:rsid w:val="00825D9F"/>
    <w:rsid w:val="00825E65"/>
    <w:rsid w:val="00826442"/>
    <w:rsid w:val="008269A5"/>
    <w:rsid w:val="00826C8D"/>
    <w:rsid w:val="00831B7C"/>
    <w:rsid w:val="00831ED4"/>
    <w:rsid w:val="00832A87"/>
    <w:rsid w:val="008366F9"/>
    <w:rsid w:val="00836BAD"/>
    <w:rsid w:val="0083703A"/>
    <w:rsid w:val="008376B8"/>
    <w:rsid w:val="0084020B"/>
    <w:rsid w:val="008409FC"/>
    <w:rsid w:val="008411EC"/>
    <w:rsid w:val="008424E3"/>
    <w:rsid w:val="008433CF"/>
    <w:rsid w:val="00843936"/>
    <w:rsid w:val="008441CE"/>
    <w:rsid w:val="008443FD"/>
    <w:rsid w:val="0084587B"/>
    <w:rsid w:val="00850078"/>
    <w:rsid w:val="008502C2"/>
    <w:rsid w:val="008514D4"/>
    <w:rsid w:val="00851CB9"/>
    <w:rsid w:val="0085297A"/>
    <w:rsid w:val="00853495"/>
    <w:rsid w:val="008539B9"/>
    <w:rsid w:val="00853C7C"/>
    <w:rsid w:val="00853CE6"/>
    <w:rsid w:val="00854ACB"/>
    <w:rsid w:val="0085504B"/>
    <w:rsid w:val="008559D5"/>
    <w:rsid w:val="00856AE8"/>
    <w:rsid w:val="008609AF"/>
    <w:rsid w:val="008636BD"/>
    <w:rsid w:val="0086562E"/>
    <w:rsid w:val="0086580A"/>
    <w:rsid w:val="00866036"/>
    <w:rsid w:val="00866207"/>
    <w:rsid w:val="008663F9"/>
    <w:rsid w:val="00867291"/>
    <w:rsid w:val="00871444"/>
    <w:rsid w:val="008725F0"/>
    <w:rsid w:val="0087419C"/>
    <w:rsid w:val="00875CB5"/>
    <w:rsid w:val="00881EF6"/>
    <w:rsid w:val="0088221A"/>
    <w:rsid w:val="00882470"/>
    <w:rsid w:val="0088250A"/>
    <w:rsid w:val="00882A3A"/>
    <w:rsid w:val="00882C5C"/>
    <w:rsid w:val="0088548C"/>
    <w:rsid w:val="008862E1"/>
    <w:rsid w:val="008875A2"/>
    <w:rsid w:val="00890123"/>
    <w:rsid w:val="008903BA"/>
    <w:rsid w:val="008924D7"/>
    <w:rsid w:val="008925ED"/>
    <w:rsid w:val="0089392A"/>
    <w:rsid w:val="00895C23"/>
    <w:rsid w:val="008961EB"/>
    <w:rsid w:val="00897779"/>
    <w:rsid w:val="00897F8C"/>
    <w:rsid w:val="008A108A"/>
    <w:rsid w:val="008A1D75"/>
    <w:rsid w:val="008A279B"/>
    <w:rsid w:val="008A549B"/>
    <w:rsid w:val="008B1F7D"/>
    <w:rsid w:val="008B22C7"/>
    <w:rsid w:val="008B297E"/>
    <w:rsid w:val="008B3644"/>
    <w:rsid w:val="008B42F1"/>
    <w:rsid w:val="008B6A67"/>
    <w:rsid w:val="008B70A4"/>
    <w:rsid w:val="008B72B6"/>
    <w:rsid w:val="008B7952"/>
    <w:rsid w:val="008B798A"/>
    <w:rsid w:val="008B7CB2"/>
    <w:rsid w:val="008B7FA0"/>
    <w:rsid w:val="008C0CD7"/>
    <w:rsid w:val="008C45D0"/>
    <w:rsid w:val="008C47A7"/>
    <w:rsid w:val="008C48A9"/>
    <w:rsid w:val="008C5FD2"/>
    <w:rsid w:val="008C78D0"/>
    <w:rsid w:val="008C7F8A"/>
    <w:rsid w:val="008D0A35"/>
    <w:rsid w:val="008D1ED7"/>
    <w:rsid w:val="008D27AE"/>
    <w:rsid w:val="008D2C94"/>
    <w:rsid w:val="008D32B8"/>
    <w:rsid w:val="008D3C28"/>
    <w:rsid w:val="008D431C"/>
    <w:rsid w:val="008D4C0D"/>
    <w:rsid w:val="008D5303"/>
    <w:rsid w:val="008D5333"/>
    <w:rsid w:val="008D54AD"/>
    <w:rsid w:val="008D5A86"/>
    <w:rsid w:val="008D755F"/>
    <w:rsid w:val="008E0CCF"/>
    <w:rsid w:val="008E1282"/>
    <w:rsid w:val="008E1284"/>
    <w:rsid w:val="008E2671"/>
    <w:rsid w:val="008E2B58"/>
    <w:rsid w:val="008E6C47"/>
    <w:rsid w:val="008E761E"/>
    <w:rsid w:val="008E7BBE"/>
    <w:rsid w:val="008F0715"/>
    <w:rsid w:val="008F1D6D"/>
    <w:rsid w:val="008F1F16"/>
    <w:rsid w:val="008F230B"/>
    <w:rsid w:val="008F38D1"/>
    <w:rsid w:val="008F3A38"/>
    <w:rsid w:val="008F3EE5"/>
    <w:rsid w:val="008F4809"/>
    <w:rsid w:val="008F5CC8"/>
    <w:rsid w:val="008F63D0"/>
    <w:rsid w:val="008F78D0"/>
    <w:rsid w:val="008F7B9F"/>
    <w:rsid w:val="00903428"/>
    <w:rsid w:val="009039B4"/>
    <w:rsid w:val="00904D03"/>
    <w:rsid w:val="0090577D"/>
    <w:rsid w:val="0090658E"/>
    <w:rsid w:val="009077F6"/>
    <w:rsid w:val="00907E52"/>
    <w:rsid w:val="009101A9"/>
    <w:rsid w:val="00910A81"/>
    <w:rsid w:val="00910A82"/>
    <w:rsid w:val="00912A6E"/>
    <w:rsid w:val="00913B3A"/>
    <w:rsid w:val="009142CB"/>
    <w:rsid w:val="00914541"/>
    <w:rsid w:val="009148BE"/>
    <w:rsid w:val="00914F97"/>
    <w:rsid w:val="009157E8"/>
    <w:rsid w:val="009170BB"/>
    <w:rsid w:val="0091735B"/>
    <w:rsid w:val="00917B4B"/>
    <w:rsid w:val="00920C6F"/>
    <w:rsid w:val="00921A47"/>
    <w:rsid w:val="00921BB5"/>
    <w:rsid w:val="0092400A"/>
    <w:rsid w:val="009248F6"/>
    <w:rsid w:val="00924E08"/>
    <w:rsid w:val="009266C8"/>
    <w:rsid w:val="00926D78"/>
    <w:rsid w:val="0093058D"/>
    <w:rsid w:val="00930FDC"/>
    <w:rsid w:val="0093163B"/>
    <w:rsid w:val="00931BE3"/>
    <w:rsid w:val="00932EAB"/>
    <w:rsid w:val="00932EBB"/>
    <w:rsid w:val="00934073"/>
    <w:rsid w:val="009377BD"/>
    <w:rsid w:val="00941ACF"/>
    <w:rsid w:val="0094266C"/>
    <w:rsid w:val="009442AA"/>
    <w:rsid w:val="009447E6"/>
    <w:rsid w:val="0094502E"/>
    <w:rsid w:val="0094686D"/>
    <w:rsid w:val="00946A2A"/>
    <w:rsid w:val="00946ABF"/>
    <w:rsid w:val="00947D90"/>
    <w:rsid w:val="009503CB"/>
    <w:rsid w:val="00950665"/>
    <w:rsid w:val="00950853"/>
    <w:rsid w:val="00950952"/>
    <w:rsid w:val="009526D1"/>
    <w:rsid w:val="00952AB7"/>
    <w:rsid w:val="00952D33"/>
    <w:rsid w:val="0095360B"/>
    <w:rsid w:val="009538AB"/>
    <w:rsid w:val="009539C1"/>
    <w:rsid w:val="00953B38"/>
    <w:rsid w:val="00953CC9"/>
    <w:rsid w:val="00955A25"/>
    <w:rsid w:val="009560F0"/>
    <w:rsid w:val="009561D8"/>
    <w:rsid w:val="00956760"/>
    <w:rsid w:val="009568EA"/>
    <w:rsid w:val="00956F6D"/>
    <w:rsid w:val="00957280"/>
    <w:rsid w:val="00960CB6"/>
    <w:rsid w:val="00961544"/>
    <w:rsid w:val="009623F6"/>
    <w:rsid w:val="009664D0"/>
    <w:rsid w:val="009675AE"/>
    <w:rsid w:val="00970506"/>
    <w:rsid w:val="0097062F"/>
    <w:rsid w:val="00972410"/>
    <w:rsid w:val="00973A53"/>
    <w:rsid w:val="0097429B"/>
    <w:rsid w:val="009757B1"/>
    <w:rsid w:val="00975F7A"/>
    <w:rsid w:val="0097663A"/>
    <w:rsid w:val="00977149"/>
    <w:rsid w:val="00977F5A"/>
    <w:rsid w:val="00977FEB"/>
    <w:rsid w:val="009810A8"/>
    <w:rsid w:val="00981207"/>
    <w:rsid w:val="00981CEA"/>
    <w:rsid w:val="0098269C"/>
    <w:rsid w:val="009826E8"/>
    <w:rsid w:val="00983B5D"/>
    <w:rsid w:val="00983C49"/>
    <w:rsid w:val="00983CD9"/>
    <w:rsid w:val="00983E41"/>
    <w:rsid w:val="00983E52"/>
    <w:rsid w:val="00983F93"/>
    <w:rsid w:val="0098445B"/>
    <w:rsid w:val="0098455B"/>
    <w:rsid w:val="009848BE"/>
    <w:rsid w:val="00986460"/>
    <w:rsid w:val="0098702A"/>
    <w:rsid w:val="00987203"/>
    <w:rsid w:val="00987A69"/>
    <w:rsid w:val="00990091"/>
    <w:rsid w:val="00990277"/>
    <w:rsid w:val="00991B82"/>
    <w:rsid w:val="00991B94"/>
    <w:rsid w:val="00991E8F"/>
    <w:rsid w:val="00992374"/>
    <w:rsid w:val="009925A4"/>
    <w:rsid w:val="00992E5F"/>
    <w:rsid w:val="009962FE"/>
    <w:rsid w:val="00996749"/>
    <w:rsid w:val="00996C43"/>
    <w:rsid w:val="0099713B"/>
    <w:rsid w:val="009A314A"/>
    <w:rsid w:val="009A51F3"/>
    <w:rsid w:val="009A52E3"/>
    <w:rsid w:val="009A5BE6"/>
    <w:rsid w:val="009A5CF7"/>
    <w:rsid w:val="009A7A52"/>
    <w:rsid w:val="009B0738"/>
    <w:rsid w:val="009B1D62"/>
    <w:rsid w:val="009B4A5D"/>
    <w:rsid w:val="009B5816"/>
    <w:rsid w:val="009C0380"/>
    <w:rsid w:val="009C03B4"/>
    <w:rsid w:val="009C0B44"/>
    <w:rsid w:val="009C0CD2"/>
    <w:rsid w:val="009C128D"/>
    <w:rsid w:val="009C27EA"/>
    <w:rsid w:val="009C3E3E"/>
    <w:rsid w:val="009C4945"/>
    <w:rsid w:val="009C6539"/>
    <w:rsid w:val="009C783B"/>
    <w:rsid w:val="009D0CF0"/>
    <w:rsid w:val="009D1CC4"/>
    <w:rsid w:val="009D2889"/>
    <w:rsid w:val="009D34E9"/>
    <w:rsid w:val="009D47A4"/>
    <w:rsid w:val="009D56EE"/>
    <w:rsid w:val="009D61A2"/>
    <w:rsid w:val="009D67D7"/>
    <w:rsid w:val="009D6D28"/>
    <w:rsid w:val="009D713D"/>
    <w:rsid w:val="009D7863"/>
    <w:rsid w:val="009E1EE5"/>
    <w:rsid w:val="009E242C"/>
    <w:rsid w:val="009E2707"/>
    <w:rsid w:val="009E3DE7"/>
    <w:rsid w:val="009E4106"/>
    <w:rsid w:val="009E5148"/>
    <w:rsid w:val="009E582C"/>
    <w:rsid w:val="009E5878"/>
    <w:rsid w:val="009E5880"/>
    <w:rsid w:val="009E5A1A"/>
    <w:rsid w:val="009E5DA7"/>
    <w:rsid w:val="009E5F6C"/>
    <w:rsid w:val="009E6403"/>
    <w:rsid w:val="009E65E7"/>
    <w:rsid w:val="009E6B95"/>
    <w:rsid w:val="009E764E"/>
    <w:rsid w:val="009F0357"/>
    <w:rsid w:val="009F1781"/>
    <w:rsid w:val="009F6110"/>
    <w:rsid w:val="009F7C2D"/>
    <w:rsid w:val="00A000DA"/>
    <w:rsid w:val="00A015AE"/>
    <w:rsid w:val="00A01921"/>
    <w:rsid w:val="00A02F1C"/>
    <w:rsid w:val="00A0301C"/>
    <w:rsid w:val="00A03310"/>
    <w:rsid w:val="00A04BD6"/>
    <w:rsid w:val="00A05D00"/>
    <w:rsid w:val="00A06E34"/>
    <w:rsid w:val="00A1054B"/>
    <w:rsid w:val="00A1064D"/>
    <w:rsid w:val="00A106F7"/>
    <w:rsid w:val="00A121C7"/>
    <w:rsid w:val="00A14083"/>
    <w:rsid w:val="00A159C7"/>
    <w:rsid w:val="00A15ACA"/>
    <w:rsid w:val="00A17134"/>
    <w:rsid w:val="00A17927"/>
    <w:rsid w:val="00A200A1"/>
    <w:rsid w:val="00A20DD8"/>
    <w:rsid w:val="00A219F3"/>
    <w:rsid w:val="00A25460"/>
    <w:rsid w:val="00A32937"/>
    <w:rsid w:val="00A32E39"/>
    <w:rsid w:val="00A332A6"/>
    <w:rsid w:val="00A3455A"/>
    <w:rsid w:val="00A34B98"/>
    <w:rsid w:val="00A34E0A"/>
    <w:rsid w:val="00A35110"/>
    <w:rsid w:val="00A3650C"/>
    <w:rsid w:val="00A3734D"/>
    <w:rsid w:val="00A423D9"/>
    <w:rsid w:val="00A42BF6"/>
    <w:rsid w:val="00A43697"/>
    <w:rsid w:val="00A43BD6"/>
    <w:rsid w:val="00A44247"/>
    <w:rsid w:val="00A4489B"/>
    <w:rsid w:val="00A448A8"/>
    <w:rsid w:val="00A4515F"/>
    <w:rsid w:val="00A45B09"/>
    <w:rsid w:val="00A47BDB"/>
    <w:rsid w:val="00A50315"/>
    <w:rsid w:val="00A524B1"/>
    <w:rsid w:val="00A528CF"/>
    <w:rsid w:val="00A52BBA"/>
    <w:rsid w:val="00A52F4B"/>
    <w:rsid w:val="00A53B9B"/>
    <w:rsid w:val="00A53BFD"/>
    <w:rsid w:val="00A569EA"/>
    <w:rsid w:val="00A572E7"/>
    <w:rsid w:val="00A61980"/>
    <w:rsid w:val="00A62CAD"/>
    <w:rsid w:val="00A636EB"/>
    <w:rsid w:val="00A64BDA"/>
    <w:rsid w:val="00A65369"/>
    <w:rsid w:val="00A65814"/>
    <w:rsid w:val="00A718FB"/>
    <w:rsid w:val="00A71FF1"/>
    <w:rsid w:val="00A725FA"/>
    <w:rsid w:val="00A726E6"/>
    <w:rsid w:val="00A73ADB"/>
    <w:rsid w:val="00A755E6"/>
    <w:rsid w:val="00A7585D"/>
    <w:rsid w:val="00A759D9"/>
    <w:rsid w:val="00A75C00"/>
    <w:rsid w:val="00A76859"/>
    <w:rsid w:val="00A7794A"/>
    <w:rsid w:val="00A77D52"/>
    <w:rsid w:val="00A81536"/>
    <w:rsid w:val="00A83B1E"/>
    <w:rsid w:val="00A84640"/>
    <w:rsid w:val="00A84C72"/>
    <w:rsid w:val="00A85767"/>
    <w:rsid w:val="00A859B3"/>
    <w:rsid w:val="00A86A46"/>
    <w:rsid w:val="00A92A17"/>
    <w:rsid w:val="00A92E04"/>
    <w:rsid w:val="00A944BD"/>
    <w:rsid w:val="00A955A5"/>
    <w:rsid w:val="00A96107"/>
    <w:rsid w:val="00A96687"/>
    <w:rsid w:val="00A97DFF"/>
    <w:rsid w:val="00A97E3A"/>
    <w:rsid w:val="00AA0255"/>
    <w:rsid w:val="00AA0398"/>
    <w:rsid w:val="00AA2B1E"/>
    <w:rsid w:val="00AA57CF"/>
    <w:rsid w:val="00AA6F2F"/>
    <w:rsid w:val="00AB0078"/>
    <w:rsid w:val="00AB0BD0"/>
    <w:rsid w:val="00AB23FD"/>
    <w:rsid w:val="00AB26D5"/>
    <w:rsid w:val="00AB2B5A"/>
    <w:rsid w:val="00AB6A76"/>
    <w:rsid w:val="00AB73C5"/>
    <w:rsid w:val="00AB78A9"/>
    <w:rsid w:val="00AC092A"/>
    <w:rsid w:val="00AC14E6"/>
    <w:rsid w:val="00AC1BB6"/>
    <w:rsid w:val="00AC1FC7"/>
    <w:rsid w:val="00AC316A"/>
    <w:rsid w:val="00AC44B9"/>
    <w:rsid w:val="00AC468E"/>
    <w:rsid w:val="00AC5A6F"/>
    <w:rsid w:val="00AC5C62"/>
    <w:rsid w:val="00AC68E1"/>
    <w:rsid w:val="00AC70C5"/>
    <w:rsid w:val="00AC778B"/>
    <w:rsid w:val="00AC7C07"/>
    <w:rsid w:val="00AD04B3"/>
    <w:rsid w:val="00AD0AE5"/>
    <w:rsid w:val="00AD4CB8"/>
    <w:rsid w:val="00AD4DA2"/>
    <w:rsid w:val="00AD5F3A"/>
    <w:rsid w:val="00AD65EC"/>
    <w:rsid w:val="00AD6E0F"/>
    <w:rsid w:val="00AD6E9D"/>
    <w:rsid w:val="00AD78C4"/>
    <w:rsid w:val="00AE02C5"/>
    <w:rsid w:val="00AE1AFF"/>
    <w:rsid w:val="00AE3722"/>
    <w:rsid w:val="00AE38A2"/>
    <w:rsid w:val="00AF0384"/>
    <w:rsid w:val="00AF0744"/>
    <w:rsid w:val="00AF14DE"/>
    <w:rsid w:val="00AF2615"/>
    <w:rsid w:val="00AF305A"/>
    <w:rsid w:val="00AF6366"/>
    <w:rsid w:val="00AF7BF5"/>
    <w:rsid w:val="00B0087B"/>
    <w:rsid w:val="00B02B2B"/>
    <w:rsid w:val="00B043B8"/>
    <w:rsid w:val="00B05068"/>
    <w:rsid w:val="00B05382"/>
    <w:rsid w:val="00B058E3"/>
    <w:rsid w:val="00B06B41"/>
    <w:rsid w:val="00B06B42"/>
    <w:rsid w:val="00B06E3B"/>
    <w:rsid w:val="00B125BE"/>
    <w:rsid w:val="00B1286A"/>
    <w:rsid w:val="00B13EC5"/>
    <w:rsid w:val="00B13FE2"/>
    <w:rsid w:val="00B14E80"/>
    <w:rsid w:val="00B16CB3"/>
    <w:rsid w:val="00B16D66"/>
    <w:rsid w:val="00B175D5"/>
    <w:rsid w:val="00B201CB"/>
    <w:rsid w:val="00B20DA2"/>
    <w:rsid w:val="00B214EB"/>
    <w:rsid w:val="00B21F5A"/>
    <w:rsid w:val="00B22036"/>
    <w:rsid w:val="00B22418"/>
    <w:rsid w:val="00B246ED"/>
    <w:rsid w:val="00B27239"/>
    <w:rsid w:val="00B275D2"/>
    <w:rsid w:val="00B30493"/>
    <w:rsid w:val="00B3055D"/>
    <w:rsid w:val="00B32448"/>
    <w:rsid w:val="00B326CE"/>
    <w:rsid w:val="00B334FB"/>
    <w:rsid w:val="00B34B66"/>
    <w:rsid w:val="00B34E44"/>
    <w:rsid w:val="00B352D5"/>
    <w:rsid w:val="00B35954"/>
    <w:rsid w:val="00B36B68"/>
    <w:rsid w:val="00B377DE"/>
    <w:rsid w:val="00B37A6B"/>
    <w:rsid w:val="00B408D0"/>
    <w:rsid w:val="00B410EB"/>
    <w:rsid w:val="00B418D1"/>
    <w:rsid w:val="00B421D5"/>
    <w:rsid w:val="00B43818"/>
    <w:rsid w:val="00B4524D"/>
    <w:rsid w:val="00B45457"/>
    <w:rsid w:val="00B45EA3"/>
    <w:rsid w:val="00B46614"/>
    <w:rsid w:val="00B479CA"/>
    <w:rsid w:val="00B47D5F"/>
    <w:rsid w:val="00B47FEA"/>
    <w:rsid w:val="00B50428"/>
    <w:rsid w:val="00B504F0"/>
    <w:rsid w:val="00B506BB"/>
    <w:rsid w:val="00B50732"/>
    <w:rsid w:val="00B50F24"/>
    <w:rsid w:val="00B52133"/>
    <w:rsid w:val="00B5290D"/>
    <w:rsid w:val="00B529B0"/>
    <w:rsid w:val="00B536F7"/>
    <w:rsid w:val="00B54503"/>
    <w:rsid w:val="00B547DE"/>
    <w:rsid w:val="00B54B8F"/>
    <w:rsid w:val="00B54D19"/>
    <w:rsid w:val="00B551DF"/>
    <w:rsid w:val="00B567E6"/>
    <w:rsid w:val="00B61CE5"/>
    <w:rsid w:val="00B6260A"/>
    <w:rsid w:val="00B63217"/>
    <w:rsid w:val="00B63CD4"/>
    <w:rsid w:val="00B652C3"/>
    <w:rsid w:val="00B6768A"/>
    <w:rsid w:val="00B67872"/>
    <w:rsid w:val="00B67F82"/>
    <w:rsid w:val="00B702C6"/>
    <w:rsid w:val="00B708C0"/>
    <w:rsid w:val="00B7176B"/>
    <w:rsid w:val="00B71E77"/>
    <w:rsid w:val="00B72576"/>
    <w:rsid w:val="00B7305C"/>
    <w:rsid w:val="00B736D4"/>
    <w:rsid w:val="00B73BB4"/>
    <w:rsid w:val="00B7440F"/>
    <w:rsid w:val="00B8022B"/>
    <w:rsid w:val="00B8076D"/>
    <w:rsid w:val="00B808FA"/>
    <w:rsid w:val="00B80E0B"/>
    <w:rsid w:val="00B813D8"/>
    <w:rsid w:val="00B81CB0"/>
    <w:rsid w:val="00B82274"/>
    <w:rsid w:val="00B8248C"/>
    <w:rsid w:val="00B8404F"/>
    <w:rsid w:val="00B859FD"/>
    <w:rsid w:val="00B8660E"/>
    <w:rsid w:val="00B87CF3"/>
    <w:rsid w:val="00B92EF8"/>
    <w:rsid w:val="00B93AA8"/>
    <w:rsid w:val="00B94AD1"/>
    <w:rsid w:val="00B950D4"/>
    <w:rsid w:val="00B96E81"/>
    <w:rsid w:val="00BA044F"/>
    <w:rsid w:val="00BA1D84"/>
    <w:rsid w:val="00BA2A10"/>
    <w:rsid w:val="00BA43EF"/>
    <w:rsid w:val="00BA4585"/>
    <w:rsid w:val="00BA4643"/>
    <w:rsid w:val="00BA59DB"/>
    <w:rsid w:val="00BB0926"/>
    <w:rsid w:val="00BB0E73"/>
    <w:rsid w:val="00BB1203"/>
    <w:rsid w:val="00BB2811"/>
    <w:rsid w:val="00BB59F2"/>
    <w:rsid w:val="00BB5EEE"/>
    <w:rsid w:val="00BB72F0"/>
    <w:rsid w:val="00BC07FC"/>
    <w:rsid w:val="00BC12B2"/>
    <w:rsid w:val="00BC2D34"/>
    <w:rsid w:val="00BC3D52"/>
    <w:rsid w:val="00BC400A"/>
    <w:rsid w:val="00BC6422"/>
    <w:rsid w:val="00BC675B"/>
    <w:rsid w:val="00BC7658"/>
    <w:rsid w:val="00BC7AA4"/>
    <w:rsid w:val="00BD0211"/>
    <w:rsid w:val="00BD10A9"/>
    <w:rsid w:val="00BD2C11"/>
    <w:rsid w:val="00BD4B4B"/>
    <w:rsid w:val="00BD4C94"/>
    <w:rsid w:val="00BD5763"/>
    <w:rsid w:val="00BD6047"/>
    <w:rsid w:val="00BE067F"/>
    <w:rsid w:val="00BE181F"/>
    <w:rsid w:val="00BE29A6"/>
    <w:rsid w:val="00BE4C24"/>
    <w:rsid w:val="00BE57CD"/>
    <w:rsid w:val="00BE5C69"/>
    <w:rsid w:val="00BE7229"/>
    <w:rsid w:val="00BE7615"/>
    <w:rsid w:val="00BF044D"/>
    <w:rsid w:val="00BF064B"/>
    <w:rsid w:val="00BF0C49"/>
    <w:rsid w:val="00BF25F5"/>
    <w:rsid w:val="00BF3CCE"/>
    <w:rsid w:val="00BF47AF"/>
    <w:rsid w:val="00BF4848"/>
    <w:rsid w:val="00BF56A3"/>
    <w:rsid w:val="00BF59B9"/>
    <w:rsid w:val="00BF6CDE"/>
    <w:rsid w:val="00C00B70"/>
    <w:rsid w:val="00C0140D"/>
    <w:rsid w:val="00C014E2"/>
    <w:rsid w:val="00C0185A"/>
    <w:rsid w:val="00C02E10"/>
    <w:rsid w:val="00C033C4"/>
    <w:rsid w:val="00C03FD6"/>
    <w:rsid w:val="00C04D50"/>
    <w:rsid w:val="00C05665"/>
    <w:rsid w:val="00C06053"/>
    <w:rsid w:val="00C06347"/>
    <w:rsid w:val="00C070D3"/>
    <w:rsid w:val="00C07E43"/>
    <w:rsid w:val="00C07E89"/>
    <w:rsid w:val="00C10120"/>
    <w:rsid w:val="00C10212"/>
    <w:rsid w:val="00C10C10"/>
    <w:rsid w:val="00C1121A"/>
    <w:rsid w:val="00C12289"/>
    <w:rsid w:val="00C14578"/>
    <w:rsid w:val="00C1497C"/>
    <w:rsid w:val="00C14ECF"/>
    <w:rsid w:val="00C1669F"/>
    <w:rsid w:val="00C16E3F"/>
    <w:rsid w:val="00C17604"/>
    <w:rsid w:val="00C1768E"/>
    <w:rsid w:val="00C17CC4"/>
    <w:rsid w:val="00C2035C"/>
    <w:rsid w:val="00C20BA0"/>
    <w:rsid w:val="00C2285A"/>
    <w:rsid w:val="00C22E73"/>
    <w:rsid w:val="00C230A7"/>
    <w:rsid w:val="00C24253"/>
    <w:rsid w:val="00C2563A"/>
    <w:rsid w:val="00C2605C"/>
    <w:rsid w:val="00C27931"/>
    <w:rsid w:val="00C30353"/>
    <w:rsid w:val="00C303B5"/>
    <w:rsid w:val="00C3069D"/>
    <w:rsid w:val="00C3186E"/>
    <w:rsid w:val="00C32807"/>
    <w:rsid w:val="00C32A35"/>
    <w:rsid w:val="00C34D48"/>
    <w:rsid w:val="00C35D5D"/>
    <w:rsid w:val="00C429E1"/>
    <w:rsid w:val="00C42FA7"/>
    <w:rsid w:val="00C445A2"/>
    <w:rsid w:val="00C4487C"/>
    <w:rsid w:val="00C44EF0"/>
    <w:rsid w:val="00C4506E"/>
    <w:rsid w:val="00C45F39"/>
    <w:rsid w:val="00C4602B"/>
    <w:rsid w:val="00C46A42"/>
    <w:rsid w:val="00C47698"/>
    <w:rsid w:val="00C4772C"/>
    <w:rsid w:val="00C47AE9"/>
    <w:rsid w:val="00C50F7C"/>
    <w:rsid w:val="00C52FCB"/>
    <w:rsid w:val="00C530BB"/>
    <w:rsid w:val="00C54FF8"/>
    <w:rsid w:val="00C56364"/>
    <w:rsid w:val="00C60069"/>
    <w:rsid w:val="00C602CF"/>
    <w:rsid w:val="00C60EF7"/>
    <w:rsid w:val="00C62201"/>
    <w:rsid w:val="00C62E9A"/>
    <w:rsid w:val="00C63962"/>
    <w:rsid w:val="00C63A09"/>
    <w:rsid w:val="00C653A8"/>
    <w:rsid w:val="00C65E41"/>
    <w:rsid w:val="00C66B86"/>
    <w:rsid w:val="00C670CA"/>
    <w:rsid w:val="00C67F4D"/>
    <w:rsid w:val="00C71064"/>
    <w:rsid w:val="00C7156F"/>
    <w:rsid w:val="00C71F15"/>
    <w:rsid w:val="00C74824"/>
    <w:rsid w:val="00C74BDB"/>
    <w:rsid w:val="00C74CE6"/>
    <w:rsid w:val="00C75249"/>
    <w:rsid w:val="00C75E58"/>
    <w:rsid w:val="00C761B4"/>
    <w:rsid w:val="00C80C52"/>
    <w:rsid w:val="00C83187"/>
    <w:rsid w:val="00C85B20"/>
    <w:rsid w:val="00C85EB2"/>
    <w:rsid w:val="00C86071"/>
    <w:rsid w:val="00C87F9D"/>
    <w:rsid w:val="00C9083E"/>
    <w:rsid w:val="00C90B53"/>
    <w:rsid w:val="00C9138A"/>
    <w:rsid w:val="00C91610"/>
    <w:rsid w:val="00C91B41"/>
    <w:rsid w:val="00C927F3"/>
    <w:rsid w:val="00C95890"/>
    <w:rsid w:val="00C965CE"/>
    <w:rsid w:val="00C96724"/>
    <w:rsid w:val="00C970D7"/>
    <w:rsid w:val="00C9727A"/>
    <w:rsid w:val="00C972E4"/>
    <w:rsid w:val="00CA08C8"/>
    <w:rsid w:val="00CA28DD"/>
    <w:rsid w:val="00CA3283"/>
    <w:rsid w:val="00CA4761"/>
    <w:rsid w:val="00CA5BD9"/>
    <w:rsid w:val="00CA622E"/>
    <w:rsid w:val="00CA634A"/>
    <w:rsid w:val="00CA6C40"/>
    <w:rsid w:val="00CA6E81"/>
    <w:rsid w:val="00CA76E6"/>
    <w:rsid w:val="00CB1A2D"/>
    <w:rsid w:val="00CB4E8D"/>
    <w:rsid w:val="00CB60C8"/>
    <w:rsid w:val="00CC07A1"/>
    <w:rsid w:val="00CC321D"/>
    <w:rsid w:val="00CC333C"/>
    <w:rsid w:val="00CC412A"/>
    <w:rsid w:val="00CD1687"/>
    <w:rsid w:val="00CD3185"/>
    <w:rsid w:val="00CD3196"/>
    <w:rsid w:val="00CD32A4"/>
    <w:rsid w:val="00CD3F9D"/>
    <w:rsid w:val="00CD3FD0"/>
    <w:rsid w:val="00CD469E"/>
    <w:rsid w:val="00CD5016"/>
    <w:rsid w:val="00CD5648"/>
    <w:rsid w:val="00CD59DB"/>
    <w:rsid w:val="00CE13C2"/>
    <w:rsid w:val="00CE181A"/>
    <w:rsid w:val="00CE30EB"/>
    <w:rsid w:val="00CE3F72"/>
    <w:rsid w:val="00CE655C"/>
    <w:rsid w:val="00CE6B57"/>
    <w:rsid w:val="00CE6EF3"/>
    <w:rsid w:val="00CF09B7"/>
    <w:rsid w:val="00CF2F76"/>
    <w:rsid w:val="00CF31B3"/>
    <w:rsid w:val="00CF3406"/>
    <w:rsid w:val="00CF4BF4"/>
    <w:rsid w:val="00CF69BE"/>
    <w:rsid w:val="00CF70F0"/>
    <w:rsid w:val="00D01EB7"/>
    <w:rsid w:val="00D02413"/>
    <w:rsid w:val="00D02F5E"/>
    <w:rsid w:val="00D048E7"/>
    <w:rsid w:val="00D04D4B"/>
    <w:rsid w:val="00D04E74"/>
    <w:rsid w:val="00D05776"/>
    <w:rsid w:val="00D07653"/>
    <w:rsid w:val="00D07DC4"/>
    <w:rsid w:val="00D1059A"/>
    <w:rsid w:val="00D11108"/>
    <w:rsid w:val="00D12A46"/>
    <w:rsid w:val="00D13131"/>
    <w:rsid w:val="00D14A82"/>
    <w:rsid w:val="00D151D0"/>
    <w:rsid w:val="00D15417"/>
    <w:rsid w:val="00D16FF6"/>
    <w:rsid w:val="00D20B95"/>
    <w:rsid w:val="00D21836"/>
    <w:rsid w:val="00D229BE"/>
    <w:rsid w:val="00D22D91"/>
    <w:rsid w:val="00D243F4"/>
    <w:rsid w:val="00D245AB"/>
    <w:rsid w:val="00D25CB5"/>
    <w:rsid w:val="00D25D41"/>
    <w:rsid w:val="00D2670A"/>
    <w:rsid w:val="00D303E3"/>
    <w:rsid w:val="00D31494"/>
    <w:rsid w:val="00D3194C"/>
    <w:rsid w:val="00D32734"/>
    <w:rsid w:val="00D332CE"/>
    <w:rsid w:val="00D34163"/>
    <w:rsid w:val="00D34481"/>
    <w:rsid w:val="00D34E5D"/>
    <w:rsid w:val="00D35256"/>
    <w:rsid w:val="00D35F2E"/>
    <w:rsid w:val="00D3750C"/>
    <w:rsid w:val="00D3763F"/>
    <w:rsid w:val="00D376EA"/>
    <w:rsid w:val="00D40E5F"/>
    <w:rsid w:val="00D41FE5"/>
    <w:rsid w:val="00D42D35"/>
    <w:rsid w:val="00D44CAE"/>
    <w:rsid w:val="00D45556"/>
    <w:rsid w:val="00D45777"/>
    <w:rsid w:val="00D45A22"/>
    <w:rsid w:val="00D46DB9"/>
    <w:rsid w:val="00D47199"/>
    <w:rsid w:val="00D47329"/>
    <w:rsid w:val="00D47795"/>
    <w:rsid w:val="00D505DE"/>
    <w:rsid w:val="00D50BFC"/>
    <w:rsid w:val="00D52265"/>
    <w:rsid w:val="00D53596"/>
    <w:rsid w:val="00D54BB5"/>
    <w:rsid w:val="00D54EEC"/>
    <w:rsid w:val="00D572EC"/>
    <w:rsid w:val="00D573B5"/>
    <w:rsid w:val="00D60F9A"/>
    <w:rsid w:val="00D61296"/>
    <w:rsid w:val="00D62FE6"/>
    <w:rsid w:val="00D63EB5"/>
    <w:rsid w:val="00D660C5"/>
    <w:rsid w:val="00D66F22"/>
    <w:rsid w:val="00D70265"/>
    <w:rsid w:val="00D70B4C"/>
    <w:rsid w:val="00D71955"/>
    <w:rsid w:val="00D71D05"/>
    <w:rsid w:val="00D731E9"/>
    <w:rsid w:val="00D74B58"/>
    <w:rsid w:val="00D74E7B"/>
    <w:rsid w:val="00D76A1F"/>
    <w:rsid w:val="00D76B5C"/>
    <w:rsid w:val="00D8047A"/>
    <w:rsid w:val="00D8047C"/>
    <w:rsid w:val="00D80AAA"/>
    <w:rsid w:val="00D81660"/>
    <w:rsid w:val="00D819CC"/>
    <w:rsid w:val="00D82239"/>
    <w:rsid w:val="00D828B8"/>
    <w:rsid w:val="00D82B5D"/>
    <w:rsid w:val="00D82C20"/>
    <w:rsid w:val="00D83A8B"/>
    <w:rsid w:val="00D86E4C"/>
    <w:rsid w:val="00D86FD9"/>
    <w:rsid w:val="00D87A23"/>
    <w:rsid w:val="00D920EE"/>
    <w:rsid w:val="00D930AB"/>
    <w:rsid w:val="00D943BC"/>
    <w:rsid w:val="00D94C6A"/>
    <w:rsid w:val="00D96803"/>
    <w:rsid w:val="00D97DA6"/>
    <w:rsid w:val="00DA0DA5"/>
    <w:rsid w:val="00DA0F36"/>
    <w:rsid w:val="00DA1D2E"/>
    <w:rsid w:val="00DA3558"/>
    <w:rsid w:val="00DA3C4A"/>
    <w:rsid w:val="00DA3EA9"/>
    <w:rsid w:val="00DA40F0"/>
    <w:rsid w:val="00DA4878"/>
    <w:rsid w:val="00DA553D"/>
    <w:rsid w:val="00DA6450"/>
    <w:rsid w:val="00DA753E"/>
    <w:rsid w:val="00DA76ED"/>
    <w:rsid w:val="00DB068F"/>
    <w:rsid w:val="00DB121C"/>
    <w:rsid w:val="00DB1A22"/>
    <w:rsid w:val="00DB1CF6"/>
    <w:rsid w:val="00DB2367"/>
    <w:rsid w:val="00DB3EBF"/>
    <w:rsid w:val="00DB48D9"/>
    <w:rsid w:val="00DB611B"/>
    <w:rsid w:val="00DB6198"/>
    <w:rsid w:val="00DB66FB"/>
    <w:rsid w:val="00DB74C0"/>
    <w:rsid w:val="00DC0550"/>
    <w:rsid w:val="00DC087E"/>
    <w:rsid w:val="00DC14D5"/>
    <w:rsid w:val="00DC18B9"/>
    <w:rsid w:val="00DC3A1F"/>
    <w:rsid w:val="00DC3E1B"/>
    <w:rsid w:val="00DC569E"/>
    <w:rsid w:val="00DD10EC"/>
    <w:rsid w:val="00DD129D"/>
    <w:rsid w:val="00DD13BE"/>
    <w:rsid w:val="00DD2260"/>
    <w:rsid w:val="00DD307E"/>
    <w:rsid w:val="00DD4131"/>
    <w:rsid w:val="00DD4756"/>
    <w:rsid w:val="00DD4EAE"/>
    <w:rsid w:val="00DD57C6"/>
    <w:rsid w:val="00DD6CBD"/>
    <w:rsid w:val="00DD750D"/>
    <w:rsid w:val="00DE0259"/>
    <w:rsid w:val="00DE160B"/>
    <w:rsid w:val="00DE2D3D"/>
    <w:rsid w:val="00DE3393"/>
    <w:rsid w:val="00DE34BD"/>
    <w:rsid w:val="00DE3F46"/>
    <w:rsid w:val="00DE42F1"/>
    <w:rsid w:val="00DE4BEA"/>
    <w:rsid w:val="00DE6028"/>
    <w:rsid w:val="00DE6513"/>
    <w:rsid w:val="00DF0733"/>
    <w:rsid w:val="00DF07B7"/>
    <w:rsid w:val="00DF0917"/>
    <w:rsid w:val="00DF14F1"/>
    <w:rsid w:val="00DF3141"/>
    <w:rsid w:val="00DF3536"/>
    <w:rsid w:val="00DF3626"/>
    <w:rsid w:val="00DF3703"/>
    <w:rsid w:val="00DF44F6"/>
    <w:rsid w:val="00DF4DA4"/>
    <w:rsid w:val="00DF5FDF"/>
    <w:rsid w:val="00DF6A3C"/>
    <w:rsid w:val="00E00409"/>
    <w:rsid w:val="00E0076E"/>
    <w:rsid w:val="00E05145"/>
    <w:rsid w:val="00E06212"/>
    <w:rsid w:val="00E0645A"/>
    <w:rsid w:val="00E06E19"/>
    <w:rsid w:val="00E07025"/>
    <w:rsid w:val="00E07519"/>
    <w:rsid w:val="00E10277"/>
    <w:rsid w:val="00E106B8"/>
    <w:rsid w:val="00E115A3"/>
    <w:rsid w:val="00E1431A"/>
    <w:rsid w:val="00E14FF8"/>
    <w:rsid w:val="00E1681B"/>
    <w:rsid w:val="00E206D3"/>
    <w:rsid w:val="00E21A91"/>
    <w:rsid w:val="00E21BF0"/>
    <w:rsid w:val="00E2267C"/>
    <w:rsid w:val="00E22B46"/>
    <w:rsid w:val="00E24D76"/>
    <w:rsid w:val="00E252CC"/>
    <w:rsid w:val="00E26115"/>
    <w:rsid w:val="00E26489"/>
    <w:rsid w:val="00E27269"/>
    <w:rsid w:val="00E32063"/>
    <w:rsid w:val="00E32861"/>
    <w:rsid w:val="00E3357D"/>
    <w:rsid w:val="00E343CD"/>
    <w:rsid w:val="00E34A36"/>
    <w:rsid w:val="00E35DE5"/>
    <w:rsid w:val="00E36381"/>
    <w:rsid w:val="00E366FE"/>
    <w:rsid w:val="00E40499"/>
    <w:rsid w:val="00E41CCD"/>
    <w:rsid w:val="00E430A5"/>
    <w:rsid w:val="00E43877"/>
    <w:rsid w:val="00E43F20"/>
    <w:rsid w:val="00E444C9"/>
    <w:rsid w:val="00E4457D"/>
    <w:rsid w:val="00E446FF"/>
    <w:rsid w:val="00E45879"/>
    <w:rsid w:val="00E467E2"/>
    <w:rsid w:val="00E47B72"/>
    <w:rsid w:val="00E50256"/>
    <w:rsid w:val="00E50259"/>
    <w:rsid w:val="00E51FA9"/>
    <w:rsid w:val="00E53D4E"/>
    <w:rsid w:val="00E54586"/>
    <w:rsid w:val="00E54959"/>
    <w:rsid w:val="00E5542C"/>
    <w:rsid w:val="00E56C36"/>
    <w:rsid w:val="00E5768E"/>
    <w:rsid w:val="00E57D04"/>
    <w:rsid w:val="00E60093"/>
    <w:rsid w:val="00E604F8"/>
    <w:rsid w:val="00E6236A"/>
    <w:rsid w:val="00E634E7"/>
    <w:rsid w:val="00E63888"/>
    <w:rsid w:val="00E63928"/>
    <w:rsid w:val="00E64ABE"/>
    <w:rsid w:val="00E667C9"/>
    <w:rsid w:val="00E671BB"/>
    <w:rsid w:val="00E674FB"/>
    <w:rsid w:val="00E67AF8"/>
    <w:rsid w:val="00E725E3"/>
    <w:rsid w:val="00E7326D"/>
    <w:rsid w:val="00E73493"/>
    <w:rsid w:val="00E76DB2"/>
    <w:rsid w:val="00E81B01"/>
    <w:rsid w:val="00E82462"/>
    <w:rsid w:val="00E84399"/>
    <w:rsid w:val="00E84B2A"/>
    <w:rsid w:val="00E851FF"/>
    <w:rsid w:val="00E8531A"/>
    <w:rsid w:val="00E855D8"/>
    <w:rsid w:val="00E86124"/>
    <w:rsid w:val="00E86AEA"/>
    <w:rsid w:val="00E86B2A"/>
    <w:rsid w:val="00E873E4"/>
    <w:rsid w:val="00E87B20"/>
    <w:rsid w:val="00E90372"/>
    <w:rsid w:val="00E912BB"/>
    <w:rsid w:val="00E91AD5"/>
    <w:rsid w:val="00E9219C"/>
    <w:rsid w:val="00E92D72"/>
    <w:rsid w:val="00E93D74"/>
    <w:rsid w:val="00E9554B"/>
    <w:rsid w:val="00E960C0"/>
    <w:rsid w:val="00E9642B"/>
    <w:rsid w:val="00E96812"/>
    <w:rsid w:val="00E96FB1"/>
    <w:rsid w:val="00E978B3"/>
    <w:rsid w:val="00E97DA1"/>
    <w:rsid w:val="00EA0EE9"/>
    <w:rsid w:val="00EA2B89"/>
    <w:rsid w:val="00EA4910"/>
    <w:rsid w:val="00EA51BA"/>
    <w:rsid w:val="00EB020F"/>
    <w:rsid w:val="00EB14BB"/>
    <w:rsid w:val="00EB36F2"/>
    <w:rsid w:val="00EB3FAE"/>
    <w:rsid w:val="00EB5D51"/>
    <w:rsid w:val="00EB6DDE"/>
    <w:rsid w:val="00EB6E3D"/>
    <w:rsid w:val="00EB71F7"/>
    <w:rsid w:val="00EC06BC"/>
    <w:rsid w:val="00EC1448"/>
    <w:rsid w:val="00EC150E"/>
    <w:rsid w:val="00EC2901"/>
    <w:rsid w:val="00EC4646"/>
    <w:rsid w:val="00EC466C"/>
    <w:rsid w:val="00EC4C19"/>
    <w:rsid w:val="00EC6DA4"/>
    <w:rsid w:val="00EC7001"/>
    <w:rsid w:val="00EC763A"/>
    <w:rsid w:val="00EC7BF5"/>
    <w:rsid w:val="00EC7D1E"/>
    <w:rsid w:val="00ED2A76"/>
    <w:rsid w:val="00ED40B4"/>
    <w:rsid w:val="00ED413E"/>
    <w:rsid w:val="00ED4D62"/>
    <w:rsid w:val="00ED6A4B"/>
    <w:rsid w:val="00ED7031"/>
    <w:rsid w:val="00ED745C"/>
    <w:rsid w:val="00EE19E2"/>
    <w:rsid w:val="00EE2249"/>
    <w:rsid w:val="00EE2986"/>
    <w:rsid w:val="00EE3392"/>
    <w:rsid w:val="00EE49C0"/>
    <w:rsid w:val="00EE5B21"/>
    <w:rsid w:val="00EF3EDF"/>
    <w:rsid w:val="00EF3EF5"/>
    <w:rsid w:val="00EF558C"/>
    <w:rsid w:val="00EF5A57"/>
    <w:rsid w:val="00EF6120"/>
    <w:rsid w:val="00EF63D0"/>
    <w:rsid w:val="00F02290"/>
    <w:rsid w:val="00F043BA"/>
    <w:rsid w:val="00F06797"/>
    <w:rsid w:val="00F073A8"/>
    <w:rsid w:val="00F07531"/>
    <w:rsid w:val="00F07554"/>
    <w:rsid w:val="00F07E4F"/>
    <w:rsid w:val="00F10246"/>
    <w:rsid w:val="00F1080D"/>
    <w:rsid w:val="00F11152"/>
    <w:rsid w:val="00F1167A"/>
    <w:rsid w:val="00F11F30"/>
    <w:rsid w:val="00F11FC8"/>
    <w:rsid w:val="00F120D9"/>
    <w:rsid w:val="00F12AD5"/>
    <w:rsid w:val="00F132F9"/>
    <w:rsid w:val="00F205EE"/>
    <w:rsid w:val="00F216B1"/>
    <w:rsid w:val="00F22C4B"/>
    <w:rsid w:val="00F255D7"/>
    <w:rsid w:val="00F2592F"/>
    <w:rsid w:val="00F25D62"/>
    <w:rsid w:val="00F2699B"/>
    <w:rsid w:val="00F26BAB"/>
    <w:rsid w:val="00F27940"/>
    <w:rsid w:val="00F304C0"/>
    <w:rsid w:val="00F30A70"/>
    <w:rsid w:val="00F33933"/>
    <w:rsid w:val="00F3440B"/>
    <w:rsid w:val="00F36118"/>
    <w:rsid w:val="00F403A3"/>
    <w:rsid w:val="00F40970"/>
    <w:rsid w:val="00F41618"/>
    <w:rsid w:val="00F42908"/>
    <w:rsid w:val="00F43050"/>
    <w:rsid w:val="00F4403E"/>
    <w:rsid w:val="00F441FB"/>
    <w:rsid w:val="00F44E51"/>
    <w:rsid w:val="00F457A5"/>
    <w:rsid w:val="00F45A1D"/>
    <w:rsid w:val="00F45FF3"/>
    <w:rsid w:val="00F46F7F"/>
    <w:rsid w:val="00F51102"/>
    <w:rsid w:val="00F5213E"/>
    <w:rsid w:val="00F54081"/>
    <w:rsid w:val="00F54849"/>
    <w:rsid w:val="00F54862"/>
    <w:rsid w:val="00F56CD8"/>
    <w:rsid w:val="00F56FF4"/>
    <w:rsid w:val="00F5701D"/>
    <w:rsid w:val="00F605A0"/>
    <w:rsid w:val="00F6326B"/>
    <w:rsid w:val="00F638EB"/>
    <w:rsid w:val="00F64B7F"/>
    <w:rsid w:val="00F65379"/>
    <w:rsid w:val="00F65D97"/>
    <w:rsid w:val="00F670BF"/>
    <w:rsid w:val="00F67EA2"/>
    <w:rsid w:val="00F7007F"/>
    <w:rsid w:val="00F706B2"/>
    <w:rsid w:val="00F71EFF"/>
    <w:rsid w:val="00F72A3D"/>
    <w:rsid w:val="00F7502E"/>
    <w:rsid w:val="00F7657B"/>
    <w:rsid w:val="00F7659E"/>
    <w:rsid w:val="00F80249"/>
    <w:rsid w:val="00F80CB0"/>
    <w:rsid w:val="00F81F3E"/>
    <w:rsid w:val="00F82956"/>
    <w:rsid w:val="00F83273"/>
    <w:rsid w:val="00F84204"/>
    <w:rsid w:val="00F84255"/>
    <w:rsid w:val="00F8464B"/>
    <w:rsid w:val="00F854E7"/>
    <w:rsid w:val="00F86FBA"/>
    <w:rsid w:val="00F87D69"/>
    <w:rsid w:val="00F87E71"/>
    <w:rsid w:val="00F91B68"/>
    <w:rsid w:val="00F91D40"/>
    <w:rsid w:val="00F92933"/>
    <w:rsid w:val="00F92AE0"/>
    <w:rsid w:val="00F9382F"/>
    <w:rsid w:val="00F93C14"/>
    <w:rsid w:val="00F93FC5"/>
    <w:rsid w:val="00F9415F"/>
    <w:rsid w:val="00F94811"/>
    <w:rsid w:val="00F95C2C"/>
    <w:rsid w:val="00F95D31"/>
    <w:rsid w:val="00F97A66"/>
    <w:rsid w:val="00FA07E9"/>
    <w:rsid w:val="00FA4002"/>
    <w:rsid w:val="00FA5434"/>
    <w:rsid w:val="00FA68A9"/>
    <w:rsid w:val="00FA73E6"/>
    <w:rsid w:val="00FA7482"/>
    <w:rsid w:val="00FA7AF2"/>
    <w:rsid w:val="00FB17B9"/>
    <w:rsid w:val="00FB1FCE"/>
    <w:rsid w:val="00FB2455"/>
    <w:rsid w:val="00FB3F52"/>
    <w:rsid w:val="00FB42F3"/>
    <w:rsid w:val="00FB4451"/>
    <w:rsid w:val="00FB4D18"/>
    <w:rsid w:val="00FB652A"/>
    <w:rsid w:val="00FB66A7"/>
    <w:rsid w:val="00FB7748"/>
    <w:rsid w:val="00FB7B64"/>
    <w:rsid w:val="00FC15C5"/>
    <w:rsid w:val="00FC1E8D"/>
    <w:rsid w:val="00FC1EF8"/>
    <w:rsid w:val="00FC4676"/>
    <w:rsid w:val="00FC5675"/>
    <w:rsid w:val="00FC6170"/>
    <w:rsid w:val="00FC6598"/>
    <w:rsid w:val="00FC6901"/>
    <w:rsid w:val="00FC6D63"/>
    <w:rsid w:val="00FD202F"/>
    <w:rsid w:val="00FD22D2"/>
    <w:rsid w:val="00FD4060"/>
    <w:rsid w:val="00FD4E4D"/>
    <w:rsid w:val="00FD6189"/>
    <w:rsid w:val="00FD634D"/>
    <w:rsid w:val="00FD7021"/>
    <w:rsid w:val="00FE04A8"/>
    <w:rsid w:val="00FE1AAE"/>
    <w:rsid w:val="00FE3607"/>
    <w:rsid w:val="00FE3EBF"/>
    <w:rsid w:val="00FE4EFD"/>
    <w:rsid w:val="00FE5A8D"/>
    <w:rsid w:val="00FE6786"/>
    <w:rsid w:val="00FE6A9E"/>
    <w:rsid w:val="00FE7501"/>
    <w:rsid w:val="00FF05AD"/>
    <w:rsid w:val="00FF136E"/>
    <w:rsid w:val="00FF1CA1"/>
    <w:rsid w:val="00FF25E0"/>
    <w:rsid w:val="00FF3B43"/>
    <w:rsid w:val="00FF3D22"/>
    <w:rsid w:val="00FF3D31"/>
    <w:rsid w:val="00FF42C8"/>
    <w:rsid w:val="00FF42CD"/>
    <w:rsid w:val="00FF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08F"/>
    <w:pPr>
      <w:widowControl w:val="0"/>
      <w:suppressAutoHyphens/>
    </w:pPr>
    <w:rPr>
      <w:rFonts w:ascii="Arial" w:eastAsia="Lucida Sans Unicode" w:hAnsi="Arial"/>
      <w:kern w:val="1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2C608F"/>
    <w:pPr>
      <w:numPr>
        <w:numId w:val="1"/>
      </w:numPr>
      <w:autoSpaceDE w:val="0"/>
      <w:spacing w:before="108" w:after="108"/>
      <w:jc w:val="center"/>
      <w:outlineLvl w:val="0"/>
    </w:pPr>
    <w:rPr>
      <w:rFonts w:eastAsia="Times New Roman" w:cs="Arial"/>
      <w:b/>
      <w:bCs/>
      <w:color w:val="000080"/>
      <w:kern w:val="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702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608F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paragraph" w:customStyle="1" w:styleId="Aaf0oieeeieiioeooe">
    <w:name w:val="Aa±f0oiee eieiioeooe"/>
    <w:basedOn w:val="a"/>
    <w:rsid w:val="002C608F"/>
    <w:pPr>
      <w:tabs>
        <w:tab w:val="center" w:pos="4153"/>
        <w:tab w:val="right" w:pos="8306"/>
      </w:tabs>
      <w:overflowPunct w:val="0"/>
      <w:autoSpaceDE w:val="0"/>
      <w:spacing w:line="348" w:lineRule="auto"/>
      <w:ind w:firstLine="709"/>
      <w:jc w:val="both"/>
      <w:textAlignment w:val="baseline"/>
    </w:pPr>
    <w:rPr>
      <w:rFonts w:ascii="Times New Roman" w:eastAsia="Times New Roman" w:hAnsi="Times New Roman"/>
      <w:kern w:val="0"/>
      <w:sz w:val="28"/>
      <w:szCs w:val="20"/>
      <w:lang w:eastAsia="ar-SA"/>
    </w:rPr>
  </w:style>
  <w:style w:type="character" w:styleId="a3">
    <w:name w:val="Strong"/>
    <w:uiPriority w:val="22"/>
    <w:qFormat/>
    <w:rsid w:val="002C608F"/>
    <w:rPr>
      <w:b/>
      <w:bCs/>
    </w:rPr>
  </w:style>
  <w:style w:type="character" w:customStyle="1" w:styleId="a4">
    <w:name w:val="Цветовое выделение"/>
    <w:uiPriority w:val="99"/>
    <w:rsid w:val="002C608F"/>
    <w:rPr>
      <w:b/>
      <w:bCs/>
      <w:color w:val="26282F"/>
    </w:rPr>
  </w:style>
  <w:style w:type="paragraph" w:customStyle="1" w:styleId="a5">
    <w:name w:val="Информация об изменениях документа"/>
    <w:basedOn w:val="a"/>
    <w:next w:val="a"/>
    <w:uiPriority w:val="99"/>
    <w:rsid w:val="00F3440B"/>
    <w:pPr>
      <w:widowControl/>
      <w:suppressAutoHyphens w:val="0"/>
      <w:autoSpaceDE w:val="0"/>
      <w:autoSpaceDN w:val="0"/>
      <w:adjustRightInd w:val="0"/>
      <w:spacing w:before="75"/>
      <w:ind w:left="170"/>
      <w:jc w:val="both"/>
    </w:pPr>
    <w:rPr>
      <w:rFonts w:eastAsia="Times New Roman" w:cs="Arial"/>
      <w:i/>
      <w:iCs/>
      <w:color w:val="353842"/>
      <w:kern w:val="0"/>
      <w:sz w:val="24"/>
      <w:shd w:val="clear" w:color="auto" w:fill="F0F0F0"/>
      <w:lang w:eastAsia="ru-RU"/>
    </w:rPr>
  </w:style>
  <w:style w:type="character" w:styleId="a6">
    <w:name w:val="Hyperlink"/>
    <w:semiHidden/>
    <w:unhideWhenUsed/>
    <w:rsid w:val="00342646"/>
    <w:rPr>
      <w:color w:val="000080"/>
      <w:u w:val="single"/>
    </w:rPr>
  </w:style>
  <w:style w:type="paragraph" w:styleId="a7">
    <w:name w:val="Normal (Web)"/>
    <w:basedOn w:val="a"/>
    <w:uiPriority w:val="99"/>
    <w:unhideWhenUsed/>
    <w:rsid w:val="00342646"/>
    <w:pPr>
      <w:widowControl/>
      <w:suppressAutoHyphens w:val="0"/>
      <w:spacing w:before="30" w:after="30"/>
    </w:pPr>
    <w:rPr>
      <w:rFonts w:eastAsia="Times New Roman" w:cs="Arial"/>
      <w:color w:val="332E2D"/>
      <w:spacing w:val="2"/>
      <w:kern w:val="0"/>
      <w:sz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342646"/>
    <w:pPr>
      <w:spacing w:after="120"/>
    </w:pPr>
    <w:rPr>
      <w:rFonts w:eastAsia="Arial Unicode MS"/>
      <w:kern w:val="2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342646"/>
    <w:rPr>
      <w:rFonts w:ascii="Arial" w:eastAsia="Arial Unicode MS" w:hAnsi="Arial"/>
      <w:kern w:val="2"/>
      <w:szCs w:val="24"/>
    </w:rPr>
  </w:style>
  <w:style w:type="paragraph" w:customStyle="1" w:styleId="aa">
    <w:name w:val="Заголовок"/>
    <w:basedOn w:val="a"/>
    <w:next w:val="a8"/>
    <w:uiPriority w:val="99"/>
    <w:rsid w:val="00342646"/>
    <w:pPr>
      <w:keepNext/>
      <w:spacing w:before="240" w:after="120"/>
    </w:pPr>
    <w:rPr>
      <w:rFonts w:eastAsia="MS Mincho" w:cs="Tahoma"/>
      <w:kern w:val="2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342646"/>
    <w:pPr>
      <w:suppressAutoHyphens/>
      <w:autoSpaceDE w:val="0"/>
    </w:pPr>
    <w:rPr>
      <w:rFonts w:ascii="Courier New" w:eastAsia="Arial" w:hAnsi="Courier New" w:cs="Courier New"/>
      <w:kern w:val="2"/>
      <w:lang w:eastAsia="ar-SA"/>
    </w:rPr>
  </w:style>
  <w:style w:type="paragraph" w:customStyle="1" w:styleId="ab">
    <w:name w:val="Содержимое таблицы"/>
    <w:basedOn w:val="a"/>
    <w:uiPriority w:val="99"/>
    <w:rsid w:val="00342646"/>
    <w:pPr>
      <w:suppressLineNumbers/>
    </w:pPr>
    <w:rPr>
      <w:rFonts w:eastAsia="Arial Unicode MS"/>
      <w:kern w:val="2"/>
      <w:lang w:eastAsia="ru-RU"/>
    </w:rPr>
  </w:style>
  <w:style w:type="character" w:customStyle="1" w:styleId="ac">
    <w:name w:val="Гипертекстовая ссылка"/>
    <w:basedOn w:val="a4"/>
    <w:uiPriority w:val="99"/>
    <w:rsid w:val="002A2E43"/>
    <w:rPr>
      <w:b/>
      <w:bCs/>
      <w:color w:val="106BBE"/>
    </w:rPr>
  </w:style>
  <w:style w:type="paragraph" w:styleId="ad">
    <w:name w:val="Title"/>
    <w:basedOn w:val="a"/>
    <w:next w:val="ae"/>
    <w:link w:val="af"/>
    <w:qFormat/>
    <w:rsid w:val="001559CA"/>
    <w:pPr>
      <w:widowControl/>
      <w:overflowPunct w:val="0"/>
      <w:autoSpaceDE w:val="0"/>
      <w:ind w:firstLine="567"/>
      <w:jc w:val="center"/>
      <w:textAlignment w:val="baseline"/>
    </w:pPr>
    <w:rPr>
      <w:rFonts w:ascii="Times New Roman" w:eastAsia="Times New Roman" w:hAnsi="Times New Roman"/>
      <w:kern w:val="0"/>
      <w:sz w:val="28"/>
      <w:szCs w:val="26"/>
      <w:lang w:eastAsia="ar-SA"/>
    </w:rPr>
  </w:style>
  <w:style w:type="character" w:customStyle="1" w:styleId="af">
    <w:name w:val="Название Знак"/>
    <w:basedOn w:val="a0"/>
    <w:link w:val="ad"/>
    <w:rsid w:val="001559CA"/>
    <w:rPr>
      <w:rFonts w:ascii="Times New Roman" w:eastAsia="Times New Roman" w:hAnsi="Times New Roman"/>
      <w:sz w:val="28"/>
      <w:szCs w:val="26"/>
      <w:lang w:eastAsia="ar-SA"/>
    </w:rPr>
  </w:style>
  <w:style w:type="paragraph" w:styleId="ae">
    <w:name w:val="Subtitle"/>
    <w:basedOn w:val="a"/>
    <w:next w:val="a"/>
    <w:link w:val="af0"/>
    <w:uiPriority w:val="11"/>
    <w:qFormat/>
    <w:rsid w:val="001559CA"/>
    <w:pPr>
      <w:widowControl/>
      <w:suppressAutoHyphens w:val="0"/>
      <w:spacing w:after="60" w:line="276" w:lineRule="auto"/>
      <w:jc w:val="center"/>
      <w:outlineLvl w:val="1"/>
    </w:pPr>
    <w:rPr>
      <w:rFonts w:ascii="Cambria" w:eastAsia="Times New Roman" w:hAnsi="Cambria"/>
      <w:kern w:val="0"/>
      <w:sz w:val="24"/>
    </w:rPr>
  </w:style>
  <w:style w:type="character" w:customStyle="1" w:styleId="af0">
    <w:name w:val="Подзаголовок Знак"/>
    <w:basedOn w:val="a0"/>
    <w:link w:val="ae"/>
    <w:uiPriority w:val="11"/>
    <w:rsid w:val="001559CA"/>
    <w:rPr>
      <w:rFonts w:ascii="Cambria" w:eastAsia="Times New Roman" w:hAnsi="Cambria"/>
      <w:sz w:val="24"/>
      <w:szCs w:val="24"/>
      <w:lang w:eastAsia="en-US"/>
    </w:rPr>
  </w:style>
  <w:style w:type="paragraph" w:styleId="af1">
    <w:name w:val="header"/>
    <w:basedOn w:val="a"/>
    <w:link w:val="af2"/>
    <w:rsid w:val="003A2C18"/>
    <w:pPr>
      <w:widowControl/>
      <w:overflowPunct w:val="0"/>
      <w:autoSpaceDE w:val="0"/>
      <w:textAlignment w:val="baseline"/>
    </w:pPr>
    <w:rPr>
      <w:rFonts w:ascii="Times New Roman" w:eastAsia="Times New Roman" w:hAnsi="Times New Roman"/>
      <w:kern w:val="0"/>
      <w:sz w:val="26"/>
      <w:szCs w:val="26"/>
      <w:lang w:eastAsia="ar-SA"/>
    </w:rPr>
  </w:style>
  <w:style w:type="character" w:customStyle="1" w:styleId="af2">
    <w:name w:val="Верхний колонтитул Знак"/>
    <w:basedOn w:val="a0"/>
    <w:link w:val="af1"/>
    <w:rsid w:val="003A2C18"/>
    <w:rPr>
      <w:rFonts w:ascii="Times New Roman" w:eastAsia="Times New Roman" w:hAnsi="Times New Roman"/>
      <w:sz w:val="26"/>
      <w:szCs w:val="26"/>
      <w:lang w:eastAsia="ar-SA"/>
    </w:rPr>
  </w:style>
  <w:style w:type="paragraph" w:customStyle="1" w:styleId="af3">
    <w:name w:val="Комментарий"/>
    <w:basedOn w:val="a"/>
    <w:next w:val="a"/>
    <w:uiPriority w:val="99"/>
    <w:rsid w:val="00097477"/>
    <w:pPr>
      <w:widowControl/>
      <w:suppressAutoHyphens w:val="0"/>
      <w:autoSpaceDE w:val="0"/>
      <w:autoSpaceDN w:val="0"/>
      <w:adjustRightInd w:val="0"/>
      <w:spacing w:before="75"/>
      <w:ind w:left="170"/>
      <w:jc w:val="both"/>
    </w:pPr>
    <w:rPr>
      <w:rFonts w:eastAsia="Calibri" w:cs="Arial"/>
      <w:color w:val="353842"/>
      <w:kern w:val="0"/>
      <w:sz w:val="24"/>
      <w:shd w:val="clear" w:color="auto" w:fill="F0F0F0"/>
      <w:lang w:eastAsia="ru-RU"/>
    </w:rPr>
  </w:style>
  <w:style w:type="character" w:styleId="af4">
    <w:name w:val="Emphasis"/>
    <w:basedOn w:val="a0"/>
    <w:uiPriority w:val="20"/>
    <w:qFormat/>
    <w:rsid w:val="007F2F8B"/>
    <w:rPr>
      <w:i/>
      <w:iCs/>
    </w:rPr>
  </w:style>
  <w:style w:type="character" w:customStyle="1" w:styleId="ng-binding">
    <w:name w:val="ng-binding"/>
    <w:basedOn w:val="a0"/>
    <w:rsid w:val="00D21836"/>
  </w:style>
  <w:style w:type="paragraph" w:customStyle="1" w:styleId="af5">
    <w:name w:val="Информация об изменениях"/>
    <w:basedOn w:val="a"/>
    <w:next w:val="a"/>
    <w:uiPriority w:val="99"/>
    <w:rsid w:val="008C48A9"/>
    <w:pPr>
      <w:suppressAutoHyphens w:val="0"/>
      <w:autoSpaceDE w:val="0"/>
      <w:autoSpaceDN w:val="0"/>
      <w:adjustRightInd w:val="0"/>
      <w:spacing w:before="180"/>
      <w:ind w:left="360" w:right="360"/>
      <w:jc w:val="both"/>
    </w:pPr>
    <w:rPr>
      <w:rFonts w:eastAsia="Times New Roman" w:cs="Arial"/>
      <w:color w:val="353842"/>
      <w:kern w:val="0"/>
      <w:sz w:val="18"/>
      <w:szCs w:val="18"/>
      <w:shd w:val="clear" w:color="auto" w:fill="EAEFED"/>
      <w:lang w:eastAsia="ru-RU"/>
    </w:rPr>
  </w:style>
  <w:style w:type="paragraph" w:customStyle="1" w:styleId="af6">
    <w:name w:val="Подзаголовок для информации об изменениях"/>
    <w:basedOn w:val="a"/>
    <w:next w:val="a"/>
    <w:uiPriority w:val="99"/>
    <w:rsid w:val="008C48A9"/>
    <w:pPr>
      <w:suppressAutoHyphens w:val="0"/>
      <w:autoSpaceDE w:val="0"/>
      <w:autoSpaceDN w:val="0"/>
      <w:adjustRightInd w:val="0"/>
      <w:ind w:firstLine="720"/>
      <w:jc w:val="both"/>
    </w:pPr>
    <w:rPr>
      <w:rFonts w:eastAsia="Times New Roman" w:cs="Arial"/>
      <w:b/>
      <w:bCs/>
      <w:color w:val="353842"/>
      <w:kern w:val="0"/>
      <w:sz w:val="18"/>
      <w:szCs w:val="18"/>
      <w:lang w:eastAsia="ru-RU"/>
    </w:rPr>
  </w:style>
  <w:style w:type="paragraph" w:styleId="af7">
    <w:name w:val="No Spacing"/>
    <w:link w:val="af8"/>
    <w:uiPriority w:val="1"/>
    <w:qFormat/>
    <w:rsid w:val="008C78D0"/>
    <w:rPr>
      <w:rFonts w:eastAsia="Times New Roman"/>
      <w:sz w:val="22"/>
      <w:szCs w:val="22"/>
    </w:rPr>
  </w:style>
  <w:style w:type="paragraph" w:customStyle="1" w:styleId="af9">
    <w:name w:val="Заголовок статьи"/>
    <w:basedOn w:val="a"/>
    <w:next w:val="a"/>
    <w:uiPriority w:val="99"/>
    <w:rsid w:val="008F1D6D"/>
    <w:pPr>
      <w:widowControl/>
      <w:suppressAutoHyphens w:val="0"/>
      <w:autoSpaceDE w:val="0"/>
      <w:autoSpaceDN w:val="0"/>
      <w:adjustRightInd w:val="0"/>
      <w:ind w:left="1612" w:hanging="892"/>
      <w:jc w:val="both"/>
    </w:pPr>
    <w:rPr>
      <w:rFonts w:eastAsia="Calibri" w:cs="Arial"/>
      <w:kern w:val="0"/>
      <w:sz w:val="24"/>
      <w:lang w:eastAsia="ru-RU"/>
    </w:rPr>
  </w:style>
  <w:style w:type="paragraph" w:customStyle="1" w:styleId="afa">
    <w:name w:val="Внимание"/>
    <w:basedOn w:val="a"/>
    <w:next w:val="a"/>
    <w:uiPriority w:val="99"/>
    <w:rsid w:val="00E21BF0"/>
    <w:pPr>
      <w:widowControl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eastAsia="Calibri" w:cs="Arial"/>
      <w:kern w:val="0"/>
      <w:sz w:val="24"/>
      <w:shd w:val="clear" w:color="auto" w:fill="F5F3DA"/>
      <w:lang w:eastAsia="ru-RU"/>
    </w:rPr>
  </w:style>
  <w:style w:type="paragraph" w:customStyle="1" w:styleId="afb">
    <w:name w:val="Таблицы (моноширинный)"/>
    <w:basedOn w:val="a"/>
    <w:next w:val="a"/>
    <w:uiPriority w:val="99"/>
    <w:rsid w:val="000671A0"/>
    <w:pPr>
      <w:widowControl/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kern w:val="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F702D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en-US"/>
    </w:rPr>
  </w:style>
  <w:style w:type="character" w:customStyle="1" w:styleId="af8">
    <w:name w:val="Без интервала Знак"/>
    <w:link w:val="af7"/>
    <w:uiPriority w:val="1"/>
    <w:rsid w:val="00125CA7"/>
    <w:rPr>
      <w:rFonts w:eastAsia="Times New Roman"/>
      <w:sz w:val="22"/>
      <w:szCs w:val="22"/>
      <w:lang w:bidi="ar-SA"/>
    </w:rPr>
  </w:style>
  <w:style w:type="character" w:customStyle="1" w:styleId="blk">
    <w:name w:val="blk"/>
    <w:uiPriority w:val="99"/>
    <w:rsid w:val="00125CA7"/>
    <w:rPr>
      <w:rFonts w:cs="Times New Roman"/>
    </w:rPr>
  </w:style>
  <w:style w:type="paragraph" w:customStyle="1" w:styleId="afc">
    <w:name w:val="Прижатый влево"/>
    <w:basedOn w:val="a"/>
    <w:next w:val="a"/>
    <w:uiPriority w:val="99"/>
    <w:rsid w:val="00FC6D63"/>
    <w:pPr>
      <w:widowControl/>
      <w:suppressAutoHyphens w:val="0"/>
      <w:autoSpaceDE w:val="0"/>
      <w:autoSpaceDN w:val="0"/>
      <w:adjustRightInd w:val="0"/>
    </w:pPr>
    <w:rPr>
      <w:rFonts w:eastAsia="Calibri" w:cs="Arial"/>
      <w:kern w:val="0"/>
      <w:sz w:val="24"/>
      <w:lang w:eastAsia="ru-RU"/>
    </w:rPr>
  </w:style>
  <w:style w:type="paragraph" w:customStyle="1" w:styleId="ConsPlusNormal">
    <w:name w:val="ConsPlusNormal"/>
    <w:link w:val="ConsPlusNormal0"/>
    <w:rsid w:val="00DA6450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DA6450"/>
    <w:rPr>
      <w:rFonts w:ascii="Arial" w:eastAsia="Times New Roman" w:hAnsi="Arial" w:cs="Arial"/>
      <w:lang w:val="ru-RU" w:eastAsia="ru-RU" w:bidi="ar-SA"/>
    </w:rPr>
  </w:style>
  <w:style w:type="paragraph" w:customStyle="1" w:styleId="afd">
    <w:name w:val="Нормальный (таблица)"/>
    <w:basedOn w:val="a"/>
    <w:next w:val="a"/>
    <w:uiPriority w:val="99"/>
    <w:rsid w:val="00E86124"/>
    <w:pPr>
      <w:widowControl/>
      <w:suppressAutoHyphens w:val="0"/>
      <w:autoSpaceDE w:val="0"/>
      <w:autoSpaceDN w:val="0"/>
      <w:adjustRightInd w:val="0"/>
      <w:jc w:val="both"/>
    </w:pPr>
    <w:rPr>
      <w:rFonts w:eastAsia="Calibri" w:cs="Arial"/>
      <w:kern w:val="0"/>
      <w:sz w:val="24"/>
      <w:lang w:eastAsia="ru-RU"/>
    </w:rPr>
  </w:style>
  <w:style w:type="table" w:styleId="afe">
    <w:name w:val="Table Grid"/>
    <w:basedOn w:val="a1"/>
    <w:uiPriority w:val="59"/>
    <w:rsid w:val="002754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49671A"/>
  </w:style>
  <w:style w:type="paragraph" w:customStyle="1" w:styleId="formattext">
    <w:name w:val="formattext"/>
    <w:basedOn w:val="a"/>
    <w:rsid w:val="0064065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character" w:styleId="aff">
    <w:name w:val="FollowedHyperlink"/>
    <w:basedOn w:val="a0"/>
    <w:uiPriority w:val="99"/>
    <w:semiHidden/>
    <w:unhideWhenUsed/>
    <w:rsid w:val="00030061"/>
    <w:rPr>
      <w:color w:val="800080" w:themeColor="followedHyperlink"/>
      <w:u w:val="single"/>
    </w:rPr>
  </w:style>
  <w:style w:type="character" w:customStyle="1" w:styleId="pinkbg">
    <w:name w:val="pinkbg"/>
    <w:basedOn w:val="a0"/>
    <w:rsid w:val="00313DB7"/>
  </w:style>
  <w:style w:type="paragraph" w:customStyle="1" w:styleId="s1">
    <w:name w:val="s_1"/>
    <w:basedOn w:val="a"/>
    <w:rsid w:val="0011101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paragraph" w:customStyle="1" w:styleId="hp">
    <w:name w:val="hp"/>
    <w:basedOn w:val="a"/>
    <w:rsid w:val="00552145"/>
    <w:pPr>
      <w:widowControl/>
      <w:suppressAutoHyphens w:val="0"/>
      <w:spacing w:after="257"/>
    </w:pPr>
    <w:rPr>
      <w:rFonts w:ascii="Times New Roman" w:eastAsia="Times New Roman" w:hAnsi="Times New Roman"/>
      <w:kern w:val="0"/>
      <w:sz w:val="24"/>
      <w:lang w:eastAsia="ru-RU"/>
    </w:rPr>
  </w:style>
  <w:style w:type="paragraph" w:styleId="aff0">
    <w:name w:val="List Paragraph"/>
    <w:basedOn w:val="a"/>
    <w:uiPriority w:val="34"/>
    <w:qFormat/>
    <w:rsid w:val="006D42B5"/>
    <w:pPr>
      <w:ind w:left="720"/>
      <w:contextualSpacing/>
    </w:pPr>
  </w:style>
  <w:style w:type="paragraph" w:styleId="aff1">
    <w:name w:val="Balloon Text"/>
    <w:basedOn w:val="a"/>
    <w:link w:val="aff2"/>
    <w:uiPriority w:val="99"/>
    <w:semiHidden/>
    <w:unhideWhenUsed/>
    <w:rsid w:val="003E7E95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3E7E95"/>
    <w:rPr>
      <w:rFonts w:ascii="Tahoma" w:eastAsia="Lucida Sans Unicode" w:hAnsi="Tahoma" w:cs="Tahoma"/>
      <w:kern w:val="1"/>
      <w:sz w:val="16"/>
      <w:szCs w:val="16"/>
      <w:lang w:eastAsia="en-US"/>
    </w:rPr>
  </w:style>
  <w:style w:type="character" w:customStyle="1" w:styleId="Absatz-Standardschriftart">
    <w:name w:val="Absatz-Standardschriftart"/>
    <w:rsid w:val="00B4524D"/>
  </w:style>
  <w:style w:type="paragraph" w:customStyle="1" w:styleId="6">
    <w:name w:val="Знак Знак6"/>
    <w:basedOn w:val="a"/>
    <w:rsid w:val="001F2F00"/>
    <w:pPr>
      <w:widowControl/>
      <w:suppressAutoHyphens w:val="0"/>
      <w:spacing w:after="160" w:line="240" w:lineRule="exact"/>
    </w:pPr>
    <w:rPr>
      <w:rFonts w:ascii="Verdana" w:eastAsia="Times New Roman" w:hAnsi="Verdana"/>
      <w:kern w:val="0"/>
      <w:sz w:val="24"/>
      <w:lang w:val="en-US"/>
    </w:rPr>
  </w:style>
  <w:style w:type="character" w:customStyle="1" w:styleId="21">
    <w:name w:val="Основной текст 2 Знак"/>
    <w:link w:val="22"/>
    <w:locked/>
    <w:rsid w:val="001F2F00"/>
    <w:rPr>
      <w:sz w:val="24"/>
      <w:szCs w:val="24"/>
    </w:rPr>
  </w:style>
  <w:style w:type="paragraph" w:styleId="22">
    <w:name w:val="Body Text 2"/>
    <w:basedOn w:val="a"/>
    <w:link w:val="21"/>
    <w:rsid w:val="001F2F00"/>
    <w:pPr>
      <w:widowControl/>
      <w:suppressAutoHyphens w:val="0"/>
      <w:spacing w:after="120" w:line="480" w:lineRule="auto"/>
    </w:pPr>
    <w:rPr>
      <w:rFonts w:ascii="Calibri" w:eastAsia="Calibri" w:hAnsi="Calibri"/>
      <w:kern w:val="0"/>
      <w:sz w:val="24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1F2F00"/>
    <w:rPr>
      <w:rFonts w:ascii="Arial" w:eastAsia="Lucida Sans Unicode" w:hAnsi="Arial"/>
      <w:kern w:val="1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08F"/>
    <w:pPr>
      <w:widowControl w:val="0"/>
      <w:suppressAutoHyphens/>
    </w:pPr>
    <w:rPr>
      <w:rFonts w:ascii="Arial" w:eastAsia="Lucida Sans Unicode" w:hAnsi="Arial"/>
      <w:kern w:val="1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2C608F"/>
    <w:pPr>
      <w:numPr>
        <w:numId w:val="1"/>
      </w:numPr>
      <w:autoSpaceDE w:val="0"/>
      <w:spacing w:before="108" w:after="108"/>
      <w:jc w:val="center"/>
      <w:outlineLvl w:val="0"/>
    </w:pPr>
    <w:rPr>
      <w:rFonts w:eastAsia="Times New Roman" w:cs="Arial"/>
      <w:b/>
      <w:bCs/>
      <w:color w:val="000080"/>
      <w:kern w:val="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702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608F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paragraph" w:customStyle="1" w:styleId="Aaf0oieeeieiioeooe">
    <w:name w:val="Aa±f0oiee eieiioeooe"/>
    <w:basedOn w:val="a"/>
    <w:rsid w:val="002C608F"/>
    <w:pPr>
      <w:tabs>
        <w:tab w:val="center" w:pos="4153"/>
        <w:tab w:val="right" w:pos="8306"/>
      </w:tabs>
      <w:overflowPunct w:val="0"/>
      <w:autoSpaceDE w:val="0"/>
      <w:spacing w:line="348" w:lineRule="auto"/>
      <w:ind w:firstLine="709"/>
      <w:jc w:val="both"/>
      <w:textAlignment w:val="baseline"/>
    </w:pPr>
    <w:rPr>
      <w:rFonts w:ascii="Times New Roman" w:eastAsia="Times New Roman" w:hAnsi="Times New Roman"/>
      <w:kern w:val="0"/>
      <w:sz w:val="28"/>
      <w:szCs w:val="20"/>
      <w:lang w:eastAsia="ar-SA"/>
    </w:rPr>
  </w:style>
  <w:style w:type="character" w:styleId="a3">
    <w:name w:val="Strong"/>
    <w:uiPriority w:val="22"/>
    <w:qFormat/>
    <w:rsid w:val="002C608F"/>
    <w:rPr>
      <w:b/>
      <w:bCs/>
    </w:rPr>
  </w:style>
  <w:style w:type="character" w:customStyle="1" w:styleId="a4">
    <w:name w:val="Цветовое выделение"/>
    <w:uiPriority w:val="99"/>
    <w:rsid w:val="002C608F"/>
    <w:rPr>
      <w:b/>
      <w:bCs/>
      <w:color w:val="26282F"/>
    </w:rPr>
  </w:style>
  <w:style w:type="paragraph" w:customStyle="1" w:styleId="a5">
    <w:name w:val="Информация об изменениях документа"/>
    <w:basedOn w:val="a"/>
    <w:next w:val="a"/>
    <w:uiPriority w:val="99"/>
    <w:rsid w:val="00F3440B"/>
    <w:pPr>
      <w:widowControl/>
      <w:suppressAutoHyphens w:val="0"/>
      <w:autoSpaceDE w:val="0"/>
      <w:autoSpaceDN w:val="0"/>
      <w:adjustRightInd w:val="0"/>
      <w:spacing w:before="75"/>
      <w:ind w:left="170"/>
      <w:jc w:val="both"/>
    </w:pPr>
    <w:rPr>
      <w:rFonts w:eastAsia="Times New Roman" w:cs="Arial"/>
      <w:i/>
      <w:iCs/>
      <w:color w:val="353842"/>
      <w:kern w:val="0"/>
      <w:sz w:val="24"/>
      <w:shd w:val="clear" w:color="auto" w:fill="F0F0F0"/>
      <w:lang w:eastAsia="ru-RU"/>
    </w:rPr>
  </w:style>
  <w:style w:type="character" w:styleId="a6">
    <w:name w:val="Hyperlink"/>
    <w:semiHidden/>
    <w:unhideWhenUsed/>
    <w:rsid w:val="00342646"/>
    <w:rPr>
      <w:color w:val="000080"/>
      <w:u w:val="single"/>
    </w:rPr>
  </w:style>
  <w:style w:type="paragraph" w:styleId="a7">
    <w:name w:val="Normal (Web)"/>
    <w:basedOn w:val="a"/>
    <w:uiPriority w:val="99"/>
    <w:unhideWhenUsed/>
    <w:rsid w:val="00342646"/>
    <w:pPr>
      <w:widowControl/>
      <w:suppressAutoHyphens w:val="0"/>
      <w:spacing w:before="30" w:after="30"/>
    </w:pPr>
    <w:rPr>
      <w:rFonts w:eastAsia="Times New Roman" w:cs="Arial"/>
      <w:color w:val="332E2D"/>
      <w:spacing w:val="2"/>
      <w:kern w:val="0"/>
      <w:sz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342646"/>
    <w:pPr>
      <w:spacing w:after="120"/>
    </w:pPr>
    <w:rPr>
      <w:rFonts w:eastAsia="Arial Unicode MS"/>
      <w:kern w:val="2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342646"/>
    <w:rPr>
      <w:rFonts w:ascii="Arial" w:eastAsia="Arial Unicode MS" w:hAnsi="Arial"/>
      <w:kern w:val="2"/>
      <w:szCs w:val="24"/>
    </w:rPr>
  </w:style>
  <w:style w:type="paragraph" w:customStyle="1" w:styleId="aa">
    <w:name w:val="Заголовок"/>
    <w:basedOn w:val="a"/>
    <w:next w:val="a8"/>
    <w:uiPriority w:val="99"/>
    <w:rsid w:val="00342646"/>
    <w:pPr>
      <w:keepNext/>
      <w:spacing w:before="240" w:after="120"/>
    </w:pPr>
    <w:rPr>
      <w:rFonts w:eastAsia="MS Mincho" w:cs="Tahoma"/>
      <w:kern w:val="2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342646"/>
    <w:pPr>
      <w:suppressAutoHyphens/>
      <w:autoSpaceDE w:val="0"/>
    </w:pPr>
    <w:rPr>
      <w:rFonts w:ascii="Courier New" w:eastAsia="Arial" w:hAnsi="Courier New" w:cs="Courier New"/>
      <w:kern w:val="2"/>
      <w:lang w:eastAsia="ar-SA"/>
    </w:rPr>
  </w:style>
  <w:style w:type="paragraph" w:customStyle="1" w:styleId="ab">
    <w:name w:val="Содержимое таблицы"/>
    <w:basedOn w:val="a"/>
    <w:uiPriority w:val="99"/>
    <w:rsid w:val="00342646"/>
    <w:pPr>
      <w:suppressLineNumbers/>
    </w:pPr>
    <w:rPr>
      <w:rFonts w:eastAsia="Arial Unicode MS"/>
      <w:kern w:val="2"/>
      <w:lang w:eastAsia="ru-RU"/>
    </w:rPr>
  </w:style>
  <w:style w:type="character" w:customStyle="1" w:styleId="ac">
    <w:name w:val="Гипертекстовая ссылка"/>
    <w:basedOn w:val="a4"/>
    <w:uiPriority w:val="99"/>
    <w:rsid w:val="002A2E43"/>
    <w:rPr>
      <w:b/>
      <w:bCs/>
      <w:color w:val="106BBE"/>
    </w:rPr>
  </w:style>
  <w:style w:type="paragraph" w:styleId="ad">
    <w:name w:val="Title"/>
    <w:basedOn w:val="a"/>
    <w:next w:val="ae"/>
    <w:link w:val="af"/>
    <w:qFormat/>
    <w:rsid w:val="001559CA"/>
    <w:pPr>
      <w:widowControl/>
      <w:overflowPunct w:val="0"/>
      <w:autoSpaceDE w:val="0"/>
      <w:ind w:firstLine="567"/>
      <w:jc w:val="center"/>
      <w:textAlignment w:val="baseline"/>
    </w:pPr>
    <w:rPr>
      <w:rFonts w:ascii="Times New Roman" w:eastAsia="Times New Roman" w:hAnsi="Times New Roman"/>
      <w:kern w:val="0"/>
      <w:sz w:val="28"/>
      <w:szCs w:val="26"/>
      <w:lang w:eastAsia="ar-SA"/>
    </w:rPr>
  </w:style>
  <w:style w:type="character" w:customStyle="1" w:styleId="af">
    <w:name w:val="Название Знак"/>
    <w:basedOn w:val="a0"/>
    <w:link w:val="ad"/>
    <w:rsid w:val="001559CA"/>
    <w:rPr>
      <w:rFonts w:ascii="Times New Roman" w:eastAsia="Times New Roman" w:hAnsi="Times New Roman"/>
      <w:sz w:val="28"/>
      <w:szCs w:val="26"/>
      <w:lang w:eastAsia="ar-SA"/>
    </w:rPr>
  </w:style>
  <w:style w:type="paragraph" w:styleId="ae">
    <w:name w:val="Subtitle"/>
    <w:basedOn w:val="a"/>
    <w:next w:val="a"/>
    <w:link w:val="af0"/>
    <w:uiPriority w:val="11"/>
    <w:qFormat/>
    <w:rsid w:val="001559CA"/>
    <w:pPr>
      <w:widowControl/>
      <w:suppressAutoHyphens w:val="0"/>
      <w:spacing w:after="60" w:line="276" w:lineRule="auto"/>
      <w:jc w:val="center"/>
      <w:outlineLvl w:val="1"/>
    </w:pPr>
    <w:rPr>
      <w:rFonts w:ascii="Cambria" w:eastAsia="Times New Roman" w:hAnsi="Cambria"/>
      <w:kern w:val="0"/>
      <w:sz w:val="24"/>
    </w:rPr>
  </w:style>
  <w:style w:type="character" w:customStyle="1" w:styleId="af0">
    <w:name w:val="Подзаголовок Знак"/>
    <w:basedOn w:val="a0"/>
    <w:link w:val="ae"/>
    <w:uiPriority w:val="11"/>
    <w:rsid w:val="001559CA"/>
    <w:rPr>
      <w:rFonts w:ascii="Cambria" w:eastAsia="Times New Roman" w:hAnsi="Cambria"/>
      <w:sz w:val="24"/>
      <w:szCs w:val="24"/>
      <w:lang w:eastAsia="en-US"/>
    </w:rPr>
  </w:style>
  <w:style w:type="paragraph" w:styleId="af1">
    <w:name w:val="header"/>
    <w:basedOn w:val="a"/>
    <w:link w:val="af2"/>
    <w:rsid w:val="003A2C18"/>
    <w:pPr>
      <w:widowControl/>
      <w:overflowPunct w:val="0"/>
      <w:autoSpaceDE w:val="0"/>
      <w:textAlignment w:val="baseline"/>
    </w:pPr>
    <w:rPr>
      <w:rFonts w:ascii="Times New Roman" w:eastAsia="Times New Roman" w:hAnsi="Times New Roman"/>
      <w:kern w:val="0"/>
      <w:sz w:val="26"/>
      <w:szCs w:val="26"/>
      <w:lang w:eastAsia="ar-SA"/>
    </w:rPr>
  </w:style>
  <w:style w:type="character" w:customStyle="1" w:styleId="af2">
    <w:name w:val="Верхний колонтитул Знак"/>
    <w:basedOn w:val="a0"/>
    <w:link w:val="af1"/>
    <w:rsid w:val="003A2C18"/>
    <w:rPr>
      <w:rFonts w:ascii="Times New Roman" w:eastAsia="Times New Roman" w:hAnsi="Times New Roman"/>
      <w:sz w:val="26"/>
      <w:szCs w:val="26"/>
      <w:lang w:eastAsia="ar-SA"/>
    </w:rPr>
  </w:style>
  <w:style w:type="paragraph" w:customStyle="1" w:styleId="af3">
    <w:name w:val="Комментарий"/>
    <w:basedOn w:val="a"/>
    <w:next w:val="a"/>
    <w:uiPriority w:val="99"/>
    <w:rsid w:val="00097477"/>
    <w:pPr>
      <w:widowControl/>
      <w:suppressAutoHyphens w:val="0"/>
      <w:autoSpaceDE w:val="0"/>
      <w:autoSpaceDN w:val="0"/>
      <w:adjustRightInd w:val="0"/>
      <w:spacing w:before="75"/>
      <w:ind w:left="170"/>
      <w:jc w:val="both"/>
    </w:pPr>
    <w:rPr>
      <w:rFonts w:eastAsia="Calibri" w:cs="Arial"/>
      <w:color w:val="353842"/>
      <w:kern w:val="0"/>
      <w:sz w:val="24"/>
      <w:shd w:val="clear" w:color="auto" w:fill="F0F0F0"/>
      <w:lang w:eastAsia="ru-RU"/>
    </w:rPr>
  </w:style>
  <w:style w:type="character" w:styleId="af4">
    <w:name w:val="Emphasis"/>
    <w:basedOn w:val="a0"/>
    <w:uiPriority w:val="20"/>
    <w:qFormat/>
    <w:rsid w:val="007F2F8B"/>
    <w:rPr>
      <w:i/>
      <w:iCs/>
    </w:rPr>
  </w:style>
  <w:style w:type="character" w:customStyle="1" w:styleId="ng-binding">
    <w:name w:val="ng-binding"/>
    <w:basedOn w:val="a0"/>
    <w:rsid w:val="00D21836"/>
  </w:style>
  <w:style w:type="paragraph" w:customStyle="1" w:styleId="af5">
    <w:name w:val="Информация об изменениях"/>
    <w:basedOn w:val="a"/>
    <w:next w:val="a"/>
    <w:uiPriority w:val="99"/>
    <w:rsid w:val="008C48A9"/>
    <w:pPr>
      <w:suppressAutoHyphens w:val="0"/>
      <w:autoSpaceDE w:val="0"/>
      <w:autoSpaceDN w:val="0"/>
      <w:adjustRightInd w:val="0"/>
      <w:spacing w:before="180"/>
      <w:ind w:left="360" w:right="360"/>
      <w:jc w:val="both"/>
    </w:pPr>
    <w:rPr>
      <w:rFonts w:eastAsia="Times New Roman" w:cs="Arial"/>
      <w:color w:val="353842"/>
      <w:kern w:val="0"/>
      <w:sz w:val="18"/>
      <w:szCs w:val="18"/>
      <w:shd w:val="clear" w:color="auto" w:fill="EAEFED"/>
      <w:lang w:eastAsia="ru-RU"/>
    </w:rPr>
  </w:style>
  <w:style w:type="paragraph" w:customStyle="1" w:styleId="af6">
    <w:name w:val="Подзаголовок для информации об изменениях"/>
    <w:basedOn w:val="a"/>
    <w:next w:val="a"/>
    <w:uiPriority w:val="99"/>
    <w:rsid w:val="008C48A9"/>
    <w:pPr>
      <w:suppressAutoHyphens w:val="0"/>
      <w:autoSpaceDE w:val="0"/>
      <w:autoSpaceDN w:val="0"/>
      <w:adjustRightInd w:val="0"/>
      <w:ind w:firstLine="720"/>
      <w:jc w:val="both"/>
    </w:pPr>
    <w:rPr>
      <w:rFonts w:eastAsia="Times New Roman" w:cs="Arial"/>
      <w:b/>
      <w:bCs/>
      <w:color w:val="353842"/>
      <w:kern w:val="0"/>
      <w:sz w:val="18"/>
      <w:szCs w:val="18"/>
      <w:lang w:eastAsia="ru-RU"/>
    </w:rPr>
  </w:style>
  <w:style w:type="paragraph" w:styleId="af7">
    <w:name w:val="No Spacing"/>
    <w:link w:val="af8"/>
    <w:uiPriority w:val="1"/>
    <w:qFormat/>
    <w:rsid w:val="008C78D0"/>
    <w:rPr>
      <w:rFonts w:eastAsia="Times New Roman"/>
      <w:sz w:val="22"/>
      <w:szCs w:val="22"/>
    </w:rPr>
  </w:style>
  <w:style w:type="paragraph" w:customStyle="1" w:styleId="af9">
    <w:name w:val="Заголовок статьи"/>
    <w:basedOn w:val="a"/>
    <w:next w:val="a"/>
    <w:uiPriority w:val="99"/>
    <w:rsid w:val="008F1D6D"/>
    <w:pPr>
      <w:widowControl/>
      <w:suppressAutoHyphens w:val="0"/>
      <w:autoSpaceDE w:val="0"/>
      <w:autoSpaceDN w:val="0"/>
      <w:adjustRightInd w:val="0"/>
      <w:ind w:left="1612" w:hanging="892"/>
      <w:jc w:val="both"/>
    </w:pPr>
    <w:rPr>
      <w:rFonts w:eastAsia="Calibri" w:cs="Arial"/>
      <w:kern w:val="0"/>
      <w:sz w:val="24"/>
      <w:lang w:eastAsia="ru-RU"/>
    </w:rPr>
  </w:style>
  <w:style w:type="paragraph" w:customStyle="1" w:styleId="afa">
    <w:name w:val="Внимание"/>
    <w:basedOn w:val="a"/>
    <w:next w:val="a"/>
    <w:uiPriority w:val="99"/>
    <w:rsid w:val="00E21BF0"/>
    <w:pPr>
      <w:widowControl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eastAsia="Calibri" w:cs="Arial"/>
      <w:kern w:val="0"/>
      <w:sz w:val="24"/>
      <w:shd w:val="clear" w:color="auto" w:fill="F5F3DA"/>
      <w:lang w:eastAsia="ru-RU"/>
    </w:rPr>
  </w:style>
  <w:style w:type="paragraph" w:customStyle="1" w:styleId="afb">
    <w:name w:val="Таблицы (моноширинный)"/>
    <w:basedOn w:val="a"/>
    <w:next w:val="a"/>
    <w:uiPriority w:val="99"/>
    <w:rsid w:val="000671A0"/>
    <w:pPr>
      <w:widowControl/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kern w:val="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F702D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en-US"/>
    </w:rPr>
  </w:style>
  <w:style w:type="character" w:customStyle="1" w:styleId="af8">
    <w:name w:val="Без интервала Знак"/>
    <w:link w:val="af7"/>
    <w:uiPriority w:val="1"/>
    <w:rsid w:val="00125CA7"/>
    <w:rPr>
      <w:rFonts w:eastAsia="Times New Roman"/>
      <w:sz w:val="22"/>
      <w:szCs w:val="22"/>
      <w:lang w:bidi="ar-SA"/>
    </w:rPr>
  </w:style>
  <w:style w:type="character" w:customStyle="1" w:styleId="blk">
    <w:name w:val="blk"/>
    <w:uiPriority w:val="99"/>
    <w:rsid w:val="00125CA7"/>
    <w:rPr>
      <w:rFonts w:cs="Times New Roman"/>
    </w:rPr>
  </w:style>
  <w:style w:type="paragraph" w:customStyle="1" w:styleId="afc">
    <w:name w:val="Прижатый влево"/>
    <w:basedOn w:val="a"/>
    <w:next w:val="a"/>
    <w:uiPriority w:val="99"/>
    <w:rsid w:val="00FC6D63"/>
    <w:pPr>
      <w:widowControl/>
      <w:suppressAutoHyphens w:val="0"/>
      <w:autoSpaceDE w:val="0"/>
      <w:autoSpaceDN w:val="0"/>
      <w:adjustRightInd w:val="0"/>
    </w:pPr>
    <w:rPr>
      <w:rFonts w:eastAsia="Calibri" w:cs="Arial"/>
      <w:kern w:val="0"/>
      <w:sz w:val="24"/>
      <w:lang w:eastAsia="ru-RU"/>
    </w:rPr>
  </w:style>
  <w:style w:type="paragraph" w:customStyle="1" w:styleId="ConsPlusNormal">
    <w:name w:val="ConsPlusNormal"/>
    <w:link w:val="ConsPlusNormal0"/>
    <w:rsid w:val="00DA6450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DA6450"/>
    <w:rPr>
      <w:rFonts w:ascii="Arial" w:eastAsia="Times New Roman" w:hAnsi="Arial" w:cs="Arial"/>
      <w:lang w:val="ru-RU" w:eastAsia="ru-RU" w:bidi="ar-SA"/>
    </w:rPr>
  </w:style>
  <w:style w:type="paragraph" w:customStyle="1" w:styleId="afd">
    <w:name w:val="Нормальный (таблица)"/>
    <w:basedOn w:val="a"/>
    <w:next w:val="a"/>
    <w:uiPriority w:val="99"/>
    <w:rsid w:val="00E86124"/>
    <w:pPr>
      <w:widowControl/>
      <w:suppressAutoHyphens w:val="0"/>
      <w:autoSpaceDE w:val="0"/>
      <w:autoSpaceDN w:val="0"/>
      <w:adjustRightInd w:val="0"/>
      <w:jc w:val="both"/>
    </w:pPr>
    <w:rPr>
      <w:rFonts w:eastAsia="Calibri" w:cs="Arial"/>
      <w:kern w:val="0"/>
      <w:sz w:val="24"/>
      <w:lang w:eastAsia="ru-RU"/>
    </w:rPr>
  </w:style>
  <w:style w:type="table" w:styleId="afe">
    <w:name w:val="Table Grid"/>
    <w:basedOn w:val="a1"/>
    <w:uiPriority w:val="59"/>
    <w:rsid w:val="002754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49671A"/>
  </w:style>
  <w:style w:type="paragraph" w:customStyle="1" w:styleId="formattext">
    <w:name w:val="formattext"/>
    <w:basedOn w:val="a"/>
    <w:rsid w:val="0064065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character" w:styleId="aff">
    <w:name w:val="FollowedHyperlink"/>
    <w:basedOn w:val="a0"/>
    <w:uiPriority w:val="99"/>
    <w:semiHidden/>
    <w:unhideWhenUsed/>
    <w:rsid w:val="00030061"/>
    <w:rPr>
      <w:color w:val="800080" w:themeColor="followedHyperlink"/>
      <w:u w:val="single"/>
    </w:rPr>
  </w:style>
  <w:style w:type="character" w:customStyle="1" w:styleId="pinkbg">
    <w:name w:val="pinkbg"/>
    <w:basedOn w:val="a0"/>
    <w:rsid w:val="00313DB7"/>
  </w:style>
  <w:style w:type="paragraph" w:customStyle="1" w:styleId="s1">
    <w:name w:val="s_1"/>
    <w:basedOn w:val="a"/>
    <w:rsid w:val="0011101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paragraph" w:customStyle="1" w:styleId="hp">
    <w:name w:val="hp"/>
    <w:basedOn w:val="a"/>
    <w:rsid w:val="00552145"/>
    <w:pPr>
      <w:widowControl/>
      <w:suppressAutoHyphens w:val="0"/>
      <w:spacing w:after="257"/>
    </w:pPr>
    <w:rPr>
      <w:rFonts w:ascii="Times New Roman" w:eastAsia="Times New Roman" w:hAnsi="Times New Roman"/>
      <w:kern w:val="0"/>
      <w:sz w:val="24"/>
      <w:lang w:eastAsia="ru-RU"/>
    </w:rPr>
  </w:style>
  <w:style w:type="paragraph" w:styleId="aff0">
    <w:name w:val="List Paragraph"/>
    <w:basedOn w:val="a"/>
    <w:uiPriority w:val="34"/>
    <w:qFormat/>
    <w:rsid w:val="006D42B5"/>
    <w:pPr>
      <w:ind w:left="720"/>
      <w:contextualSpacing/>
    </w:pPr>
  </w:style>
  <w:style w:type="paragraph" w:styleId="aff1">
    <w:name w:val="Balloon Text"/>
    <w:basedOn w:val="a"/>
    <w:link w:val="aff2"/>
    <w:uiPriority w:val="99"/>
    <w:semiHidden/>
    <w:unhideWhenUsed/>
    <w:rsid w:val="003E7E95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3E7E95"/>
    <w:rPr>
      <w:rFonts w:ascii="Tahoma" w:eastAsia="Lucida Sans Unicode" w:hAnsi="Tahoma" w:cs="Tahoma"/>
      <w:kern w:val="1"/>
      <w:sz w:val="16"/>
      <w:szCs w:val="16"/>
      <w:lang w:eastAsia="en-US"/>
    </w:rPr>
  </w:style>
  <w:style w:type="character" w:customStyle="1" w:styleId="Absatz-Standardschriftart">
    <w:name w:val="Absatz-Standardschriftart"/>
    <w:rsid w:val="00B4524D"/>
  </w:style>
  <w:style w:type="paragraph" w:customStyle="1" w:styleId="6">
    <w:name w:val="Знак Знак6"/>
    <w:basedOn w:val="a"/>
    <w:rsid w:val="001F2F00"/>
    <w:pPr>
      <w:widowControl/>
      <w:suppressAutoHyphens w:val="0"/>
      <w:spacing w:after="160" w:line="240" w:lineRule="exact"/>
    </w:pPr>
    <w:rPr>
      <w:rFonts w:ascii="Verdana" w:eastAsia="Times New Roman" w:hAnsi="Verdana"/>
      <w:kern w:val="0"/>
      <w:sz w:val="24"/>
      <w:lang w:val="en-US"/>
    </w:rPr>
  </w:style>
  <w:style w:type="character" w:customStyle="1" w:styleId="21">
    <w:name w:val="Основной текст 2 Знак"/>
    <w:link w:val="22"/>
    <w:locked/>
    <w:rsid w:val="001F2F00"/>
    <w:rPr>
      <w:sz w:val="24"/>
      <w:szCs w:val="24"/>
    </w:rPr>
  </w:style>
  <w:style w:type="paragraph" w:styleId="22">
    <w:name w:val="Body Text 2"/>
    <w:basedOn w:val="a"/>
    <w:link w:val="21"/>
    <w:rsid w:val="001F2F00"/>
    <w:pPr>
      <w:widowControl/>
      <w:suppressAutoHyphens w:val="0"/>
      <w:spacing w:after="120" w:line="480" w:lineRule="auto"/>
    </w:pPr>
    <w:rPr>
      <w:rFonts w:ascii="Calibri" w:eastAsia="Calibri" w:hAnsi="Calibri"/>
      <w:kern w:val="0"/>
      <w:sz w:val="24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1F2F00"/>
    <w:rPr>
      <w:rFonts w:ascii="Arial" w:eastAsia="Lucida Sans Unicode" w:hAnsi="Arial"/>
      <w:kern w:val="1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9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8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71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1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4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95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950615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3748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30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7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46146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228494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94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8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268450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664323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03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6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82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07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44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2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16699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21936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92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73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68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7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7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50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21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17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57554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326402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97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46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21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10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79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42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06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6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5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855219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3799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44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86462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2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3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5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27342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283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3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5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7942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1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98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77996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9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68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246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87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7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4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23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54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8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0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0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8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3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1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2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9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34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6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10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2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1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74996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963657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1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50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82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80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4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0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7671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111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4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0746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12227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68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8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11533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77338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584293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962481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2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1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18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82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8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7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8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2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8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0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263730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21977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62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0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401012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76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7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66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2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27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800264">
                  <w:marLeft w:val="0"/>
                  <w:marRight w:val="0"/>
                  <w:marTop w:val="1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938215">
                      <w:marLeft w:val="0"/>
                      <w:marRight w:val="0"/>
                      <w:marTop w:val="116"/>
                      <w:marBottom w:val="17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8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5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92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7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72;&#1096;&#1072;\&#1056;&#1072;&#1073;&#1086;&#1095;&#1080;&#1081;%20&#1089;&#1090;&#1086;&#1083;\&#1084;&#1072;&#1093;&#1088;&#1086;&#1074;&#1072;\&#1053;&#1086;&#1074;&#1072;&#1103;%20&#1087;&#1072;&#1087;&#1082;&#1072;\&#1086;&#1090;&#1095;&#1077;&#1090;%20&#1093;&#1074;&#1072;&#108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A5C0E-B83D-43D2-8CCF-999B9A829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отчет хвал.dotx</Template>
  <TotalTime>0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Links>
    <vt:vector size="54" baseType="variant">
      <vt:variant>
        <vt:i4>2752529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7602238</vt:i4>
      </vt:variant>
      <vt:variant>
        <vt:i4>21</vt:i4>
      </vt:variant>
      <vt:variant>
        <vt:i4>0</vt:i4>
      </vt:variant>
      <vt:variant>
        <vt:i4>5</vt:i4>
      </vt:variant>
      <vt:variant>
        <vt:lpwstr>garantf1://70253464.30/</vt:lpwstr>
      </vt:variant>
      <vt:variant>
        <vt:lpwstr/>
      </vt:variant>
      <vt:variant>
        <vt:i4>8192063</vt:i4>
      </vt:variant>
      <vt:variant>
        <vt:i4>18</vt:i4>
      </vt:variant>
      <vt:variant>
        <vt:i4>0</vt:i4>
      </vt:variant>
      <vt:variant>
        <vt:i4>5</vt:i4>
      </vt:variant>
      <vt:variant>
        <vt:lpwstr>garantf1://70253464.29/</vt:lpwstr>
      </vt:variant>
      <vt:variant>
        <vt:lpwstr/>
      </vt:variant>
      <vt:variant>
        <vt:i4>8126527</vt:i4>
      </vt:variant>
      <vt:variant>
        <vt:i4>15</vt:i4>
      </vt:variant>
      <vt:variant>
        <vt:i4>0</vt:i4>
      </vt:variant>
      <vt:variant>
        <vt:i4>5</vt:i4>
      </vt:variant>
      <vt:variant>
        <vt:lpwstr>garantf1://70253464.28/</vt:lpwstr>
      </vt:variant>
      <vt:variant>
        <vt:lpwstr/>
      </vt:variant>
      <vt:variant>
        <vt:i4>7798846</vt:i4>
      </vt:variant>
      <vt:variant>
        <vt:i4>12</vt:i4>
      </vt:variant>
      <vt:variant>
        <vt:i4>0</vt:i4>
      </vt:variant>
      <vt:variant>
        <vt:i4>5</vt:i4>
      </vt:variant>
      <vt:variant>
        <vt:lpwstr>garantf1://70253464.33/</vt:lpwstr>
      </vt:variant>
      <vt:variant>
        <vt:lpwstr/>
      </vt:variant>
      <vt:variant>
        <vt:i4>5111808</vt:i4>
      </vt:variant>
      <vt:variant>
        <vt:i4>9</vt:i4>
      </vt:variant>
      <vt:variant>
        <vt:i4>0</vt:i4>
      </vt:variant>
      <vt:variant>
        <vt:i4>5</vt:i4>
      </vt:variant>
      <vt:variant>
        <vt:lpwstr>garantf1://70039158.2001/</vt:lpwstr>
      </vt:variant>
      <vt:variant>
        <vt:lpwstr/>
      </vt:variant>
      <vt:variant>
        <vt:i4>7340092</vt:i4>
      </vt:variant>
      <vt:variant>
        <vt:i4>6</vt:i4>
      </vt:variant>
      <vt:variant>
        <vt:i4>0</vt:i4>
      </vt:variant>
      <vt:variant>
        <vt:i4>5</vt:i4>
      </vt:variant>
      <vt:variant>
        <vt:lpwstr>garantf1://70253464.14/</vt:lpwstr>
      </vt:variant>
      <vt:variant>
        <vt:lpwstr/>
      </vt:variant>
      <vt:variant>
        <vt:i4>5111808</vt:i4>
      </vt:variant>
      <vt:variant>
        <vt:i4>3</vt:i4>
      </vt:variant>
      <vt:variant>
        <vt:i4>0</vt:i4>
      </vt:variant>
      <vt:variant>
        <vt:i4>5</vt:i4>
      </vt:variant>
      <vt:variant>
        <vt:lpwstr>garantf1://70039158.2001/</vt:lpwstr>
      </vt:variant>
      <vt:variant>
        <vt:lpwstr/>
      </vt:variant>
      <vt:variant>
        <vt:i4>5242890</vt:i4>
      </vt:variant>
      <vt:variant>
        <vt:i4>0</vt:i4>
      </vt:variant>
      <vt:variant>
        <vt:i4>0</vt:i4>
      </vt:variant>
      <vt:variant>
        <vt:i4>5</vt:i4>
      </vt:variant>
      <vt:variant>
        <vt:lpwstr>garantf1://70569660.163/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Антонова Дарья Михайловна</dc:creator>
  <cp:lastModifiedBy>Хохлова Анна Юрьевна</cp:lastModifiedBy>
  <cp:revision>2</cp:revision>
  <cp:lastPrinted>2018-04-06T05:46:00Z</cp:lastPrinted>
  <dcterms:created xsi:type="dcterms:W3CDTF">2019-03-26T15:42:00Z</dcterms:created>
  <dcterms:modified xsi:type="dcterms:W3CDTF">2019-03-26T15:42:00Z</dcterms:modified>
</cp:coreProperties>
</file>